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D5A97" w14:textId="54CC2DC0" w:rsidR="001A15E1" w:rsidRDefault="003139CB" w:rsidP="007007FF">
      <w:pPr>
        <w:pStyle w:val="Corpsdetex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979011" wp14:editId="0EA890FB">
                <wp:simplePos x="0" y="0"/>
                <wp:positionH relativeFrom="column">
                  <wp:posOffset>-28575</wp:posOffset>
                </wp:positionH>
                <wp:positionV relativeFrom="paragraph">
                  <wp:posOffset>-59055</wp:posOffset>
                </wp:positionV>
                <wp:extent cx="3101975" cy="1258214"/>
                <wp:effectExtent l="0" t="0" r="0" b="0"/>
                <wp:wrapNone/>
                <wp:docPr id="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975" cy="1258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F613D" w14:textId="04F1D713" w:rsidR="009379B3" w:rsidRDefault="009379B3" w:rsidP="00D2581B">
                            <w:pPr>
                              <w:pStyle w:val="Enttenormal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 xml:space="preserve">CONTRAT FTTH </w:t>
                            </w:r>
                            <w:r w:rsidR="00974E1B">
                              <w:rPr>
                                <w:b/>
                                <w:szCs w:val="28"/>
                              </w:rPr>
                              <w:t>ACTIVE</w:t>
                            </w:r>
                          </w:p>
                          <w:p w14:paraId="114AA5BC" w14:textId="77777777" w:rsidR="009379B3" w:rsidRDefault="009379B3" w:rsidP="00D2581B">
                            <w:pPr>
                              <w:pStyle w:val="Enttenormal"/>
                              <w:rPr>
                                <w:b/>
                                <w:szCs w:val="28"/>
                              </w:rPr>
                            </w:pPr>
                          </w:p>
                          <w:p w14:paraId="746581B7" w14:textId="5CED833C" w:rsidR="00D2581B" w:rsidRDefault="00974E1B" w:rsidP="00D2581B">
                            <w:pPr>
                              <w:pStyle w:val="Enttenormal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 xml:space="preserve">Annexe </w:t>
                            </w:r>
                            <w:r w:rsidR="00691B3C">
                              <w:rPr>
                                <w:b/>
                                <w:szCs w:val="28"/>
                              </w:rPr>
                              <w:t>4</w:t>
                            </w:r>
                          </w:p>
                          <w:p w14:paraId="12A57A1C" w14:textId="77777777" w:rsidR="00D2581B" w:rsidRPr="00D2581B" w:rsidRDefault="00D2581B" w:rsidP="00D2581B">
                            <w:pPr>
                              <w:pStyle w:val="Enttenormal"/>
                              <w:rPr>
                                <w:b/>
                                <w:szCs w:val="28"/>
                              </w:rPr>
                            </w:pPr>
                          </w:p>
                          <w:p w14:paraId="752E4496" w14:textId="189D1B15" w:rsidR="00D2581B" w:rsidRPr="00D2581B" w:rsidRDefault="009379B3" w:rsidP="00D2581B">
                            <w:pPr>
                              <w:pStyle w:val="Enttenormal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 xml:space="preserve">Liste des mandantes </w:t>
                            </w:r>
                            <w:r w:rsidR="00F745F9">
                              <w:rPr>
                                <w:b/>
                                <w:szCs w:val="28"/>
                              </w:rPr>
                              <w:t>v20</w:t>
                            </w:r>
                            <w:r w:rsidR="00A57E86">
                              <w:rPr>
                                <w:b/>
                                <w:szCs w:val="28"/>
                              </w:rPr>
                              <w:t>.01</w:t>
                            </w:r>
                          </w:p>
                          <w:p w14:paraId="080BA633" w14:textId="76DE760B" w:rsidR="00D2581B" w:rsidRPr="00781D5F" w:rsidRDefault="00D2581B" w:rsidP="00781D5F">
                            <w:pPr>
                              <w:pStyle w:val="Enttenormal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41F39E36" w14:textId="77777777" w:rsidR="00D2581B" w:rsidRPr="00A74842" w:rsidRDefault="00D2581B" w:rsidP="00A74842">
                            <w:pPr>
                              <w:pStyle w:val="Enttenormal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2D49C08" w14:textId="77777777" w:rsidR="00D2581B" w:rsidRPr="00A74842" w:rsidRDefault="00D2581B" w:rsidP="00A74842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97901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2.25pt;margin-top:-4.65pt;width:244.25pt;height:99.0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R5tgIAALg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" filled="f" stroked="f">
                <v:textbox inset=",0">
                  <w:txbxContent>
                    <w:p w14:paraId="374F613D" w14:textId="04F1D713" w:rsidR="009379B3" w:rsidRDefault="009379B3" w:rsidP="00D2581B">
                      <w:pPr>
                        <w:pStyle w:val="Enttenormal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 xml:space="preserve">CONTRAT FTTH </w:t>
                      </w:r>
                      <w:r w:rsidR="00974E1B">
                        <w:rPr>
                          <w:b/>
                          <w:szCs w:val="28"/>
                        </w:rPr>
                        <w:t>ACTIVE</w:t>
                      </w:r>
                    </w:p>
                    <w:p w14:paraId="114AA5BC" w14:textId="77777777" w:rsidR="009379B3" w:rsidRDefault="009379B3" w:rsidP="00D2581B">
                      <w:pPr>
                        <w:pStyle w:val="Enttenormal"/>
                        <w:rPr>
                          <w:b/>
                          <w:szCs w:val="28"/>
                        </w:rPr>
                      </w:pPr>
                    </w:p>
                    <w:p w14:paraId="746581B7" w14:textId="5CED833C" w:rsidR="00D2581B" w:rsidRDefault="00974E1B" w:rsidP="00D2581B">
                      <w:pPr>
                        <w:pStyle w:val="Enttenormal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 xml:space="preserve">Annexe </w:t>
                      </w:r>
                      <w:r w:rsidR="00691B3C">
                        <w:rPr>
                          <w:b/>
                          <w:szCs w:val="28"/>
                        </w:rPr>
                        <w:t>4</w:t>
                      </w:r>
                    </w:p>
                    <w:p w14:paraId="12A57A1C" w14:textId="77777777" w:rsidR="00D2581B" w:rsidRPr="00D2581B" w:rsidRDefault="00D2581B" w:rsidP="00D2581B">
                      <w:pPr>
                        <w:pStyle w:val="Enttenormal"/>
                        <w:rPr>
                          <w:b/>
                          <w:szCs w:val="28"/>
                        </w:rPr>
                      </w:pPr>
                    </w:p>
                    <w:p w14:paraId="752E4496" w14:textId="189D1B15" w:rsidR="00D2581B" w:rsidRPr="00D2581B" w:rsidRDefault="009379B3" w:rsidP="00D2581B">
                      <w:pPr>
                        <w:pStyle w:val="Enttenormal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 xml:space="preserve">Liste des mandantes </w:t>
                      </w:r>
                      <w:r w:rsidR="00F745F9">
                        <w:rPr>
                          <w:b/>
                          <w:szCs w:val="28"/>
                        </w:rPr>
                        <w:t>v20</w:t>
                      </w:r>
                      <w:r w:rsidR="00A57E86">
                        <w:rPr>
                          <w:b/>
                          <w:szCs w:val="28"/>
                        </w:rPr>
                        <w:t>.01</w:t>
                      </w:r>
                    </w:p>
                    <w:p w14:paraId="080BA633" w14:textId="76DE760B" w:rsidR="00D2581B" w:rsidRPr="00781D5F" w:rsidRDefault="00D2581B" w:rsidP="00781D5F">
                      <w:pPr>
                        <w:pStyle w:val="Enttenormal"/>
                        <w:rPr>
                          <w:b/>
                          <w:sz w:val="32"/>
                        </w:rPr>
                      </w:pPr>
                    </w:p>
                    <w:p w14:paraId="41F39E36" w14:textId="77777777" w:rsidR="00D2581B" w:rsidRPr="00A74842" w:rsidRDefault="00D2581B" w:rsidP="00A74842">
                      <w:pPr>
                        <w:pStyle w:val="Enttenormal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2D49C08" w14:textId="77777777" w:rsidR="00D2581B" w:rsidRPr="00A74842" w:rsidRDefault="00D2581B" w:rsidP="00A74842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3D8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681E906D" wp14:editId="380402EE">
                <wp:simplePos x="0" y="0"/>
                <wp:positionH relativeFrom="column">
                  <wp:posOffset>69215</wp:posOffset>
                </wp:positionH>
                <wp:positionV relativeFrom="paragraph">
                  <wp:posOffset>5080</wp:posOffset>
                </wp:positionV>
                <wp:extent cx="6336030" cy="6960235"/>
                <wp:effectExtent l="0" t="5715" r="7620" b="6350"/>
                <wp:wrapNone/>
                <wp:docPr id="22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6960235"/>
                          <a:chOff x="960" y="1539"/>
                          <a:chExt cx="9978" cy="10961"/>
                        </a:xfrm>
                      </wpg:grpSpPr>
                      <wps:wsp>
                        <wps:cNvPr id="225" name="Freeform 20" descr="FIBRE-Optique"/>
                        <wps:cNvSpPr>
                          <a:spLocks/>
                        </wps:cNvSpPr>
                        <wps:spPr bwMode="auto">
                          <a:xfrm>
                            <a:off x="5694" y="1539"/>
                            <a:ext cx="5244" cy="6674"/>
                          </a:xfrm>
                          <a:custGeom>
                            <a:avLst/>
                            <a:gdLst>
                              <a:gd name="T0" fmla="*/ 3937 w 1039"/>
                              <a:gd name="T1" fmla="*/ 0 h 1321"/>
                              <a:gd name="T2" fmla="*/ 0 w 1039"/>
                              <a:gd name="T3" fmla="*/ 0 h 1321"/>
                              <a:gd name="T4" fmla="*/ 0 w 1039"/>
                              <a:gd name="T5" fmla="*/ 3395 h 1321"/>
                              <a:gd name="T6" fmla="*/ 2508 w 1039"/>
                              <a:gd name="T7" fmla="*/ 3395 h 1321"/>
                              <a:gd name="T8" fmla="*/ 3276 w 1039"/>
                              <a:gd name="T9" fmla="*/ 4163 h 1321"/>
                              <a:gd name="T10" fmla="*/ 3276 w 1039"/>
                              <a:gd name="T11" fmla="*/ 6674 h 1321"/>
                              <a:gd name="T12" fmla="*/ 5244 w 1039"/>
                              <a:gd name="T13" fmla="*/ 6674 h 1321"/>
                              <a:gd name="T14" fmla="*/ 5244 w 1039"/>
                              <a:gd name="T15" fmla="*/ 1309 h 1321"/>
                              <a:gd name="T16" fmla="*/ 3937 w 1039"/>
                              <a:gd name="T17" fmla="*/ 0 h 1321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39" h="1321">
                                <a:moveTo>
                                  <a:pt x="78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672"/>
                                  <a:pt x="0" y="672"/>
                                  <a:pt x="0" y="672"/>
                                </a:cubicBezTo>
                                <a:cubicBezTo>
                                  <a:pt x="497" y="672"/>
                                  <a:pt x="497" y="672"/>
                                  <a:pt x="497" y="672"/>
                                </a:cubicBezTo>
                                <a:cubicBezTo>
                                  <a:pt x="581" y="672"/>
                                  <a:pt x="649" y="740"/>
                                  <a:pt x="649" y="824"/>
                                </a:cubicBezTo>
                                <a:cubicBezTo>
                                  <a:pt x="649" y="1321"/>
                                  <a:pt x="649" y="1321"/>
                                  <a:pt x="649" y="1321"/>
                                </a:cubicBezTo>
                                <a:cubicBezTo>
                                  <a:pt x="1039" y="1321"/>
                                  <a:pt x="1039" y="1321"/>
                                  <a:pt x="1039" y="1321"/>
                                </a:cubicBezTo>
                                <a:cubicBezTo>
                                  <a:pt x="1039" y="259"/>
                                  <a:pt x="1039" y="259"/>
                                  <a:pt x="1039" y="259"/>
                                </a:cubicBezTo>
                                <a:cubicBezTo>
                                  <a:pt x="1039" y="116"/>
                                  <a:pt x="923" y="0"/>
                                  <a:pt x="780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" descr="Fibre-E012708"/>
                        <wps:cNvSpPr>
                          <a:spLocks/>
                        </wps:cNvSpPr>
                        <wps:spPr bwMode="auto">
                          <a:xfrm>
                            <a:off x="960" y="4931"/>
                            <a:ext cx="8009" cy="7569"/>
                          </a:xfrm>
                          <a:custGeom>
                            <a:avLst/>
                            <a:gdLst>
                              <a:gd name="T0" fmla="*/ 4734 w 1587"/>
                              <a:gd name="T1" fmla="*/ 2511 h 1498"/>
                              <a:gd name="T2" fmla="*/ 4734 w 1587"/>
                              <a:gd name="T3" fmla="*/ 0 h 1498"/>
                              <a:gd name="T4" fmla="*/ 0 w 1587"/>
                              <a:gd name="T5" fmla="*/ 0 h 1498"/>
                              <a:gd name="T6" fmla="*/ 0 w 1587"/>
                              <a:gd name="T7" fmla="*/ 6260 h 1498"/>
                              <a:gd name="T8" fmla="*/ 1307 w 1587"/>
                              <a:gd name="T9" fmla="*/ 7569 h 1498"/>
                              <a:gd name="T10" fmla="*/ 8009 w 1587"/>
                              <a:gd name="T11" fmla="*/ 7569 h 1498"/>
                              <a:gd name="T12" fmla="*/ 8009 w 1587"/>
                              <a:gd name="T13" fmla="*/ 3279 h 1498"/>
                              <a:gd name="T14" fmla="*/ 5496 w 1587"/>
                              <a:gd name="T15" fmla="*/ 3279 h 1498"/>
                              <a:gd name="T16" fmla="*/ 4734 w 1587"/>
                              <a:gd name="T17" fmla="*/ 2511 h 1498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87" h="1498">
                                <a:moveTo>
                                  <a:pt x="938" y="497"/>
                                </a:moveTo>
                                <a:cubicBezTo>
                                  <a:pt x="938" y="0"/>
                                  <a:pt x="938" y="0"/>
                                  <a:pt x="938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239"/>
                                  <a:pt x="0" y="1239"/>
                                  <a:pt x="0" y="1239"/>
                                </a:cubicBezTo>
                                <a:cubicBezTo>
                                  <a:pt x="0" y="1382"/>
                                  <a:pt x="116" y="1498"/>
                                  <a:pt x="259" y="1498"/>
                                </a:cubicBezTo>
                                <a:cubicBezTo>
                                  <a:pt x="1587" y="1498"/>
                                  <a:pt x="1587" y="1498"/>
                                  <a:pt x="1587" y="1498"/>
                                </a:cubicBezTo>
                                <a:cubicBezTo>
                                  <a:pt x="1587" y="649"/>
                                  <a:pt x="1587" y="649"/>
                                  <a:pt x="1587" y="649"/>
                                </a:cubicBezTo>
                                <a:cubicBezTo>
                                  <a:pt x="1089" y="649"/>
                                  <a:pt x="1089" y="649"/>
                                  <a:pt x="1089" y="649"/>
                                </a:cubicBezTo>
                                <a:cubicBezTo>
                                  <a:pt x="1006" y="649"/>
                                  <a:pt x="938" y="581"/>
                                  <a:pt x="938" y="497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2"/>
                        <wps:cNvSpPr>
                          <a:spLocks/>
                        </wps:cNvSpPr>
                        <wps:spPr bwMode="auto">
                          <a:xfrm>
                            <a:off x="5694" y="4931"/>
                            <a:ext cx="3275" cy="3279"/>
                          </a:xfrm>
                          <a:custGeom>
                            <a:avLst/>
                            <a:gdLst>
                              <a:gd name="T0" fmla="*/ 2508 w 649"/>
                              <a:gd name="T1" fmla="*/ 0 h 649"/>
                              <a:gd name="T2" fmla="*/ 0 w 649"/>
                              <a:gd name="T3" fmla="*/ 0 h 649"/>
                              <a:gd name="T4" fmla="*/ 0 w 649"/>
                              <a:gd name="T5" fmla="*/ 2511 h 649"/>
                              <a:gd name="T6" fmla="*/ 762 w 649"/>
                              <a:gd name="T7" fmla="*/ 3279 h 649"/>
                              <a:gd name="T8" fmla="*/ 3275 w 649"/>
                              <a:gd name="T9" fmla="*/ 3279 h 649"/>
                              <a:gd name="T10" fmla="*/ 3275 w 649"/>
                              <a:gd name="T11" fmla="*/ 768 h 649"/>
                              <a:gd name="T12" fmla="*/ 2508 w 649"/>
                              <a:gd name="T13" fmla="*/ 0 h 64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49" h="649">
                                <a:moveTo>
                                  <a:pt x="497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497"/>
                                  <a:pt x="0" y="497"/>
                                  <a:pt x="0" y="497"/>
                                </a:cubicBezTo>
                                <a:cubicBezTo>
                                  <a:pt x="0" y="581"/>
                                  <a:pt x="68" y="649"/>
                                  <a:pt x="151" y="649"/>
                                </a:cubicBezTo>
                                <a:cubicBezTo>
                                  <a:pt x="649" y="649"/>
                                  <a:pt x="649" y="649"/>
                                  <a:pt x="649" y="649"/>
                                </a:cubicBezTo>
                                <a:cubicBezTo>
                                  <a:pt x="649" y="152"/>
                                  <a:pt x="649" y="152"/>
                                  <a:pt x="649" y="152"/>
                                </a:cubicBezTo>
                                <a:cubicBezTo>
                                  <a:pt x="649" y="68"/>
                                  <a:pt x="581" y="0"/>
                                  <a:pt x="497" y="0"/>
                                </a:cubicBez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9E22D" id="Group 45" o:spid="_x0000_s1026" style="position:absolute;margin-left:5.45pt;margin-top:.4pt;width:498.9pt;height:548.05pt;z-index:251654656" coordorigin="960,1539" coordsize="9978,109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cAMBIgACEQEDEQH/3QAEAAf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1LTA1LTEz&#10;VDE0OjE4OjEz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BhcGVy&#10;TmFtZTwva2V5PgoJCQkJCTxzdHJpbmc+aXNvLWEz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ExNTU8L3JlYWw+CgkJCQkJCTxyZWFsPjgwNjwvcmVhbD4KCQkJCQk8&#10;L2FycmF5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I3AAAAAFJnaHRsb25nAAABj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BY4QklNBAwAAAAADaQAAAABAAAAcAAA&#10;AKAAAAFQAADSAAAADYgAGAAB/9j/4AAQSkZJRgABAgEASABIAAD/7QAMQWRvYmVfQ00AAf/uAA5B&#10;ZG9iZQBkgAAAAAH/2wCEAAwICAgJCAwJCQwRCwoLERUPDAwPFRgTExUTExgRDAwMDAwMEQwMDAwM&#10;DAwMDAwMDAwMDAwMDAwMDAwMDAwMDAwBDQsLDQ4NEA4OEBQODg4UFA4ODg4UEQwMDAwMEREMDAwM&#10;DAwRDAwMDAwMDAwMDAwMDAwMDAwMDAwMDAwMDAwMDP/AABEIAKAAcA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lBNUGFwZXJOYW1lPC9rZXk+CgkJCQkJPHN0cmluZz5pc28tYTQ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gzPC9yZWFsPgoJCQkJCQk8cmVh&#10;bD41NTk8L3JlYWw+CgkJCQkJPC9hcnJheT4KCQkJCQk8a2V5PmNvbS5hcHBsZS5wcmludC50aWNr&#10;ZXQuY2xpZW50PC9rZXk+CgkJCQkJPHN0cmluZz5jb20uYXBwbGUucHJpbnRpbmdtYW5hZ2VyPC9z&#10;dHJpbmc+CgkJCQkJPGtleT5jb20uYXBwbGUucHJpbnQudGlja2V0Lm1vZERhdGU8L2tleT4KCQkJ&#10;CQk8ZGF0ZT4yMDA1LTEyLTIyVDE1OjEzOjM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mNsaWVudDwva2V5PgoJCQkJCTxzdHJpbmc+Y29tLmFw&#10;cGxlLnByaW50aW5nbWFuYWdlcjwvc3RyaW5nPgoJCQkJCTxrZXk+Y29tLmFwcGxlLnByaW50LnRp&#10;Y2tldC5tb2REYXRlPC9rZXk+CgkJCQkJPGRhdGU+MjAwNS0xMi0yMlQxNToxMzoz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kE0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F6AAAAAFJnaHRsb25nAAACNw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">
                <v:shape id="Freeform 20" o:spid="_x0000_s1027" alt="FIBRE-Optique" style="position:absolute;left:5694;top:1539;width:5244;height:6674;visibility:visible;mso-wrap-style:square;v-text-anchor:top" coordsize="1039,1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GwMMA&#10;AADcAAAADwAAAGRycy9kb3ducmV2LnhtbESPQYvCMBSE74L/ITxhb5q2i65Uo+wKiqwnu4IeH82z&#10;LTYvpYla//1GEDwOM/MNM192phY3al1lWUE8ikAQ51ZXXCg4/K2HUxDOI2usLZOCBzlYLvq9Oaba&#10;3nlPt8wXIkDYpaig9L5JpXR5SQbdyDbEwTvb1qAPsi2kbvEe4KaWSRRNpMGKw0KJDa1Kyi/Z1Sig&#10;PNt9fR7j+PSzmcjLWeKpXv8q9THovmcgPHX+HX61t1pBkozheSYc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GwMMAAADcAAAADwAAAAAAAAAAAAAAAACYAgAAZHJzL2Rv&#10;d25yZXYueG1sUEsFBgAAAAAEAAQA9QAAAIgDAAAAAA==&#10;" path="m780,c,,,,,,,672,,672,,672v497,,497,,497,c581,672,649,740,649,824v,497,,497,,497c1039,1321,1039,1321,1039,1321v,-1062,,-1062,,-1062c1039,116,923,,780,xe" stroked="f">
                  <v:fill r:id="rId10" o:title="FIBRE-Optique" recolor="t" rotate="t" type="frame"/>
                  <v:path arrowok="t" o:connecttype="custom" o:connectlocs="19871,0;0,0;0,17152;12658,17152;16534,21032;16534,33719;26467,33719;26467,6613;19871,0" o:connectangles="0,0,0,0,0,0,0,0,0"/>
                </v:shape>
                <v:shape id="Freeform 21" o:spid="_x0000_s1028" alt="Fibre-E012708" style="position:absolute;left:960;top:4931;width:8009;height:7569;visibility:visible;mso-wrap-style:square;v-text-anchor:top" coordsize="1587,1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4hcMQA&#10;AADcAAAADwAAAGRycy9kb3ducmV2LnhtbESPQWvCQBSE74L/YXmCF6kbcxCbupEihBQKhVpBvD2y&#10;L9nQ7NuQ3Zr477uFgsdhZr5h9ofJduJGg28dK9isExDEldMtNwrOX8XTDoQPyBo7x6TgTh4O+Xy2&#10;x0y7kT/pdgqNiBD2GSowIfSZlL4yZNGvXU8cvdoNFkOUQyP1gGOE206mSbKVFluOCwZ7Ohqqvk8/&#10;VkHiDJUlPheXeiyLFV/p/ew/lFouptcXEIGm8Aj/t9+0gjT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+IXDEAAAA3AAAAA8AAAAAAAAAAAAAAAAAmAIAAGRycy9k&#10;b3ducmV2LnhtbFBLBQYAAAAABAAEAPUAAACJAwAAAAA=&#10;" path="m938,497c938,,938,,938,,,,,,,,,1239,,1239,,1239v,143,116,259,259,259c1587,1498,1587,1498,1587,1498v,-849,,-849,,-849c1089,649,1089,649,1089,649v-83,,-151,-68,-151,-152xe" stroked="f">
                  <v:fill r:id="rId11" o:title="Fibre-E012708" recolor="t" rotate="t" type="frame"/>
                  <v:path arrowok="t" o:connecttype="custom" o:connectlocs="23891,12687;23891,0;0,0;0,31630;6596,38244;40418,38244;40418,16568;27736,16568;23891,12687" o:connectangles="0,0,0,0,0,0,0,0,0"/>
                </v:shape>
                <v:shape id="Freeform 22" o:spid="_x0000_s1029" style="position:absolute;left:5694;top:4931;width:3275;height:3279;visibility:visible;mso-wrap-style:square;v-text-anchor:top" coordsize="649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3NsMA&#10;AADcAAAADwAAAGRycy9kb3ducmV2LnhtbESP0YrCMBRE3wX/IdwF3zTVBZFqFFkQFFaWqh9waa5t&#10;tbkpSWyrX79ZWPBxmJkzzGrTm1q05HxlWcF0koAgzq2uuFBwOe/GCxA+IGusLZOCJ3nYrIeDFaba&#10;dpxRewqFiBD2KSooQ2hSKX1ekkE/sQ1x9K7WGQxRukJqh12Em1rOkmQuDVYcF0ps6Kuk/H56GAXV&#10;9XjD7/Muky+XHebtPfvpuFdq9NFvlyAC9eEd/m/vtYLZ5xT+zs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J3NsMAAADcAAAADwAAAAAAAAAAAAAAAACYAgAAZHJzL2Rv&#10;d25yZXYueG1sUEsFBgAAAAAEAAQA9QAAAIgDAAAAAA==&#10;" path="m497,c,,,,,,,497,,497,,497v,84,68,152,151,152c649,649,649,649,649,649v,-497,,-497,,-497c649,68,581,,497,e" filled="f" stroked="f">
                  <v:path arrowok="t" o:connecttype="custom" o:connectlocs="12656,0;0,0;0,12687;3845,16567;16526,16567;16526,3880;12656,0" o:connectangles="0,0,0,0,0,0,0"/>
                </v:shape>
              </v:group>
            </w:pict>
          </mc:Fallback>
        </mc:AlternateContent>
      </w:r>
    </w:p>
    <w:p w14:paraId="04F91E2A" w14:textId="038A496C" w:rsidR="00CC3652" w:rsidRDefault="00CC3652" w:rsidP="009A2592"/>
    <w:p w14:paraId="6406D36C" w14:textId="7B83D6ED" w:rsidR="00CC3652" w:rsidRDefault="00CC3652" w:rsidP="009A2592"/>
    <w:p w14:paraId="74E9CFD7" w14:textId="52A670FE" w:rsidR="00EA28C3" w:rsidRDefault="00EA28C3" w:rsidP="009A2592"/>
    <w:p w14:paraId="48D763BD" w14:textId="449C1B00" w:rsidR="00EA28C3" w:rsidRDefault="00EA28C3" w:rsidP="009A2592"/>
    <w:p w14:paraId="0A1A3496" w14:textId="519AAEBD" w:rsidR="00EA28C3" w:rsidRDefault="00EA28C3" w:rsidP="009A2592"/>
    <w:p w14:paraId="2A6019B0" w14:textId="52CAC116" w:rsidR="00EA28C3" w:rsidRDefault="00EA28C3" w:rsidP="009A2592"/>
    <w:p w14:paraId="43C63B72" w14:textId="77777777" w:rsidR="00EA28C3" w:rsidRDefault="00EA28C3" w:rsidP="009A2592"/>
    <w:p w14:paraId="26E35B55" w14:textId="77777777" w:rsidR="00EA28C3" w:rsidRDefault="00EA28C3" w:rsidP="009A2592"/>
    <w:p w14:paraId="7B339A53" w14:textId="77777777" w:rsidR="00EA28C3" w:rsidRDefault="00EA28C3" w:rsidP="009A2592"/>
    <w:p w14:paraId="05B4692D" w14:textId="77777777" w:rsidR="00EA28C3" w:rsidRDefault="00EA28C3" w:rsidP="009A2592"/>
    <w:p w14:paraId="7533A31C" w14:textId="6591416E" w:rsidR="00EA28C3" w:rsidRDefault="00EA28C3" w:rsidP="009A2592"/>
    <w:p w14:paraId="5905591D" w14:textId="77777777" w:rsidR="00EA28C3" w:rsidRDefault="00EA28C3" w:rsidP="009A2592"/>
    <w:p w14:paraId="3D3895C3" w14:textId="77777777" w:rsidR="00EA28C3" w:rsidRDefault="00EA28C3" w:rsidP="009A2592"/>
    <w:p w14:paraId="3ED626B7" w14:textId="77777777" w:rsidR="00EA28C3" w:rsidRDefault="00EA28C3" w:rsidP="009A2592"/>
    <w:p w14:paraId="38982242" w14:textId="77777777" w:rsidR="00EA28C3" w:rsidRDefault="00EA28C3" w:rsidP="009A2592"/>
    <w:p w14:paraId="3F670768" w14:textId="77777777" w:rsidR="00EA28C3" w:rsidRDefault="00EA28C3" w:rsidP="009A2592"/>
    <w:p w14:paraId="6E93FAEB" w14:textId="77777777" w:rsidR="00EA28C3" w:rsidRDefault="00EA28C3" w:rsidP="009A2592"/>
    <w:p w14:paraId="3E0DF6EB" w14:textId="63FFFC2A" w:rsidR="00EA28C3" w:rsidRDefault="009C33D8" w:rsidP="009A2592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CC42D34" wp14:editId="75D41394">
                <wp:simplePos x="0" y="0"/>
                <wp:positionH relativeFrom="column">
                  <wp:posOffset>5154930</wp:posOffset>
                </wp:positionH>
                <wp:positionV relativeFrom="paragraph">
                  <wp:posOffset>166370</wp:posOffset>
                </wp:positionV>
                <wp:extent cx="1367790" cy="2857500"/>
                <wp:effectExtent l="0" t="0" r="3810" b="0"/>
                <wp:wrapNone/>
                <wp:docPr id="1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790" cy="2857500"/>
                          <a:chOff x="8842" y="8213"/>
                          <a:chExt cx="2154" cy="4500"/>
                        </a:xfrm>
                      </wpg:grpSpPr>
                      <wps:wsp>
                        <wps:cNvPr id="1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8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216A3" w14:textId="77777777" w:rsidR="00D2581B" w:rsidRPr="00AB46ED" w:rsidRDefault="00D2581B" w:rsidP="0092248C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147A88D" wp14:editId="451A0A68">
                                    <wp:extent cx="558165" cy="735965"/>
                                    <wp:effectExtent l="19050" t="0" r="0" b="0"/>
                                    <wp:docPr id="1" name="Image 2" descr="courrier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2" descr="courrier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lum bright="100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1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97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900D9" w14:textId="77777777" w:rsidR="00D2581B" w:rsidRDefault="00D2581B" w:rsidP="00510DD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130E01D0" wp14:editId="1B684DB9">
                                    <wp:extent cx="558165" cy="735965"/>
                                    <wp:effectExtent l="19050" t="0" r="0" b="0"/>
                                    <wp:docPr id="2" name="Image 5" descr="entretien_espace_vert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5" descr="entretien_espace_vert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lum bright="100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1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11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3E9A3" w14:textId="77777777" w:rsidR="00D2581B" w:rsidRDefault="00D2581B" w:rsidP="00510DD3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0B7A7ECA" wp14:editId="755EB0EB">
                                    <wp:extent cx="558165" cy="735965"/>
                                    <wp:effectExtent l="19050" t="0" r="0" b="0"/>
                                    <wp:docPr id="3" name="Image 9" descr="energies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9" descr="energi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lum bright="100000"/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1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919" y="8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AAE1E8" w14:textId="77777777" w:rsidR="00D2581B" w:rsidRDefault="00D2581B" w:rsidP="002F79AD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CB627A6" wp14:editId="031BE3F3">
                                    <wp:extent cx="558165" cy="735965"/>
                                    <wp:effectExtent l="19050" t="0" r="0" b="6985"/>
                                    <wp:docPr id="4" name="Image 3" descr="elcairag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3" descr="elcairag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25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919" y="97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2554E" w14:textId="77777777" w:rsidR="00D2581B" w:rsidRDefault="00D2581B" w:rsidP="002F79AD">
                              <w:pPr>
                                <w:jc w:val="lef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004902E" wp14:editId="2A1C29AE">
                                    <wp:extent cx="558165" cy="735965"/>
                                    <wp:effectExtent l="19050" t="0" r="0" b="6985"/>
                                    <wp:docPr id="5" name="Image 8" descr="automatisme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8" descr="automatisme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8165" cy="7359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  <wps:wsp>
                        <wps:cNvPr id="2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919" y="11213"/>
                            <a:ext cx="1077" cy="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EAD6EA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F0784" w14:textId="77777777" w:rsidR="00D2581B" w:rsidRDefault="00D2581B" w:rsidP="002F79AD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vert="horz" wrap="square" lIns="0" tIns="45720" rIns="36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42D34" id="Group 36" o:spid="_x0000_s1027" style="position:absolute;left:0;text-align:left;margin-left:405.9pt;margin-top:13.1pt;width:107.7pt;height:225pt;z-index:251657216" coordorigin="8842,8213" coordsize="2154,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">
                <v:shape id="Text Box 37" o:spid="_x0000_s1028" type="#_x0000_t202" style="position:absolute;left:8842;top:8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KNLsIA&#10;AADbAAAADwAAAGRycy9kb3ducmV2LnhtbERPS2sCMRC+C/6HMII3zdqWKqtRpK3Fi5SuDzwOm3F3&#10;6WayJFHXf28Kgrf5+J4zW7SmFhdyvrKsYDRMQBDnVldcKNhtV4MJCB+QNdaWScGNPCzm3c4MU22v&#10;/EuXLBQihrBPUUEZQpNK6fOSDPqhbYgjd7LOYIjQFVI7vMZwU8uXJHmXBiuODSU29FFS/pedjYLx&#10;6/EzLGm1/2L309Juf9hsT99K9XvtcgoiUBue4od7reP8N/j/JR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Uo0uwgAAANsAAAAPAAAAAAAAAAAAAAAAAJgCAABkcnMvZG93&#10;bnJldi54bWxQSwUGAAAAAAQABAD1AAAAhwMAAAAA&#10;" stroked="f" strokecolor="#ead6ea">
                  <v:textbox inset="0,,1mm">
                    <w:txbxContent>
                      <w:p w14:paraId="200216A3" w14:textId="77777777" w:rsidR="00D2581B" w:rsidRPr="00AB46ED" w:rsidRDefault="00D2581B" w:rsidP="0092248C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5147A88D" wp14:editId="451A0A68">
                              <wp:extent cx="558165" cy="735965"/>
                              <wp:effectExtent l="19050" t="0" r="0" b="0"/>
                              <wp:docPr id="1" name="Image 2" descr="courrie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 descr="courrie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lum bright="10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" o:spid="_x0000_s1029" type="#_x0000_t202" style="position:absolute;left:8842;top:97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otcIA&#10;AADbAAAADwAAAGRycy9kb3ducmV2LnhtbERPS2sCMRC+C/6HMII3zdrSKqtRpK3Fi5SuDzwOm3F3&#10;6WayJFHXf28Kgrf5+J4zW7SmFhdyvrKsYDRMQBDnVldcKNhtV4MJCB+QNdaWScGNPCzm3c4MU22v&#10;/EuXLBQihrBPUUEZQpNK6fOSDPqhbYgjd7LOYIjQFVI7vMZwU8uXJHmXBiuODSU29FFS/pedjYLx&#10;6/EzLGm1/2L309Juf9hsT99K9XvtcgoiUBue4od7reP8N/j/JR4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ii1wgAAANsAAAAPAAAAAAAAAAAAAAAAAJgCAABkcnMvZG93&#10;bnJldi54bWxQSwUGAAAAAAQABAD1AAAAhwMAAAAA&#10;" stroked="f" strokecolor="#ead6ea">
                  <v:textbox inset="0,,1mm">
                    <w:txbxContent>
                      <w:p w14:paraId="116900D9" w14:textId="77777777" w:rsidR="00D2581B" w:rsidRDefault="00D2581B" w:rsidP="00510DD3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130E01D0" wp14:editId="1B684DB9">
                              <wp:extent cx="558165" cy="735965"/>
                              <wp:effectExtent l="19050" t="0" r="0" b="0"/>
                              <wp:docPr id="2" name="Image 5" descr="entretien_espace_vert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5" descr="entretien_espace_vert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lum bright="10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9" o:spid="_x0000_s1030" type="#_x0000_t202" style="position:absolute;left:8842;top:11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2wsIA&#10;AADbAAAADwAAAGRycy9kb3ducmV2LnhtbERPS2vCQBC+C/6HZYTedGMLWlI3IbSN9CKlPkqPQ3ZM&#10;gtnZsLtq+u/dgtDbfHzPWeWD6cSFnG8tK5jPEhDEldUt1wr2u3L6DMIHZI2dZVLwSx7ybDxaYart&#10;lb/osg21iCHsU1TQhNCnUvqqIYN+ZnviyB2tMxgidLXUDq8x3HTyMUkW0mDLsaHBnl4bqk7bs1Gw&#10;fPp5CwWVh3d2nwPtD9+b3XGt1MNkKF5ABBrCv/ju/tBx/gL+fokH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zLbCwgAAANsAAAAPAAAAAAAAAAAAAAAAAJgCAABkcnMvZG93&#10;bnJldi54bWxQSwUGAAAAAAQABAD1AAAAhwMAAAAA&#10;" stroked="f" strokecolor="#ead6ea">
                  <v:textbox inset="0,,1mm">
                    <w:txbxContent>
                      <w:p w14:paraId="64A3E9A3" w14:textId="77777777" w:rsidR="00D2581B" w:rsidRDefault="00D2581B" w:rsidP="00510DD3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0B7A7ECA" wp14:editId="755EB0EB">
                              <wp:extent cx="558165" cy="735965"/>
                              <wp:effectExtent l="19050" t="0" r="0" b="0"/>
                              <wp:docPr id="3" name="Image 9" descr="energie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9" descr="energie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lum bright="10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0" o:spid="_x0000_s1031" type="#_x0000_t202" style="position:absolute;left:9919;top:8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HK8QA&#10;AADbAAAADwAAAGRycy9kb3ducmV2LnhtbESPT2sCQQzF7wW/wxDBW521Qiuro4jW0ksp9R8ew07c&#10;XdzJLDNTXb+9ORR6S3gv7/0yW3SuUVcKsfZsYDTMQBEX3tZcGtjvNs8TUDEhW2w8k4E7RVjMe08z&#10;zK2/8Q9dt6lUEsIxRwNVSm2udSwqchiHviUW7eyDwyRrKLUNeJNw1+iXLHvVDmuWhgpbWlVUXLa/&#10;zsDb+LROS9oc3jl8d7Q/HL925w9jBv1uOQWVqEv/5r/rTyv4Aiu/yAB6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fhyvEAAAA2wAAAA8AAAAAAAAAAAAAAAAAmAIAAGRycy9k&#10;b3ducmV2LnhtbFBLBQYAAAAABAAEAPUAAACJAwAAAAA=&#10;" stroked="f" strokecolor="#ead6ea">
                  <v:textbox inset="0,,1mm">
                    <w:txbxContent>
                      <w:p w14:paraId="60AAE1E8" w14:textId="77777777" w:rsidR="00D2581B" w:rsidRDefault="00D2581B" w:rsidP="002F79AD">
                        <w:pPr>
                          <w:jc w:val="lef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CB627A6" wp14:editId="031BE3F3">
                              <wp:extent cx="558165" cy="735965"/>
                              <wp:effectExtent l="19050" t="0" r="0" b="6985"/>
                              <wp:docPr id="4" name="Image 3" descr="elcairag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 descr="elcairag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1" o:spid="_x0000_s1032" type="#_x0000_t202" style="position:absolute;left:9919;top:97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iCMMA&#10;AADbAAAADwAAAGRycy9kb3ducmV2LnhtbESPT2sCMRTE7wW/Q3iF3jRbRS2rUaRV8SLiv+LxsXnu&#10;Lm5eliTV9dsbQehxmJnfMONpYypxJedLywo+OwkI4szqknMFh/2i/QXCB2SNlWVScCcP00nrbYyp&#10;tjfe0nUXchEh7FNUUIRQp1L6rCCDvmNr4uidrTMYonS51A5vEW4q2U2SgTRYclwosKbvgrLL7s8o&#10;GPZOP2FGi+Oc3aahw/F3vT8vlfp4b2YjEIGa8B9+tVdaQbcPzy/xB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LiCMMAAADbAAAADwAAAAAAAAAAAAAAAACYAgAAZHJzL2Rv&#10;d25yZXYueG1sUEsFBgAAAAAEAAQA9QAAAIgDAAAAAA==&#10;" stroked="f" strokecolor="#ead6ea">
                  <v:textbox inset="0,,1mm">
                    <w:txbxContent>
                      <w:p w14:paraId="7E52554E" w14:textId="77777777" w:rsidR="00D2581B" w:rsidRDefault="00D2581B" w:rsidP="002F79AD">
                        <w:pPr>
                          <w:jc w:val="lef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004902E" wp14:editId="2A1C29AE">
                              <wp:extent cx="558165" cy="735965"/>
                              <wp:effectExtent l="19050" t="0" r="0" b="6985"/>
                              <wp:docPr id="5" name="Image 8" descr="automatisme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8" descr="automatisme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8165" cy="7359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42" o:spid="_x0000_s1033" type="#_x0000_t202" style="position:absolute;left:9919;top:11213;width:1077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B8f8MA&#10;AADbAAAADwAAAGRycy9kb3ducmV2LnhtbESPS4sCMRCE78L+h9AL3jSzCiqzRpH1gZdFfC0em0k7&#10;MzjpDEnU8d9vBMFjUVVfUeNpYypxI+dLywq+ugkI4szqknMFh/2yMwLhA7LGyjIpeJCH6eSjNcZU&#10;2ztv6bYLuYgQ9ikqKEKoUyl9VpBB37U1cfTO1hkMUbpcaof3CDeV7CXJQBosOS4UWNNPQdlldzUK&#10;hv3TPMxoeVyw2zR0OP797s8rpdqfzewbRKAmvMOv9lor6A3g+SX+AD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B8f8MAAADbAAAADwAAAAAAAAAAAAAAAACYAgAAZHJzL2Rv&#10;d25yZXYueG1sUEsFBgAAAAAEAAQA9QAAAIgDAAAAAA==&#10;" stroked="f" strokecolor="#ead6ea">
                  <v:textbox inset="0,,1mm">
                    <w:txbxContent>
                      <w:p w14:paraId="7D4F0784" w14:textId="77777777" w:rsidR="00D2581B" w:rsidRDefault="00D2581B" w:rsidP="002F79AD">
                        <w:pPr>
                          <w:jc w:val="left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C65E6D" w14:textId="77777777" w:rsidR="00EA28C3" w:rsidRDefault="00EA28C3" w:rsidP="009A2592"/>
    <w:p w14:paraId="2D215942" w14:textId="77777777" w:rsidR="00EA28C3" w:rsidRDefault="00EA28C3" w:rsidP="009A2592"/>
    <w:p w14:paraId="736A14C3" w14:textId="77777777" w:rsidR="00EA28C3" w:rsidRDefault="00EA28C3" w:rsidP="009A2592"/>
    <w:p w14:paraId="0E89C78E" w14:textId="77777777" w:rsidR="009A2592" w:rsidRDefault="009A2592" w:rsidP="009A2592"/>
    <w:p w14:paraId="5EE5BA70" w14:textId="77777777" w:rsidR="00B9664C" w:rsidRDefault="00B9664C" w:rsidP="009A2592">
      <w:pPr>
        <w:sectPr w:rsidR="00B9664C" w:rsidSect="00700947">
          <w:headerReference w:type="even" r:id="rId22"/>
          <w:footerReference w:type="default" r:id="rId23"/>
          <w:pgSz w:w="11906" w:h="16838"/>
          <w:pgMar w:top="1531" w:right="1134" w:bottom="1304" w:left="851" w:header="709" w:footer="709" w:gutter="0"/>
          <w:cols w:space="708"/>
          <w:docGrid w:linePitch="360"/>
        </w:sectPr>
      </w:pPr>
    </w:p>
    <w:p w14:paraId="611D474F" w14:textId="77777777" w:rsidR="00B9664C" w:rsidRDefault="00B9664C" w:rsidP="00B9664C">
      <w:pPr>
        <w:rPr>
          <w:rFonts w:ascii="Helvetica45Light" w:eastAsiaTheme="minorHAnsi" w:hAnsi="Helvetica45Light" w:cs="Helvetica45Light"/>
        </w:rPr>
      </w:pPr>
      <w:r w:rsidRPr="004E0AF7">
        <w:rPr>
          <w:rFonts w:ascii="Helvetica45Light" w:eastAsiaTheme="minorHAnsi" w:hAnsi="Helvetica45Light" w:cs="Helvetica45Light"/>
        </w:rPr>
        <w:lastRenderedPageBreak/>
        <w:t xml:space="preserve">Le Fournisseur actualisera la liste </w:t>
      </w:r>
      <w:r>
        <w:rPr>
          <w:rFonts w:ascii="Helvetica45Light" w:eastAsiaTheme="minorHAnsi" w:hAnsi="Helvetica45Light" w:cs="Helvetica45Light"/>
        </w:rPr>
        <w:t>des</w:t>
      </w:r>
      <w:r w:rsidRPr="004E0AF7">
        <w:rPr>
          <w:rFonts w:ascii="Helvetica45Light" w:eastAsiaTheme="minorHAnsi" w:hAnsi="Helvetica45Light" w:cs="Helvetica45Light"/>
        </w:rPr>
        <w:t xml:space="preserve"> Mandantes en fonction des mandats qui auront été effectivement signés ainsi qu’en fonction de l’acceptation des conditions de renouvellement des droits d’usage.</w:t>
      </w:r>
    </w:p>
    <w:tbl>
      <w:tblPr>
        <w:tblW w:w="86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8"/>
        <w:gridCol w:w="2836"/>
        <w:gridCol w:w="1101"/>
        <w:gridCol w:w="1767"/>
        <w:gridCol w:w="1641"/>
      </w:tblGrid>
      <w:tr w:rsidR="00D20B3B" w:rsidRPr="0012625A" w14:paraId="646DD58E" w14:textId="77777777" w:rsidTr="00087E79">
        <w:trPr>
          <w:trHeight w:val="563"/>
        </w:trPr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3A8581B" w14:textId="77777777" w:rsidR="00D20B3B" w:rsidRPr="002F557E" w:rsidRDefault="00D20B3B" w:rsidP="002D05C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2F557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Code OI</w:t>
            </w:r>
          </w:p>
        </w:tc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C48DC27" w14:textId="77777777" w:rsidR="00D20B3B" w:rsidRPr="002F557E" w:rsidRDefault="00D20B3B" w:rsidP="002D05C3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2F557E"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  <w:t>Raison Sociale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62327D90" w14:textId="77777777" w:rsidR="00D20B3B" w:rsidRPr="002F557E" w:rsidRDefault="00D20B3B" w:rsidP="002D05C3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2F557E"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  <w:t>Version</w:t>
            </w:r>
            <w: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  <w:t xml:space="preserve"> </w:t>
            </w:r>
            <w:r w:rsidRPr="002F557E"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  <w:t>du contrat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607DC65" w14:textId="77777777" w:rsidR="00D20B3B" w:rsidRPr="002F557E" w:rsidRDefault="00D20B3B" w:rsidP="002D05C3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2F557E"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  <w:t xml:space="preserve">Acceptation des termes et conditions 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0C2E39D8" w14:textId="77777777" w:rsidR="00D20B3B" w:rsidRPr="002F557E" w:rsidRDefault="00D20B3B" w:rsidP="002D05C3">
            <w:pPr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2F557E"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  <w:t>Date d’acceptation</w:t>
            </w:r>
          </w:p>
        </w:tc>
      </w:tr>
      <w:tr w:rsidR="00D20B3B" w:rsidRPr="0012625A" w14:paraId="5F46E543" w14:textId="77777777" w:rsidTr="00087E79">
        <w:trPr>
          <w:trHeight w:val="563"/>
        </w:trPr>
        <w:tc>
          <w:tcPr>
            <w:tcW w:w="13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A68A5E" w14:textId="48B51BD1" w:rsidR="00D20B3B" w:rsidRPr="002F557E" w:rsidRDefault="00D20B3B" w:rsidP="002D05C3">
            <w:pPr>
              <w:spacing w:before="24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7138F" w14:textId="4421332D" w:rsidR="00D20B3B" w:rsidRPr="002F557E" w:rsidRDefault="00D20B3B" w:rsidP="002D05C3">
            <w:pPr>
              <w:spacing w:before="240"/>
              <w:rPr>
                <w:b/>
                <w:sz w:val="18"/>
                <w:szCs w:val="18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5645DD" w14:textId="12AAF90D" w:rsidR="00D20B3B" w:rsidRPr="002F557E" w:rsidRDefault="00D20B3B" w:rsidP="002D05C3">
            <w:pPr>
              <w:spacing w:before="240"/>
              <w:jc w:val="center"/>
              <w:rPr>
                <w:sz w:val="18"/>
                <w:szCs w:val="18"/>
              </w:rPr>
            </w:pP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2539" w14:textId="05225F34" w:rsidR="00D20B3B" w:rsidRPr="002F557E" w:rsidRDefault="00D20B3B" w:rsidP="002D05C3">
            <w:pPr>
              <w:spacing w:before="240"/>
              <w:jc w:val="center"/>
              <w:rPr>
                <w:sz w:val="18"/>
                <w:szCs w:val="18"/>
              </w:rPr>
            </w:pP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B87400" w14:textId="5E412B2E" w:rsidR="00D20B3B" w:rsidRPr="002F557E" w:rsidRDefault="00D20B3B" w:rsidP="002D05C3">
            <w:pPr>
              <w:spacing w:before="240"/>
              <w:jc w:val="center"/>
              <w:rPr>
                <w:sz w:val="18"/>
                <w:szCs w:val="18"/>
              </w:rPr>
            </w:pPr>
          </w:p>
        </w:tc>
      </w:tr>
    </w:tbl>
    <w:p w14:paraId="3B458667" w14:textId="34DD4A26" w:rsidR="00B9664C" w:rsidRPr="00BE0929" w:rsidRDefault="003E426C" w:rsidP="00B9664C">
      <w:pPr>
        <w:rPr>
          <w:i/>
          <w:sz w:val="16"/>
          <w:szCs w:val="16"/>
        </w:rPr>
      </w:pPr>
      <w:r>
        <w:rPr>
          <w:i/>
          <w:sz w:val="16"/>
          <w:szCs w:val="16"/>
        </w:rPr>
        <w:t>Document mis à jour le 27</w:t>
      </w:r>
      <w:r w:rsidR="00211593">
        <w:rPr>
          <w:i/>
          <w:sz w:val="16"/>
          <w:szCs w:val="16"/>
        </w:rPr>
        <w:t>/01</w:t>
      </w:r>
      <w:r w:rsidR="006F4DAC">
        <w:rPr>
          <w:i/>
          <w:sz w:val="16"/>
          <w:szCs w:val="16"/>
        </w:rPr>
        <w:t>/</w:t>
      </w:r>
      <w:r w:rsidR="00211593">
        <w:rPr>
          <w:i/>
          <w:sz w:val="16"/>
          <w:szCs w:val="16"/>
        </w:rPr>
        <w:t>2020</w:t>
      </w:r>
    </w:p>
    <w:p w14:paraId="7541FC0D" w14:textId="77777777" w:rsidR="00B9664C" w:rsidRPr="00B9664C" w:rsidRDefault="00B9664C" w:rsidP="00B9664C">
      <w:bookmarkStart w:id="0" w:name="_GoBack"/>
      <w:bookmarkEnd w:id="0"/>
    </w:p>
    <w:sectPr w:rsidR="00B9664C" w:rsidRPr="00B9664C" w:rsidSect="001D10F4">
      <w:headerReference w:type="even" r:id="rId24"/>
      <w:headerReference w:type="default" r:id="rId25"/>
      <w:footerReference w:type="default" r:id="rId26"/>
      <w:headerReference w:type="first" r:id="rId27"/>
      <w:pgSz w:w="11906" w:h="16838"/>
      <w:pgMar w:top="2127" w:right="1191" w:bottom="1418" w:left="204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482914" w14:textId="77777777" w:rsidR="00AD2EA8" w:rsidRPr="00BA6CEF" w:rsidRDefault="00AD2EA8" w:rsidP="00DD7DB9">
      <w:pPr>
        <w:spacing w:before="0" w:after="0"/>
      </w:pPr>
      <w:r>
        <w:separator/>
      </w:r>
    </w:p>
  </w:endnote>
  <w:endnote w:type="continuationSeparator" w:id="0">
    <w:p w14:paraId="0F657BE9" w14:textId="77777777" w:rsidR="00AD2EA8" w:rsidRPr="00BA6CEF" w:rsidRDefault="00AD2EA8" w:rsidP="00DD7DB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Gras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enQuanYi Micro Hei">
    <w:altName w:val="MS Mincho"/>
    <w:charset w:val="80"/>
    <w:family w:val="auto"/>
    <w:pitch w:val="variable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45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46072" w14:textId="2157A1A6" w:rsidR="00D2581B" w:rsidRPr="00E9452D" w:rsidRDefault="00D2581B" w:rsidP="00526A6F">
    <w:pPr>
      <w:pStyle w:val="Pieddepage"/>
      <w:jc w:val="center"/>
    </w:pPr>
    <w:r w:rsidRPr="00E048F6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39E12B9B" wp14:editId="092084F2">
          <wp:simplePos x="0" y="0"/>
          <wp:positionH relativeFrom="page">
            <wp:align>center</wp:align>
          </wp:positionH>
          <wp:positionV relativeFrom="margin">
            <wp:posOffset>9117330</wp:posOffset>
          </wp:positionV>
          <wp:extent cx="1442063" cy="283780"/>
          <wp:effectExtent l="0" t="0" r="6350" b="2540"/>
          <wp:wrapSquare wrapText="bothSides"/>
          <wp:docPr id="238" name="Image 248" descr="Z:\Axione-All\Elisa\Logothèque\Logos DSP\Logos LOTIM Télécom\LOTIM-VALID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8" descr="Z:\Axione-All\Elisa\Logothèque\Logos DSP\Logos LOTIM Télécom\LOTIM-VALIDE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2063" cy="283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C5F7D9" w14:textId="77777777" w:rsidR="00D2581B" w:rsidRDefault="00D2581B" w:rsidP="00E40D5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15CAF9" w14:textId="77777777" w:rsidR="00AD2EA8" w:rsidRPr="00BA6CEF" w:rsidRDefault="00AD2EA8" w:rsidP="00DD7DB9">
      <w:pPr>
        <w:spacing w:before="0" w:after="0"/>
      </w:pPr>
      <w:r>
        <w:separator/>
      </w:r>
    </w:p>
  </w:footnote>
  <w:footnote w:type="continuationSeparator" w:id="0">
    <w:p w14:paraId="45613899" w14:textId="77777777" w:rsidR="00AD2EA8" w:rsidRPr="00BA6CEF" w:rsidRDefault="00AD2EA8" w:rsidP="00DD7DB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E00CD" w14:textId="247C009A" w:rsidR="00D2581B" w:rsidRPr="008341CB" w:rsidRDefault="00D2581B" w:rsidP="008341CB">
    <w:pPr>
      <w:pBdr>
        <w:top w:val="single" w:sz="4" w:space="7" w:color="A31781"/>
        <w:bottom w:val="single" w:sz="4" w:space="8" w:color="A31781"/>
      </w:pBdr>
      <w:ind w:right="736"/>
      <w:jc w:val="left"/>
      <w:rPr>
        <w:color w:val="A31781"/>
      </w:rPr>
    </w:pPr>
    <w:r w:rsidRPr="001F74C8">
      <w:rPr>
        <w:color w:val="A31781"/>
        <w:sz w:val="36"/>
        <w:szCs w:val="36"/>
      </w:rPr>
      <w:fldChar w:fldCharType="begin"/>
    </w:r>
    <w:r w:rsidRPr="001F74C8">
      <w:rPr>
        <w:color w:val="A31781"/>
        <w:sz w:val="36"/>
        <w:szCs w:val="36"/>
      </w:rPr>
      <w:instrText xml:space="preserve"> PAGE    \#00 MERGEFORMAT</w:instrText>
    </w:r>
    <w:r w:rsidRPr="001F74C8">
      <w:rPr>
        <w:color w:val="A31781"/>
        <w:sz w:val="36"/>
        <w:szCs w:val="36"/>
      </w:rPr>
      <w:fldChar w:fldCharType="separate"/>
    </w:r>
    <w:r>
      <w:rPr>
        <w:noProof/>
        <w:color w:val="A31781"/>
        <w:sz w:val="36"/>
        <w:szCs w:val="36"/>
      </w:rPr>
      <w:t>08</w:t>
    </w:r>
    <w:r w:rsidRPr="001F74C8">
      <w:rPr>
        <w:color w:val="A31781"/>
        <w:sz w:val="36"/>
        <w:szCs w:val="36"/>
      </w:rPr>
      <w:fldChar w:fldCharType="end"/>
    </w:r>
    <w:r>
      <w:rPr>
        <w:color w:val="A31781"/>
        <w:sz w:val="36"/>
        <w:szCs w:val="36"/>
      </w:rPr>
      <w:t xml:space="preserve"> </w:t>
    </w:r>
    <w:r>
      <w:rPr>
        <w:noProof/>
        <w:color w:val="A31781"/>
        <w:sz w:val="18"/>
        <w:szCs w:val="18"/>
        <w:lang w:eastAsia="fr-FR"/>
      </w:rPr>
      <w:t xml:space="preserve"> </w:t>
    </w:r>
    <w:r>
      <w:rPr>
        <w:color w:val="A31781"/>
      </w:rPr>
      <w:t>I</w:t>
    </w:r>
    <w:r>
      <w:rPr>
        <w:color w:val="A31781"/>
        <w:sz w:val="36"/>
        <w:szCs w:val="36"/>
      </w:rPr>
      <w:t xml:space="preserve"> </w:t>
    </w:r>
    <w:r w:rsidRPr="0018576A">
      <w:rPr>
        <w:noProof/>
        <w:color w:val="A31781"/>
        <w:sz w:val="18"/>
        <w:szCs w:val="18"/>
        <w:lang w:eastAsia="fr-FR"/>
      </w:rPr>
      <w:t>STAS</w:t>
    </w:r>
    <w:r>
      <w:rPr>
        <w:noProof/>
        <w:color w:val="A31781"/>
        <w:sz w:val="18"/>
        <w:szCs w:val="18"/>
        <w:lang w:eastAsia="fr-FR"/>
      </w:rPr>
      <w:t xml:space="preserve"> </w:t>
    </w:r>
    <w:r w:rsidRPr="00AC15C7">
      <w:rPr>
        <w:noProof/>
        <w:color w:val="A31781"/>
        <w:sz w:val="18"/>
        <w:szCs w:val="18"/>
        <w:lang w:eastAsia="fr-FR"/>
      </w:rPr>
      <w:t xml:space="preserve">SUR UN RESEAU EN FIBRE OPTIQUE EN </w:t>
    </w:r>
    <w:r>
      <w:rPr>
        <w:noProof/>
        <w:color w:val="A31781"/>
        <w:sz w:val="18"/>
        <w:szCs w:val="18"/>
        <w:lang w:eastAsia="fr-FR"/>
      </w:rPr>
      <w:t>ZMD</w:t>
    </w:r>
    <w:r w:rsidRPr="00AC15C7">
      <w:rPr>
        <w:noProof/>
        <w:color w:val="A31781"/>
        <w:sz w:val="18"/>
        <w:szCs w:val="18"/>
        <w:lang w:eastAsia="fr-FR"/>
      </w:rPr>
      <w:t xml:space="preserve"> </w:t>
    </w:r>
    <w:r w:rsidRPr="0018576A">
      <w:rPr>
        <w:noProof/>
        <w:color w:val="A31781"/>
        <w:sz w:val="18"/>
        <w:szCs w:val="18"/>
        <w:lang w:eastAsia="fr-FR"/>
      </w:rPr>
      <w:t xml:space="preserve">- </w:t>
    </w:r>
    <w:r w:rsidRPr="00AC15C7">
      <w:rPr>
        <w:noProof/>
        <w:color w:val="A31781"/>
        <w:sz w:val="18"/>
        <w:szCs w:val="18"/>
        <w:lang w:eastAsia="fr-FR"/>
      </w:rPr>
      <w:t>OFFRE FTTH PASSIVE</w:t>
    </w:r>
    <w:r>
      <w:rPr>
        <w:noProof/>
        <w:color w:val="A31781"/>
        <w:sz w:val="18"/>
        <w:szCs w:val="18"/>
        <w:lang w:eastAsia="fr-FR"/>
      </w:rPr>
      <w:t xml:space="preserve"> v6.1</w:t>
    </w:r>
  </w:p>
  <w:p w14:paraId="635BC3D6" w14:textId="77777777" w:rsidR="00D2581B" w:rsidRPr="008341CB" w:rsidRDefault="00D2581B" w:rsidP="008341C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14F0D" w14:textId="14DB31C5" w:rsidR="00D2581B" w:rsidRPr="006D3F37" w:rsidRDefault="00D2581B" w:rsidP="00944FC5">
    <w:pPr>
      <w:pBdr>
        <w:top w:val="single" w:sz="4" w:space="7" w:color="A31781"/>
        <w:bottom w:val="single" w:sz="4" w:space="8" w:color="A31781"/>
      </w:pBdr>
      <w:jc w:val="left"/>
      <w:rPr>
        <w:color w:val="943634" w:themeColor="accent2" w:themeShade="BF"/>
      </w:rPr>
    </w:pPr>
    <w:r w:rsidRPr="002C7560">
      <w:rPr>
        <w:color w:val="943634" w:themeColor="accent2" w:themeShade="BF"/>
        <w:sz w:val="36"/>
        <w:szCs w:val="36"/>
      </w:rPr>
      <w:fldChar w:fldCharType="begin"/>
    </w:r>
    <w:r w:rsidRPr="002C7560">
      <w:rPr>
        <w:color w:val="943634" w:themeColor="accent2" w:themeShade="BF"/>
        <w:sz w:val="36"/>
        <w:szCs w:val="36"/>
      </w:rPr>
      <w:instrText xml:space="preserve"> PAGE    \#00 MERGEFORMAT</w:instrText>
    </w:r>
    <w:r w:rsidRPr="002C7560">
      <w:rPr>
        <w:color w:val="943634" w:themeColor="accent2" w:themeShade="BF"/>
        <w:sz w:val="36"/>
        <w:szCs w:val="36"/>
      </w:rPr>
      <w:fldChar w:fldCharType="separate"/>
    </w:r>
    <w:r w:rsidR="002D671D">
      <w:rPr>
        <w:noProof/>
        <w:color w:val="943634" w:themeColor="accent2" w:themeShade="BF"/>
        <w:sz w:val="36"/>
        <w:szCs w:val="36"/>
      </w:rPr>
      <w:t>02</w:t>
    </w:r>
    <w:r w:rsidRPr="002C7560">
      <w:rPr>
        <w:color w:val="943634" w:themeColor="accent2" w:themeShade="BF"/>
        <w:sz w:val="36"/>
        <w:szCs w:val="36"/>
      </w:rPr>
      <w:fldChar w:fldCharType="end"/>
    </w:r>
    <w:r w:rsidRPr="002C7560">
      <w:rPr>
        <w:color w:val="943634" w:themeColor="accent2" w:themeShade="BF"/>
        <w:sz w:val="36"/>
        <w:szCs w:val="36"/>
      </w:rPr>
      <w:t xml:space="preserve"> </w:t>
    </w:r>
    <w:r w:rsidRPr="002C7560">
      <w:rPr>
        <w:color w:val="943634" w:themeColor="accent2" w:themeShade="BF"/>
      </w:rPr>
      <w:t>I</w:t>
    </w:r>
    <w:r w:rsidRPr="002C7560">
      <w:rPr>
        <w:color w:val="943634" w:themeColor="accent2" w:themeShade="BF"/>
        <w:sz w:val="36"/>
        <w:szCs w:val="36"/>
      </w:rPr>
      <w:t xml:space="preserve"> </w:t>
    </w:r>
    <w:r w:rsidR="00974E1B">
      <w:rPr>
        <w:noProof/>
        <w:color w:val="A31781"/>
        <w:sz w:val="18"/>
        <w:szCs w:val="18"/>
        <w:lang w:eastAsia="fr-FR"/>
      </w:rPr>
      <w:t>Annexe</w:t>
    </w:r>
    <w:r w:rsidR="00691B3C">
      <w:rPr>
        <w:noProof/>
        <w:color w:val="A31781"/>
        <w:sz w:val="18"/>
        <w:szCs w:val="18"/>
        <w:lang w:eastAsia="fr-FR"/>
      </w:rPr>
      <w:t xml:space="preserve"> 4 </w:t>
    </w:r>
    <w:r w:rsidR="00B9664C">
      <w:rPr>
        <w:noProof/>
        <w:color w:val="A31781"/>
        <w:sz w:val="18"/>
        <w:szCs w:val="18"/>
        <w:lang w:eastAsia="fr-FR"/>
      </w:rPr>
      <w:t>- L</w:t>
    </w:r>
    <w:r w:rsidR="00974E1B">
      <w:rPr>
        <w:noProof/>
        <w:color w:val="A31781"/>
        <w:sz w:val="18"/>
        <w:szCs w:val="18"/>
        <w:lang w:eastAsia="fr-FR"/>
      </w:rPr>
      <w:t xml:space="preserve">ISTE DES MANDANTES </w:t>
    </w:r>
    <w:r w:rsidR="00F745F9">
      <w:rPr>
        <w:noProof/>
        <w:color w:val="A31781"/>
        <w:sz w:val="18"/>
        <w:szCs w:val="18"/>
        <w:lang w:eastAsia="fr-FR"/>
      </w:rPr>
      <w:t>v20</w:t>
    </w:r>
    <w:r w:rsidR="00A57E86">
      <w:rPr>
        <w:noProof/>
        <w:color w:val="A31781"/>
        <w:sz w:val="18"/>
        <w:szCs w:val="18"/>
        <w:lang w:eastAsia="fr-FR"/>
      </w:rPr>
      <w:t>.01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6CB5E" w14:textId="32717145" w:rsidR="00D2581B" w:rsidRPr="008341CB" w:rsidRDefault="00D2581B" w:rsidP="008341CB">
    <w:pPr>
      <w:pBdr>
        <w:top w:val="single" w:sz="4" w:space="7" w:color="A31781"/>
        <w:bottom w:val="single" w:sz="4" w:space="8" w:color="A31781"/>
      </w:pBdr>
      <w:ind w:left="851"/>
      <w:jc w:val="right"/>
      <w:rPr>
        <w:color w:val="A31781"/>
      </w:rPr>
    </w:pPr>
    <w:r w:rsidRPr="00432FF5">
      <w:rPr>
        <w:noProof/>
        <w:color w:val="A31781"/>
        <w:sz w:val="18"/>
        <w:szCs w:val="18"/>
        <w:lang w:eastAsia="fr-FR"/>
      </w:rPr>
      <w:t xml:space="preserve"> </w:t>
    </w:r>
    <w:r w:rsidRPr="002E1ACB">
      <w:rPr>
        <w:noProof/>
        <w:color w:val="A31781"/>
        <w:sz w:val="18"/>
        <w:szCs w:val="18"/>
        <w:lang w:eastAsia="fr-FR"/>
      </w:rPr>
      <w:t xml:space="preserve">STAS </w:t>
    </w:r>
    <w:r>
      <w:rPr>
        <w:noProof/>
        <w:color w:val="A31781"/>
        <w:sz w:val="18"/>
        <w:szCs w:val="18"/>
        <w:lang w:eastAsia="fr-FR"/>
      </w:rPr>
      <w:t>OFFRE FTTH Passif – Accès à la Boucle Locale v6</w:t>
    </w:r>
    <w:r w:rsidRPr="002E1ACB">
      <w:rPr>
        <w:noProof/>
        <w:color w:val="A31781"/>
        <w:sz w:val="18"/>
        <w:szCs w:val="18"/>
        <w:lang w:eastAsia="fr-FR"/>
      </w:rPr>
      <w:t xml:space="preserve">.0   </w:t>
    </w:r>
    <w:r>
      <w:rPr>
        <w:color w:val="A31781"/>
      </w:rPr>
      <w:t>I</w:t>
    </w:r>
    <w:r>
      <w:rPr>
        <w:color w:val="A31781"/>
        <w:sz w:val="36"/>
        <w:szCs w:val="36"/>
      </w:rPr>
      <w:t xml:space="preserve"> </w:t>
    </w:r>
    <w:r w:rsidRPr="001F74C8">
      <w:rPr>
        <w:color w:val="A31781"/>
        <w:sz w:val="36"/>
        <w:szCs w:val="36"/>
      </w:rPr>
      <w:fldChar w:fldCharType="begin"/>
    </w:r>
    <w:r w:rsidRPr="001F74C8">
      <w:rPr>
        <w:color w:val="A31781"/>
        <w:sz w:val="36"/>
        <w:szCs w:val="36"/>
      </w:rPr>
      <w:instrText xml:space="preserve"> PAGE    \#00 MERGEFORMAT</w:instrText>
    </w:r>
    <w:r w:rsidRPr="001F74C8">
      <w:rPr>
        <w:color w:val="A31781"/>
        <w:sz w:val="36"/>
        <w:szCs w:val="36"/>
      </w:rPr>
      <w:fldChar w:fldCharType="separate"/>
    </w:r>
    <w:r w:rsidR="00B9664C">
      <w:rPr>
        <w:noProof/>
        <w:color w:val="A31781"/>
        <w:sz w:val="36"/>
        <w:szCs w:val="36"/>
      </w:rPr>
      <w:t>03</w:t>
    </w:r>
    <w:r w:rsidRPr="001F74C8">
      <w:rPr>
        <w:color w:val="A31781"/>
        <w:sz w:val="36"/>
        <w:szCs w:val="36"/>
      </w:rPr>
      <w:fldChar w:fldCharType="end"/>
    </w:r>
    <w:r>
      <w:rPr>
        <w:color w:val="A31781"/>
        <w:sz w:val="36"/>
        <w:szCs w:val="36"/>
      </w:rP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23A6E4" w14:textId="42EAF199" w:rsidR="00D2581B" w:rsidRDefault="00D2581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81E906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6.9pt;height:23.15pt" o:bullet="t">
        <v:imagedata r:id="rId1" o:title="e ETDE"/>
      </v:shape>
    </w:pict>
  </w:numPicBullet>
  <w:numPicBullet w:numPicBulletId="1">
    <w:pict>
      <v:shape id="_x0000_i1027" type="#_x0000_t75" style="width:6.9pt;height:6.9pt" o:bullet="t">
        <v:imagedata r:id="rId2" o:title=""/>
      </v:shape>
    </w:pict>
  </w:numPicBullet>
  <w:numPicBullet w:numPicBulletId="2">
    <w:pict>
      <v:shape id="_x0000_i1028" type="#_x0000_t75" style="width:8.15pt;height:8.15pt" o:bullet="t">
        <v:imagedata r:id="rId3" o:title=""/>
      </v:shape>
    </w:pict>
  </w:numPicBullet>
  <w:numPicBullet w:numPicBulletId="3">
    <w:pict>
      <v:shape id="_x0000_i1029" type="#_x0000_t75" style="width:11.9pt;height:26.9pt" o:bullet="t">
        <v:imagedata r:id="rId4" o:title=""/>
      </v:shape>
    </w:pict>
  </w:numPicBullet>
  <w:numPicBullet w:numPicBulletId="4">
    <w:pict>
      <v:shape id="_x0000_i1030" type="#_x0000_t75" style="width:11.9pt;height:26.9pt" o:bullet="t">
        <v:imagedata r:id="rId5" o:title=""/>
      </v:shape>
    </w:pict>
  </w:numPicBullet>
  <w:numPicBullet w:numPicBulletId="5">
    <w:pict>
      <v:shape id="_x0000_i1031" type="#_x0000_t75" style="width:23.15pt;height:18.8pt" o:bullet="t">
        <v:imagedata r:id="rId6" o:title=""/>
      </v:shape>
    </w:pict>
  </w:numPicBullet>
  <w:numPicBullet w:numPicBulletId="6">
    <w:pict>
      <v:shape id="_x0000_i1032" type="#_x0000_t75" style="width:30.05pt;height:30.05pt" o:bullet="t">
        <v:imagedata r:id="rId7" o:title=""/>
      </v:shape>
    </w:pict>
  </w:numPicBullet>
  <w:numPicBullet w:numPicBulletId="7">
    <w:pict>
      <v:shape id="_x0000_i1033" type="#_x0000_t75" style="width:45.1pt;height:45.1pt" o:bullet="t">
        <v:imagedata r:id="rId8" o:title=""/>
      </v:shape>
    </w:pict>
  </w:numPicBullet>
  <w:abstractNum w:abstractNumId="0" w15:restartNumberingAfterBreak="0">
    <w:nsid w:val="FFFFFF7F"/>
    <w:multiLevelType w:val="singleLevel"/>
    <w:tmpl w:val="FC5E6AF0"/>
    <w:lvl w:ilvl="0">
      <w:start w:val="1"/>
      <w:numFmt w:val="decimal"/>
      <w:pStyle w:val="IMPL1Ville"/>
      <w:lvlText w:val="%1."/>
      <w:lvlJc w:val="right"/>
      <w:pPr>
        <w:tabs>
          <w:tab w:val="num" w:pos="284"/>
        </w:tabs>
        <w:ind w:left="340" w:hanging="56"/>
      </w:pPr>
      <w:rPr>
        <w:rFonts w:cs="Times New Roman" w:hint="default"/>
      </w:rPr>
    </w:lvl>
  </w:abstractNum>
  <w:abstractNum w:abstractNumId="1" w15:restartNumberingAfterBreak="0">
    <w:nsid w:val="038F365B"/>
    <w:multiLevelType w:val="hybridMultilevel"/>
    <w:tmpl w:val="F27AFC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76B4C"/>
    <w:multiLevelType w:val="hybridMultilevel"/>
    <w:tmpl w:val="770EB0A8"/>
    <w:lvl w:ilvl="0" w:tplc="AE00DCAA">
      <w:start w:val="1"/>
      <w:numFmt w:val="bullet"/>
      <w:pStyle w:val="CV05DateTexte"/>
      <w:lvlText w:val=""/>
      <w:lvlPicBulletId w:val="7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  <w:color w:val="auto"/>
      </w:rPr>
    </w:lvl>
    <w:lvl w:ilvl="1" w:tplc="1222038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5680A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C276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F008F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FA37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C864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F2D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54876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171EC"/>
    <w:multiLevelType w:val="hybridMultilevel"/>
    <w:tmpl w:val="63C4AC32"/>
    <w:lvl w:ilvl="0" w:tplc="92962112">
      <w:start w:val="1"/>
      <w:numFmt w:val="bullet"/>
      <w:pStyle w:val="RponseAxione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2F288730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BAD067E4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1416F4AE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45506C4C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D48D9D8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B64AB880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AD60AB8A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5F54A86C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" w15:restartNumberingAfterBreak="0">
    <w:nsid w:val="08794B88"/>
    <w:multiLevelType w:val="multilevel"/>
    <w:tmpl w:val="CF1E3D5E"/>
    <w:lvl w:ilvl="0">
      <w:start w:val="1"/>
      <w:numFmt w:val="bullet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A31781"/>
        <w:sz w:val="28"/>
      </w:rPr>
    </w:lvl>
    <w:lvl w:ilvl="1">
      <w:start w:val="1"/>
      <w:numFmt w:val="bullet"/>
      <w:lvlText w:val="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5" w15:restartNumberingAfterBreak="0">
    <w:nsid w:val="0935736D"/>
    <w:multiLevelType w:val="hybridMultilevel"/>
    <w:tmpl w:val="F9AE2C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A7500"/>
    <w:multiLevelType w:val="hybridMultilevel"/>
    <w:tmpl w:val="E092C2B6"/>
    <w:lvl w:ilvl="0" w:tplc="FEE05CF4">
      <w:start w:val="1"/>
      <w:numFmt w:val="decimal"/>
      <w:pStyle w:val="05cPuceETDEGrisTexteC10"/>
      <w:lvlText w:val="%1."/>
      <w:lvlJc w:val="right"/>
      <w:pPr>
        <w:tabs>
          <w:tab w:val="num" w:pos="170"/>
        </w:tabs>
        <w:ind w:left="284"/>
      </w:pPr>
      <w:rPr>
        <w:rFonts w:cs="Times New Roman" w:hint="default"/>
        <w:color w:val="1E9BC3"/>
      </w:rPr>
    </w:lvl>
    <w:lvl w:ilvl="1" w:tplc="6534F92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14626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668F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34235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1A2D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EF448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E2DE8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1F28A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E0E73B9"/>
    <w:multiLevelType w:val="singleLevel"/>
    <w:tmpl w:val="8BA24386"/>
    <w:lvl w:ilvl="0">
      <w:start w:val="1"/>
      <w:numFmt w:val="bullet"/>
      <w:pStyle w:val="Listen2"/>
      <w:lvlText w:val=""/>
      <w:lvlJc w:val="left"/>
      <w:pPr>
        <w:tabs>
          <w:tab w:val="num" w:pos="2061"/>
        </w:tabs>
        <w:ind w:left="2041" w:hanging="340"/>
      </w:pPr>
      <w:rPr>
        <w:rFonts w:ascii="Symbol" w:hAnsi="Symbol" w:hint="default"/>
      </w:rPr>
    </w:lvl>
  </w:abstractNum>
  <w:abstractNum w:abstractNumId="8" w15:restartNumberingAfterBreak="0">
    <w:nsid w:val="0EA46486"/>
    <w:multiLevelType w:val="hybridMultilevel"/>
    <w:tmpl w:val="617068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B73F4"/>
    <w:multiLevelType w:val="hybridMultilevel"/>
    <w:tmpl w:val="EB085ADE"/>
    <w:lvl w:ilvl="0" w:tplc="52723A30">
      <w:start w:val="1"/>
      <w:numFmt w:val="bullet"/>
      <w:pStyle w:val="ORG06TelAssistantFaG"/>
      <w:lvlText w:val=""/>
      <w:lvlPicBulletId w:val="3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7E692F"/>
    <w:multiLevelType w:val="hybridMultilevel"/>
    <w:tmpl w:val="441C3E08"/>
    <w:lvl w:ilvl="0" w:tplc="F104E360">
      <w:start w:val="1"/>
      <w:numFmt w:val="bullet"/>
      <w:pStyle w:val="05bPuceETDETexteC9"/>
      <w:lvlText w:val=""/>
      <w:lvlPicBulletId w:val="0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  <w:color w:val="auto"/>
      </w:rPr>
    </w:lvl>
    <w:lvl w:ilvl="1" w:tplc="8978607A">
      <w:start w:val="1"/>
      <w:numFmt w:val="bullet"/>
      <w:pStyle w:val="Style6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  <w:color w:val="1E9BC3"/>
      </w:rPr>
    </w:lvl>
    <w:lvl w:ilvl="2" w:tplc="9A4855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B615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9487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FA6C7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B801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B2BE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78868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6063F"/>
    <w:multiLevelType w:val="hybridMultilevel"/>
    <w:tmpl w:val="A77CB80C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F2177CD"/>
    <w:multiLevelType w:val="multilevel"/>
    <w:tmpl w:val="6A3AB68C"/>
    <w:lvl w:ilvl="0">
      <w:start w:val="1"/>
      <w:numFmt w:val="decimal"/>
      <w:lvlText w:val="%1."/>
      <w:lvlJc w:val="left"/>
      <w:pPr>
        <w:tabs>
          <w:tab w:val="num" w:pos="993"/>
        </w:tabs>
        <w:ind w:left="993"/>
      </w:pPr>
      <w:rPr>
        <w:rFonts w:ascii="Arial" w:hAnsi="Arial" w:cs="Times New Roman" w:hint="default"/>
        <w:b/>
        <w:i w:val="0"/>
        <w:color w:val="A31781"/>
        <w:sz w:val="40"/>
        <w:szCs w:val="40"/>
      </w:rPr>
    </w:lvl>
    <w:lvl w:ilvl="1">
      <w:start w:val="1"/>
      <w:numFmt w:val="decimal"/>
      <w:lvlText w:val="%1.%2."/>
      <w:lvlJc w:val="left"/>
      <w:pPr>
        <w:tabs>
          <w:tab w:val="num" w:pos="2269"/>
        </w:tabs>
        <w:ind w:left="2269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31781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2751"/>
        </w:tabs>
        <w:ind w:left="2411" w:firstLine="283"/>
      </w:pPr>
      <w:rPr>
        <w:rFonts w:ascii="Arial" w:hAnsi="Arial" w:cs="Times New Roman" w:hint="default"/>
        <w:b/>
        <w:i w:val="0"/>
        <w:color w:val="A31781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3938"/>
        </w:tabs>
        <w:ind w:left="3146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658"/>
        </w:tabs>
        <w:ind w:left="3650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378"/>
        </w:tabs>
        <w:ind w:left="4154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98"/>
        </w:tabs>
        <w:ind w:left="465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18"/>
        </w:tabs>
        <w:ind w:left="516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78"/>
        </w:tabs>
        <w:ind w:left="5738" w:hanging="1440"/>
      </w:pPr>
      <w:rPr>
        <w:rFonts w:cs="Times New Roman" w:hint="default"/>
      </w:rPr>
    </w:lvl>
  </w:abstractNum>
  <w:abstractNum w:abstractNumId="13" w15:restartNumberingAfterBreak="0">
    <w:nsid w:val="1F4C6F8F"/>
    <w:multiLevelType w:val="multilevel"/>
    <w:tmpl w:val="22406C9A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31781"/>
        <w:sz w:val="28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14" w15:restartNumberingAfterBreak="0">
    <w:nsid w:val="1FAC3782"/>
    <w:multiLevelType w:val="hybridMultilevel"/>
    <w:tmpl w:val="B6AA059C"/>
    <w:lvl w:ilvl="0" w:tplc="18B641A8">
      <w:start w:val="1"/>
      <w:numFmt w:val="bullet"/>
      <w:pStyle w:val="05aPuceCarreTexteC11"/>
      <w:lvlText w:val=""/>
      <w:lvlJc w:val="left"/>
      <w:pPr>
        <w:tabs>
          <w:tab w:val="num" w:pos="2061"/>
        </w:tabs>
        <w:ind w:left="2061" w:hanging="360"/>
      </w:pPr>
      <w:rPr>
        <w:rFonts w:ascii="Wingdings" w:hAnsi="Wingdings" w:hint="default"/>
        <w:color w:val="1E9BC3"/>
      </w:rPr>
    </w:lvl>
    <w:lvl w:ilvl="1" w:tplc="5822A9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6F29B6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2610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6ED1D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5E404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ECF7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A2A5B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204AA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C4344C"/>
    <w:multiLevelType w:val="hybridMultilevel"/>
    <w:tmpl w:val="28D86866"/>
    <w:lvl w:ilvl="0" w:tplc="75AEF8DC">
      <w:start w:val="1"/>
      <w:numFmt w:val="bullet"/>
      <w:pStyle w:val="Listepuces2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60EC3A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A88C8A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EB499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442729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5DCD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69C38C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1AE42E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CD189B5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8950848"/>
    <w:multiLevelType w:val="multilevel"/>
    <w:tmpl w:val="415A70E4"/>
    <w:lvl w:ilvl="0">
      <w:start w:val="1"/>
      <w:numFmt w:val="bullet"/>
      <w:pStyle w:val="REF03Liste"/>
      <w:lvlText w:val=""/>
      <w:lvlPicBulletId w:val="5"/>
      <w:lvlJc w:val="left"/>
      <w:pPr>
        <w:tabs>
          <w:tab w:val="num" w:pos="5664"/>
        </w:tabs>
        <w:ind w:left="5664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lvlText w:val=""/>
      <w:lvlPicBulletId w:val="6"/>
      <w:lvlJc w:val="left"/>
      <w:pPr>
        <w:tabs>
          <w:tab w:val="num" w:pos="5948"/>
        </w:tabs>
        <w:ind w:left="5948"/>
      </w:pPr>
      <w:rPr>
        <w:rFonts w:ascii="Symbol" w:hAnsi="Symbol" w:hint="default"/>
        <w:b/>
        <w:i w:val="0"/>
        <w:color w:val="auto"/>
      </w:rPr>
    </w:lvl>
    <w:lvl w:ilvl="2">
      <w:start w:val="3"/>
      <w:numFmt w:val="bullet"/>
      <w:lvlText w:val=""/>
      <w:lvlJc w:val="left"/>
      <w:pPr>
        <w:tabs>
          <w:tab w:val="num" w:pos="6231"/>
        </w:tabs>
        <w:ind w:left="6237"/>
      </w:pPr>
      <w:rPr>
        <w:rFonts w:ascii="Wingdings" w:hAnsi="Wingdings" w:hint="default"/>
        <w:b/>
        <w:i w:val="0"/>
        <w:color w:val="009FC3"/>
        <w:sz w:val="14"/>
      </w:rPr>
    </w:lvl>
    <w:lvl w:ilvl="3">
      <w:start w:val="1"/>
      <w:numFmt w:val="decimal"/>
      <w:lvlText w:val="%1.%2.%3.%4."/>
      <w:lvlJc w:val="left"/>
      <w:pPr>
        <w:tabs>
          <w:tab w:val="num" w:pos="10737"/>
        </w:tabs>
        <w:ind w:left="994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1457"/>
        </w:tabs>
        <w:ind w:left="1044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2177"/>
        </w:tabs>
        <w:ind w:left="1095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897"/>
        </w:tabs>
        <w:ind w:left="1145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3617"/>
        </w:tabs>
        <w:ind w:left="1196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3977"/>
        </w:tabs>
        <w:ind w:left="12537" w:hanging="1440"/>
      </w:pPr>
      <w:rPr>
        <w:rFonts w:cs="Times New Roman" w:hint="default"/>
      </w:rPr>
    </w:lvl>
  </w:abstractNum>
  <w:abstractNum w:abstractNumId="17" w15:restartNumberingAfterBreak="0">
    <w:nsid w:val="294A3721"/>
    <w:multiLevelType w:val="multilevel"/>
    <w:tmpl w:val="10B8E9BE"/>
    <w:lvl w:ilvl="0">
      <w:start w:val="1"/>
      <w:numFmt w:val="decimal"/>
      <w:pStyle w:val="TitreFVIG1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pStyle w:val="TitreFVIG2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TitreFVIG3"/>
      <w:lvlText w:val="%1.%2.%3 "/>
      <w:lvlJc w:val="left"/>
      <w:pPr>
        <w:tabs>
          <w:tab w:val="num" w:pos="1932"/>
        </w:tabs>
        <w:ind w:left="1703" w:hanging="851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/>
        <w:i w:val="0"/>
        <w:sz w:val="2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" w15:restartNumberingAfterBreak="0">
    <w:nsid w:val="2ACC7DBB"/>
    <w:multiLevelType w:val="hybridMultilevel"/>
    <w:tmpl w:val="32741BF4"/>
    <w:lvl w:ilvl="0" w:tplc="9FA8A114">
      <w:start w:val="1"/>
      <w:numFmt w:val="bullet"/>
      <w:pStyle w:val="TABL04TextePuceCarr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9FC3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AA0876"/>
    <w:multiLevelType w:val="hybridMultilevel"/>
    <w:tmpl w:val="890C3586"/>
    <w:lvl w:ilvl="0" w:tplc="EF868438">
      <w:start w:val="1"/>
      <w:numFmt w:val="bullet"/>
      <w:pStyle w:val="ORG06TelAssistantFaD"/>
      <w:lvlText w:val=""/>
      <w:lvlPicBulletId w:val="3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6B437E"/>
    <w:multiLevelType w:val="hybridMultilevel"/>
    <w:tmpl w:val="E65AACAE"/>
    <w:lvl w:ilvl="0" w:tplc="9BC08F2E">
      <w:start w:val="1"/>
      <w:numFmt w:val="bullet"/>
      <w:pStyle w:val="6CHAPPuce2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4FCE23D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35CDE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AC4D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E07D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54CD8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24C1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2697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06E66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7A7055"/>
    <w:multiLevelType w:val="hybridMultilevel"/>
    <w:tmpl w:val="60DADEF2"/>
    <w:lvl w:ilvl="0" w:tplc="08C85966">
      <w:start w:val="1"/>
      <w:numFmt w:val="bullet"/>
      <w:pStyle w:val="01bIntertitrePuceCouverture"/>
      <w:lvlText w:val=""/>
      <w:lvlJc w:val="left"/>
      <w:pPr>
        <w:tabs>
          <w:tab w:val="num" w:pos="113"/>
        </w:tabs>
        <w:ind w:left="397" w:hanging="113"/>
      </w:pPr>
      <w:rPr>
        <w:rFonts w:ascii="Wingdings" w:hAnsi="Wingdings" w:hint="default"/>
        <w:color w:val="80808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1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9B5569"/>
    <w:multiLevelType w:val="hybridMultilevel"/>
    <w:tmpl w:val="B16A9E8E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1D1512E"/>
    <w:multiLevelType w:val="hybridMultilevel"/>
    <w:tmpl w:val="4F2E2840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22619BA"/>
    <w:multiLevelType w:val="hybridMultilevel"/>
    <w:tmpl w:val="DF185D1A"/>
    <w:lvl w:ilvl="0" w:tplc="B49A2014">
      <w:start w:val="1"/>
      <w:numFmt w:val="bullet"/>
      <w:pStyle w:val="SCH06TextePuceCarre"/>
      <w:lvlText w:val=""/>
      <w:lvlJc w:val="left"/>
      <w:pPr>
        <w:tabs>
          <w:tab w:val="num" w:pos="113"/>
        </w:tabs>
        <w:ind w:left="227" w:hanging="114"/>
      </w:pPr>
      <w:rPr>
        <w:rFonts w:ascii="Wingdings" w:hAnsi="Wingdings" w:hint="default"/>
        <w:color w:val="009FC3"/>
        <w:sz w:val="12"/>
      </w:rPr>
    </w:lvl>
    <w:lvl w:ilvl="1" w:tplc="02E2FB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B016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DAA3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3CD4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8C8CF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A6F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B29C6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DD0F9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8647FB"/>
    <w:multiLevelType w:val="hybridMultilevel"/>
    <w:tmpl w:val="6E7E6648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3BA43AC6"/>
    <w:multiLevelType w:val="multilevel"/>
    <w:tmpl w:val="EA4C063E"/>
    <w:lvl w:ilvl="0">
      <w:start w:val="1"/>
      <w:numFmt w:val="bullet"/>
      <w:pStyle w:val="Puceniveau1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A31781"/>
        <w:sz w:val="22"/>
        <w:szCs w:val="28"/>
      </w:rPr>
    </w:lvl>
    <w:lvl w:ilvl="1">
      <w:start w:val="1"/>
      <w:numFmt w:val="bullet"/>
      <w:pStyle w:val="Puceniveau2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pStyle w:val="Puceniveau3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pStyle w:val="puceniveau4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27" w15:restartNumberingAfterBreak="0">
    <w:nsid w:val="3D20296E"/>
    <w:multiLevelType w:val="hybridMultilevel"/>
    <w:tmpl w:val="3CEED8B8"/>
    <w:lvl w:ilvl="0" w:tplc="807A3330">
      <w:start w:val="1"/>
      <w:numFmt w:val="bullet"/>
      <w:pStyle w:val="Listenumros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bullet"/>
      <w:pStyle w:val="Titre2Justifi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pStyle w:val="Titre3Justifi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pStyle w:val="Titre4Justifi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7D4904"/>
    <w:multiLevelType w:val="multilevel"/>
    <w:tmpl w:val="A632654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31781"/>
        <w:sz w:val="28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29" w15:restartNumberingAfterBreak="0">
    <w:nsid w:val="468D5CFE"/>
    <w:multiLevelType w:val="hybridMultilevel"/>
    <w:tmpl w:val="948A0210"/>
    <w:lvl w:ilvl="0" w:tplc="CFEE8B64">
      <w:start w:val="1"/>
      <w:numFmt w:val="bullet"/>
      <w:pStyle w:val="04aTexteC10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color w:val="auto"/>
      </w:rPr>
    </w:lvl>
    <w:lvl w:ilvl="1" w:tplc="1BEEC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B32EA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0C44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A437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B02D7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847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2ED3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ACA0C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7B0480"/>
    <w:multiLevelType w:val="hybridMultilevel"/>
    <w:tmpl w:val="82F42FD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847B98">
      <w:numFmt w:val="bullet"/>
      <w:lvlText w:val="-"/>
      <w:lvlJc w:val="left"/>
      <w:pPr>
        <w:ind w:left="3240" w:hanging="360"/>
      </w:pPr>
      <w:rPr>
        <w:rFonts w:ascii="Arial" w:eastAsia="Calibri" w:hAnsi="Arial" w:cs="Arial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BEB442D"/>
    <w:multiLevelType w:val="hybridMultilevel"/>
    <w:tmpl w:val="85F0DBEA"/>
    <w:lvl w:ilvl="0" w:tplc="603CE324">
      <w:start w:val="1"/>
      <w:numFmt w:val="bullet"/>
      <w:pStyle w:val="SCH05TextePuceil"/>
      <w:lvlText w:val=""/>
      <w:lvlPicBulletId w:val="2"/>
      <w:lvlJc w:val="left"/>
      <w:pPr>
        <w:tabs>
          <w:tab w:val="num" w:pos="113"/>
        </w:tabs>
        <w:ind w:left="284" w:hanging="171"/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77068C"/>
    <w:multiLevelType w:val="hybridMultilevel"/>
    <w:tmpl w:val="63C022A2"/>
    <w:lvl w:ilvl="0" w:tplc="BC801590">
      <w:start w:val="1"/>
      <w:numFmt w:val="bullet"/>
      <w:pStyle w:val="Listepuce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80159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895323"/>
    <w:multiLevelType w:val="multilevel"/>
    <w:tmpl w:val="FA36A79E"/>
    <w:lvl w:ilvl="0">
      <w:start w:val="1"/>
      <w:numFmt w:val="lowerLetter"/>
      <w:pStyle w:val="TitreFVIG4"/>
      <w:lvlText w:val="%1.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2">
      <w:start w:val="1"/>
      <w:numFmt w:val="decimal"/>
      <w:lvlText w:val="%1.%2.%3 "/>
      <w:lvlJc w:val="left"/>
      <w:pPr>
        <w:tabs>
          <w:tab w:val="num" w:pos="2499"/>
        </w:tabs>
        <w:ind w:left="2270" w:hanging="851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18"/>
        </w:tabs>
        <w:ind w:left="1418" w:hanging="851"/>
      </w:pPr>
      <w:rPr>
        <w:rFonts w:ascii="Arial" w:hAnsi="Arial" w:cs="Times New Roman" w:hint="default"/>
        <w:b/>
        <w:i w:val="0"/>
        <w:sz w:val="20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cs="Times New Roman" w:hint="default"/>
      </w:rPr>
    </w:lvl>
  </w:abstractNum>
  <w:abstractNum w:abstractNumId="34" w15:restartNumberingAfterBreak="0">
    <w:nsid w:val="4DA86155"/>
    <w:multiLevelType w:val="hybridMultilevel"/>
    <w:tmpl w:val="D0F602C2"/>
    <w:lvl w:ilvl="0" w:tplc="0804CCB2">
      <w:start w:val="1"/>
      <w:numFmt w:val="bullet"/>
      <w:pStyle w:val="Pucecarrbleu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80"/>
      </w:rPr>
    </w:lvl>
    <w:lvl w:ilvl="1" w:tplc="5788989E">
      <w:start w:val="1"/>
      <w:numFmt w:val="bullet"/>
      <w:pStyle w:val="Pucecarrbleu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F03027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D1310F"/>
    <w:multiLevelType w:val="hybridMultilevel"/>
    <w:tmpl w:val="A9D830B2"/>
    <w:lvl w:ilvl="0" w:tplc="B45471E4">
      <w:start w:val="1"/>
      <w:numFmt w:val="decimal"/>
      <w:pStyle w:val="Titre"/>
      <w:lvlText w:val="Annexe %1."/>
      <w:lvlJc w:val="left"/>
      <w:pPr>
        <w:tabs>
          <w:tab w:val="num" w:pos="1800"/>
        </w:tabs>
        <w:ind w:left="360" w:hanging="360"/>
      </w:pPr>
      <w:rPr>
        <w:rFonts w:cs="Times New Roman" w:hint="default"/>
      </w:rPr>
    </w:lvl>
    <w:lvl w:ilvl="1" w:tplc="C72ED2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8D8DD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E0474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D5C96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B7ED32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A82E2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690298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FE223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50E82A0A"/>
    <w:multiLevelType w:val="multilevel"/>
    <w:tmpl w:val="18DABE36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31781"/>
        <w:sz w:val="28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37" w15:restartNumberingAfterBreak="0">
    <w:nsid w:val="51253D81"/>
    <w:multiLevelType w:val="hybridMultilevel"/>
    <w:tmpl w:val="7474E7B2"/>
    <w:lvl w:ilvl="0" w:tplc="27729218">
      <w:numFmt w:val="bullet"/>
      <w:pStyle w:val="liste1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pStyle w:val="LISTE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EF5487"/>
    <w:multiLevelType w:val="hybridMultilevel"/>
    <w:tmpl w:val="0D2EFE70"/>
    <w:lvl w:ilvl="0" w:tplc="A4304A38">
      <w:start w:val="1"/>
      <w:numFmt w:val="bullet"/>
      <w:pStyle w:val="ORG05Telephone"/>
      <w:lvlText w:val=""/>
      <w:lvlPicBulletId w:val="4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DE1FE0"/>
    <w:multiLevelType w:val="multilevel"/>
    <w:tmpl w:val="3710F404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31781"/>
        <w:sz w:val="28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40" w15:restartNumberingAfterBreak="0">
    <w:nsid w:val="55C10A30"/>
    <w:multiLevelType w:val="hybridMultilevel"/>
    <w:tmpl w:val="F76A27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754DAB"/>
    <w:multiLevelType w:val="multilevel"/>
    <w:tmpl w:val="BC020D1C"/>
    <w:lvl w:ilvl="0">
      <w:start w:val="1"/>
      <w:numFmt w:val="bullet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A31781"/>
        <w:sz w:val="28"/>
      </w:rPr>
    </w:lvl>
    <w:lvl w:ilvl="1">
      <w:start w:val="1"/>
      <w:numFmt w:val="bullet"/>
      <w:lvlText w:val="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42" w15:restartNumberingAfterBreak="0">
    <w:nsid w:val="59E56AC7"/>
    <w:multiLevelType w:val="hybridMultilevel"/>
    <w:tmpl w:val="43602CCC"/>
    <w:lvl w:ilvl="0" w:tplc="32CE5B4A">
      <w:start w:val="1"/>
      <w:numFmt w:val="bullet"/>
      <w:pStyle w:val="Puceronde"/>
      <w:lvlText w:val="o"/>
      <w:lvlJc w:val="left"/>
      <w:pPr>
        <w:tabs>
          <w:tab w:val="num" w:pos="1489"/>
        </w:tabs>
        <w:ind w:left="1489" w:hanging="360"/>
      </w:pPr>
      <w:rPr>
        <w:rFonts w:ascii="Courier New" w:hAnsi="Courier New" w:hint="default"/>
        <w:color w:val="000080"/>
      </w:rPr>
    </w:lvl>
    <w:lvl w:ilvl="1" w:tplc="040C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43" w15:restartNumberingAfterBreak="0">
    <w:nsid w:val="5BE6603B"/>
    <w:multiLevelType w:val="multilevel"/>
    <w:tmpl w:val="92881224"/>
    <w:lvl w:ilvl="0">
      <w:start w:val="1"/>
      <w:numFmt w:val="decimal"/>
      <w:pStyle w:val="03bTitreNiveau1numro"/>
      <w:lvlText w:val="%1."/>
      <w:lvlJc w:val="right"/>
      <w:pPr>
        <w:tabs>
          <w:tab w:val="num" w:pos="85"/>
        </w:tabs>
        <w:ind w:left="1786" w:hanging="142"/>
      </w:pPr>
      <w:rPr>
        <w:rFonts w:hint="default"/>
        <w:b w:val="0"/>
        <w:i w:val="0"/>
        <w:color w:val="009FC3"/>
        <w:sz w:val="40"/>
      </w:rPr>
    </w:lvl>
    <w:lvl w:ilvl="1">
      <w:start w:val="1"/>
      <w:numFmt w:val="decimal"/>
      <w:pStyle w:val="03bTitreNiveau2numro"/>
      <w:lvlText w:val="%1.%2."/>
      <w:lvlJc w:val="left"/>
      <w:pPr>
        <w:tabs>
          <w:tab w:val="num" w:pos="85"/>
        </w:tabs>
        <w:ind w:left="2353" w:hanging="567"/>
      </w:pPr>
      <w:rPr>
        <w:rFonts w:ascii="Arial" w:hAnsi="Arial" w:hint="default"/>
        <w:b w:val="0"/>
        <w:i w:val="0"/>
        <w:color w:val="1E9BC3"/>
        <w:sz w:val="36"/>
      </w:rPr>
    </w:lvl>
    <w:lvl w:ilvl="2">
      <w:start w:val="1"/>
      <w:numFmt w:val="decimal"/>
      <w:pStyle w:val="03bTitreNiveau3numro"/>
      <w:lvlText w:val="%1.%2.%3."/>
      <w:lvlJc w:val="left"/>
      <w:pPr>
        <w:tabs>
          <w:tab w:val="num" w:pos="85"/>
        </w:tabs>
        <w:ind w:left="2466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5821F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85"/>
        </w:tabs>
        <w:ind w:left="2637" w:hanging="851"/>
      </w:pPr>
      <w:rPr>
        <w:rFonts w:ascii="Arial" w:hAnsi="Arial" w:hint="default"/>
        <w:b w:val="0"/>
        <w:i w:val="0"/>
        <w:color w:val="F5821F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5471"/>
        </w:tabs>
        <w:ind w:left="5471" w:firstLine="0"/>
      </w:pPr>
      <w:rPr>
        <w:rFonts w:ascii="Arial" w:hAnsi="Arial" w:hint="default"/>
        <w:b w:val="0"/>
        <w:i w:val="0"/>
        <w:color w:val="009FC3"/>
        <w:sz w:val="32"/>
      </w:rPr>
    </w:lvl>
    <w:lvl w:ilvl="5">
      <w:start w:val="1"/>
      <w:numFmt w:val="decimal"/>
      <w:lvlText w:val="%1.%2.%3.%4.%5.%6."/>
      <w:lvlJc w:val="left"/>
      <w:pPr>
        <w:tabs>
          <w:tab w:val="num" w:pos="5179"/>
        </w:tabs>
        <w:ind w:left="395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899"/>
        </w:tabs>
        <w:ind w:left="445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19"/>
        </w:tabs>
        <w:ind w:left="496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79"/>
        </w:tabs>
        <w:ind w:left="5539" w:hanging="1440"/>
      </w:pPr>
      <w:rPr>
        <w:rFonts w:hint="default"/>
      </w:rPr>
    </w:lvl>
  </w:abstractNum>
  <w:abstractNum w:abstractNumId="44" w15:restartNumberingAfterBreak="0">
    <w:nsid w:val="5BF22CE2"/>
    <w:multiLevelType w:val="hybridMultilevel"/>
    <w:tmpl w:val="493A9E24"/>
    <w:lvl w:ilvl="0" w:tplc="2B4C6C26">
      <w:start w:val="1"/>
      <w:numFmt w:val="bullet"/>
      <w:pStyle w:val="TABL06Rfrences"/>
      <w:lvlText w:val=""/>
      <w:lvlPicBulletId w:val="1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000374"/>
    <w:multiLevelType w:val="multilevel"/>
    <w:tmpl w:val="7C82F336"/>
    <w:numStyleLink w:val="puce1"/>
  </w:abstractNum>
  <w:abstractNum w:abstractNumId="46" w15:restartNumberingAfterBreak="0">
    <w:nsid w:val="5DD7535D"/>
    <w:multiLevelType w:val="multilevel"/>
    <w:tmpl w:val="97D67A14"/>
    <w:lvl w:ilvl="0">
      <w:start w:val="1"/>
      <w:numFmt w:val="decimal"/>
      <w:pStyle w:val="ElisaTitrePrincipale"/>
      <w:lvlText w:val="%1."/>
      <w:lvlJc w:val="right"/>
      <w:pPr>
        <w:tabs>
          <w:tab w:val="num" w:pos="1"/>
        </w:tabs>
      </w:pPr>
      <w:rPr>
        <w:rFonts w:ascii="Arial Gras" w:hAnsi="Arial Gras" w:cs="Times New Roman" w:hint="default"/>
        <w:b/>
        <w:i w:val="0"/>
        <w:color w:val="009FC3"/>
        <w:sz w:val="32"/>
        <w:szCs w:val="32"/>
      </w:rPr>
    </w:lvl>
    <w:lvl w:ilvl="1">
      <w:start w:val="1"/>
      <w:numFmt w:val="decimal"/>
      <w:pStyle w:val="ElisaTitreSecondaire"/>
      <w:lvlText w:val="%1.%2."/>
      <w:lvlJc w:val="left"/>
      <w:pPr>
        <w:tabs>
          <w:tab w:val="num" w:pos="0"/>
        </w:tabs>
      </w:pPr>
      <w:rPr>
        <w:rFonts w:ascii="Arial Gras" w:hAnsi="Arial Gras" w:cs="Times New Roman" w:hint="default"/>
        <w:b/>
        <w:i w:val="0"/>
        <w:color w:val="D77D28"/>
        <w:sz w:val="24"/>
      </w:rPr>
    </w:lvl>
    <w:lvl w:ilvl="2">
      <w:start w:val="1"/>
      <w:numFmt w:val="decimal"/>
      <w:pStyle w:val="ElisaTitreTertiaire"/>
      <w:lvlText w:val="%1.%2.%3."/>
      <w:lvlJc w:val="left"/>
      <w:pPr>
        <w:tabs>
          <w:tab w:val="num" w:pos="916"/>
        </w:tabs>
        <w:ind w:left="1200"/>
      </w:pPr>
      <w:rPr>
        <w:rFonts w:ascii="Arial" w:hAnsi="Arial" w:cs="Times New Roman" w:hint="default"/>
        <w:b/>
        <w:i w:val="0"/>
        <w:color w:val="878787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030"/>
        </w:tabs>
        <w:ind w:left="2200"/>
      </w:pPr>
      <w:rPr>
        <w:rFonts w:ascii="Arial" w:hAnsi="Arial" w:cs="Times New Roman" w:hint="default"/>
        <w:b w:val="0"/>
        <w:i w:val="0"/>
        <w:color w:val="009FC3"/>
        <w:sz w:val="32"/>
      </w:rPr>
    </w:lvl>
    <w:lvl w:ilvl="4">
      <w:start w:val="1"/>
      <w:numFmt w:val="decimal"/>
      <w:lvlText w:val="%1.%2.%3.%4.%5."/>
      <w:lvlJc w:val="left"/>
      <w:pPr>
        <w:tabs>
          <w:tab w:val="num" w:pos="3969"/>
        </w:tabs>
        <w:ind w:left="3969"/>
      </w:pPr>
      <w:rPr>
        <w:rFonts w:ascii="Arial" w:hAnsi="Arial" w:cs="Times New Roman" w:hint="default"/>
        <w:b w:val="0"/>
        <w:i w:val="0"/>
        <w:color w:val="009FC3"/>
        <w:sz w:val="32"/>
      </w:rPr>
    </w:lvl>
    <w:lvl w:ilvl="5">
      <w:start w:val="1"/>
      <w:numFmt w:val="decimal"/>
      <w:lvlText w:val="%1.%2.%3.%4.%5.%6."/>
      <w:lvlJc w:val="left"/>
      <w:pPr>
        <w:tabs>
          <w:tab w:val="num" w:pos="3677"/>
        </w:tabs>
        <w:ind w:left="245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97"/>
        </w:tabs>
        <w:ind w:left="295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17"/>
        </w:tabs>
        <w:ind w:left="346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77"/>
        </w:tabs>
        <w:ind w:left="4037" w:hanging="1440"/>
      </w:pPr>
      <w:rPr>
        <w:rFonts w:cs="Times New Roman" w:hint="default"/>
      </w:rPr>
    </w:lvl>
  </w:abstractNum>
  <w:abstractNum w:abstractNumId="47" w15:restartNumberingAfterBreak="0">
    <w:nsid w:val="65744FBC"/>
    <w:multiLevelType w:val="hybridMultilevel"/>
    <w:tmpl w:val="C512C438"/>
    <w:lvl w:ilvl="0" w:tplc="0DDAA496">
      <w:start w:val="1"/>
      <w:numFmt w:val="bullet"/>
      <w:pStyle w:val="Listepuces3"/>
      <w:lvlText w:val="o"/>
      <w:lvlJc w:val="left"/>
      <w:pPr>
        <w:tabs>
          <w:tab w:val="num" w:pos="926"/>
        </w:tabs>
        <w:ind w:left="926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6"/>
        </w:tabs>
        <w:ind w:left="164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6"/>
        </w:tabs>
        <w:ind w:left="23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6"/>
        </w:tabs>
        <w:ind w:left="30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6"/>
        </w:tabs>
        <w:ind w:left="380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6"/>
        </w:tabs>
        <w:ind w:left="45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6"/>
        </w:tabs>
        <w:ind w:left="52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6"/>
        </w:tabs>
        <w:ind w:left="596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6"/>
        </w:tabs>
        <w:ind w:left="6686" w:hanging="360"/>
      </w:pPr>
      <w:rPr>
        <w:rFonts w:ascii="Wingdings" w:hAnsi="Wingdings" w:hint="default"/>
      </w:rPr>
    </w:lvl>
  </w:abstractNum>
  <w:abstractNum w:abstractNumId="48" w15:restartNumberingAfterBreak="0">
    <w:nsid w:val="66481D72"/>
    <w:multiLevelType w:val="hybridMultilevel"/>
    <w:tmpl w:val="72B2785C"/>
    <w:lvl w:ilvl="0" w:tplc="64FC8132">
      <w:start w:val="1"/>
      <w:numFmt w:val="bullet"/>
      <w:pStyle w:val="FORM06TextePuceil"/>
      <w:lvlText w:val=""/>
      <w:lvlPicBulletId w:val="0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  <w:color w:val="auto"/>
      </w:rPr>
    </w:lvl>
    <w:lvl w:ilvl="1" w:tplc="FAC023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690AA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4480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4242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27688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04A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E8D9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F0608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C379BA"/>
    <w:multiLevelType w:val="multilevel"/>
    <w:tmpl w:val="2C286F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31781"/>
        <w:sz w:val="28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50" w15:restartNumberingAfterBreak="0">
    <w:nsid w:val="69C03CD6"/>
    <w:multiLevelType w:val="multilevel"/>
    <w:tmpl w:val="7C82F336"/>
    <w:styleLink w:val="puce1"/>
    <w:lvl w:ilvl="0">
      <w:start w:val="1"/>
      <w:numFmt w:val="bullet"/>
      <w:suff w:val="space"/>
      <w:lvlText w:val=""/>
      <w:lvlJc w:val="left"/>
      <w:pPr>
        <w:ind w:left="550" w:firstLine="0"/>
      </w:pPr>
      <w:rPr>
        <w:rFonts w:ascii="Symbol" w:hAnsi="Symbol"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pStyle w:val="titre4bis"/>
      <w:lvlText w:val="-"/>
      <w:lvlJc w:val="left"/>
      <w:pPr>
        <w:tabs>
          <w:tab w:val="num" w:pos="2880"/>
        </w:tabs>
        <w:ind w:left="2880" w:hanging="360"/>
      </w:pPr>
      <w:rPr>
        <w:rFonts w:ascii="Cambria" w:hAnsi="Cambria" w:cs="Times New Roman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B863EEF"/>
    <w:multiLevelType w:val="hybridMultilevel"/>
    <w:tmpl w:val="1A4E6E18"/>
    <w:lvl w:ilvl="0" w:tplc="040C0001">
      <w:start w:val="1"/>
      <w:numFmt w:val="bullet"/>
      <w:lvlText w:val=""/>
      <w:lvlPicBulletId w:val="0"/>
      <w:lvlJc w:val="left"/>
      <w:pPr>
        <w:tabs>
          <w:tab w:val="num" w:pos="284"/>
        </w:tabs>
        <w:ind w:left="284" w:hanging="171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hint="default"/>
      </w:rPr>
    </w:lvl>
    <w:lvl w:ilvl="2" w:tplc="040C0005">
      <w:start w:val="1"/>
      <w:numFmt w:val="bullet"/>
      <w:pStyle w:val="04aTexteC10J"/>
      <w:lvlText w:val=""/>
      <w:lvlPicBulletId w:val="0"/>
      <w:lvlJc w:val="left"/>
      <w:pPr>
        <w:tabs>
          <w:tab w:val="num" w:pos="4918"/>
        </w:tabs>
        <w:ind w:left="4918" w:hanging="283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875"/>
        </w:tabs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595"/>
        </w:tabs>
        <w:ind w:left="859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315"/>
        </w:tabs>
        <w:ind w:left="9315" w:hanging="360"/>
      </w:pPr>
      <w:rPr>
        <w:rFonts w:ascii="Wingdings" w:hAnsi="Wingdings" w:hint="default"/>
      </w:rPr>
    </w:lvl>
  </w:abstractNum>
  <w:abstractNum w:abstractNumId="52" w15:restartNumberingAfterBreak="0">
    <w:nsid w:val="6CD5760F"/>
    <w:multiLevelType w:val="hybridMultilevel"/>
    <w:tmpl w:val="ABE60FF8"/>
    <w:lvl w:ilvl="0" w:tplc="FB3A8276">
      <w:start w:val="1"/>
      <w:numFmt w:val="bullet"/>
      <w:pStyle w:val="Exerguepuce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36EB4E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C8EB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46463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C22E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6BAFD0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B8C96C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702BF7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23E826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D772A4B"/>
    <w:multiLevelType w:val="hybridMultilevel"/>
    <w:tmpl w:val="53E6F3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EB25F32"/>
    <w:multiLevelType w:val="multilevel"/>
    <w:tmpl w:val="DF988682"/>
    <w:lvl w:ilvl="0">
      <w:start w:val="1"/>
      <w:numFmt w:val="decimal"/>
      <w:pStyle w:val="EmailStyle15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none"/>
      <w:lvlText w:val="4.6.3.1"/>
      <w:lvlJc w:val="left"/>
      <w:pPr>
        <w:tabs>
          <w:tab w:val="num" w:pos="360"/>
        </w:tabs>
      </w:pPr>
      <w:rPr>
        <w:rFonts w:cs="Times New Roman" w:hint="default"/>
      </w:rPr>
    </w:lvl>
    <w:lvl w:ilvl="4">
      <w:start w:val="1"/>
      <w:numFmt w:val="decimal"/>
      <w:lvlText w:val="%5%1.%2.%3.%41.1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55" w15:restartNumberingAfterBreak="0">
    <w:nsid w:val="6F991541"/>
    <w:multiLevelType w:val="hybridMultilevel"/>
    <w:tmpl w:val="072C9CF0"/>
    <w:lvl w:ilvl="0" w:tplc="04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6" w15:restartNumberingAfterBreak="0">
    <w:nsid w:val="70DC662F"/>
    <w:multiLevelType w:val="hybridMultilevel"/>
    <w:tmpl w:val="2BB2A502"/>
    <w:lvl w:ilvl="0" w:tplc="D3005D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1725DE"/>
    <w:multiLevelType w:val="multilevel"/>
    <w:tmpl w:val="DCAC3BCA"/>
    <w:lvl w:ilvl="0">
      <w:start w:val="1"/>
      <w:numFmt w:val="bullet"/>
      <w:pStyle w:val="Puce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4F81BD" w:themeColor="accent1"/>
        <w:sz w:val="22"/>
      </w:rPr>
    </w:lvl>
    <w:lvl w:ilvl="1">
      <w:start w:val="1"/>
      <w:numFmt w:val="bullet"/>
      <w:lvlText w:val="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9BBB59" w:themeColor="accent3"/>
        <w:sz w:val="24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9BBB59" w:themeColor="accent3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9BBB59" w:themeColor="accent3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abstractNum w:abstractNumId="58" w15:restartNumberingAfterBreak="0">
    <w:nsid w:val="72C77BF6"/>
    <w:multiLevelType w:val="multilevel"/>
    <w:tmpl w:val="64C8CC42"/>
    <w:lvl w:ilvl="0">
      <w:start w:val="1"/>
      <w:numFmt w:val="bullet"/>
      <w:pStyle w:val="REF03ListeSansPhotos"/>
      <w:lvlText w:val=""/>
      <w:lvlPicBulletId w:val="5"/>
      <w:lvlJc w:val="left"/>
      <w:pPr>
        <w:tabs>
          <w:tab w:val="num" w:pos="3971"/>
        </w:tabs>
        <w:ind w:left="3971" w:hanging="1986"/>
      </w:pPr>
      <w:rPr>
        <w:rFonts w:ascii="Symbol" w:hAnsi="Symbol" w:hint="default"/>
        <w:b/>
        <w:i w:val="0"/>
        <w:color w:val="auto"/>
      </w:rPr>
    </w:lvl>
    <w:lvl w:ilvl="1">
      <w:start w:val="1"/>
      <w:numFmt w:val="bullet"/>
      <w:lvlText w:val=""/>
      <w:lvlPicBulletId w:val="6"/>
      <w:lvlJc w:val="left"/>
      <w:pPr>
        <w:tabs>
          <w:tab w:val="num" w:pos="2268"/>
        </w:tabs>
        <w:ind w:left="2268" w:firstLine="1"/>
      </w:pPr>
      <w:rPr>
        <w:rFonts w:ascii="Symbol" w:hAnsi="Symbol" w:hint="default"/>
        <w:color w:val="auto"/>
      </w:rPr>
    </w:lvl>
    <w:lvl w:ilvl="2">
      <w:start w:val="1"/>
      <w:numFmt w:val="bullet"/>
      <w:lvlText w:val=""/>
      <w:lvlJc w:val="left"/>
      <w:pPr>
        <w:tabs>
          <w:tab w:val="num" w:pos="2552"/>
        </w:tabs>
        <w:ind w:left="2552"/>
      </w:pPr>
      <w:rPr>
        <w:rFonts w:ascii="Wingdings" w:hAnsi="Wingdings" w:hint="default"/>
        <w:color w:val="009FC3"/>
        <w:sz w:val="16"/>
      </w:rPr>
    </w:lvl>
    <w:lvl w:ilvl="3">
      <w:start w:val="1"/>
      <w:numFmt w:val="decimal"/>
      <w:lvlText w:val="%1.%2.%3.%4."/>
      <w:lvlJc w:val="left"/>
      <w:pPr>
        <w:tabs>
          <w:tab w:val="num" w:pos="6207"/>
        </w:tabs>
        <w:ind w:left="541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6927"/>
        </w:tabs>
        <w:ind w:left="591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647"/>
        </w:tabs>
        <w:ind w:left="642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367"/>
        </w:tabs>
        <w:ind w:left="692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87"/>
        </w:tabs>
        <w:ind w:left="743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447"/>
        </w:tabs>
        <w:ind w:left="8007" w:hanging="1440"/>
      </w:pPr>
      <w:rPr>
        <w:rFonts w:cs="Times New Roman" w:hint="default"/>
      </w:rPr>
    </w:lvl>
  </w:abstractNum>
  <w:abstractNum w:abstractNumId="59" w15:restartNumberingAfterBreak="0">
    <w:nsid w:val="7427539F"/>
    <w:multiLevelType w:val="hybridMultilevel"/>
    <w:tmpl w:val="82103D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9076688"/>
    <w:multiLevelType w:val="multilevel"/>
    <w:tmpl w:val="92B2315E"/>
    <w:lvl w:ilvl="0">
      <w:start w:val="1"/>
      <w:numFmt w:val="bullet"/>
      <w:lvlText w:val="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color w:val="A31781"/>
        <w:sz w:val="28"/>
      </w:rPr>
    </w:lvl>
    <w:lvl w:ilvl="1">
      <w:start w:val="1"/>
      <w:numFmt w:val="bullet"/>
      <w:lvlText w:val=""/>
      <w:lvlJc w:val="left"/>
      <w:pPr>
        <w:tabs>
          <w:tab w:val="num" w:pos="907"/>
        </w:tabs>
        <w:ind w:left="908" w:hanging="454"/>
      </w:pPr>
      <w:rPr>
        <w:rFonts w:ascii="Wingdings" w:hAnsi="Wingdings" w:hint="default"/>
        <w:color w:val="A31781"/>
        <w:sz w:val="18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2" w:hanging="454"/>
      </w:pPr>
      <w:rPr>
        <w:rFonts w:ascii="Symbol" w:hAnsi="Symbol" w:hint="default"/>
        <w:color w:val="A31781"/>
      </w:rPr>
    </w:lvl>
    <w:lvl w:ilvl="3">
      <w:start w:val="1"/>
      <w:numFmt w:val="bullet"/>
      <w:lvlText w:val=""/>
      <w:lvlJc w:val="left"/>
      <w:pPr>
        <w:tabs>
          <w:tab w:val="num" w:pos="1814"/>
        </w:tabs>
        <w:ind w:left="1816" w:hanging="454"/>
      </w:pPr>
      <w:rPr>
        <w:rFonts w:ascii="Symbol" w:hAnsi="Symbol" w:hint="default"/>
        <w:color w:val="A31781"/>
      </w:rPr>
    </w:lvl>
    <w:lvl w:ilvl="4">
      <w:start w:val="1"/>
      <w:numFmt w:val="bullet"/>
      <w:lvlText w:val=""/>
      <w:lvlJc w:val="left"/>
      <w:pPr>
        <w:tabs>
          <w:tab w:val="num" w:pos="2536"/>
        </w:tabs>
        <w:ind w:left="2270" w:hanging="45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990"/>
        </w:tabs>
        <w:ind w:left="2724" w:hanging="45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444"/>
        </w:tabs>
        <w:ind w:left="3178" w:hanging="45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898"/>
        </w:tabs>
        <w:ind w:left="3632" w:hanging="45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4352"/>
        </w:tabs>
        <w:ind w:left="4086" w:hanging="454"/>
      </w:pPr>
      <w:rPr>
        <w:rFonts w:ascii="Symbol" w:hAnsi="Symbol" w:hint="default"/>
      </w:rPr>
    </w:lvl>
  </w:abstractNum>
  <w:num w:numId="1">
    <w:abstractNumId w:val="52"/>
  </w:num>
  <w:num w:numId="2">
    <w:abstractNumId w:val="26"/>
  </w:num>
  <w:num w:numId="3">
    <w:abstractNumId w:val="14"/>
  </w:num>
  <w:num w:numId="4">
    <w:abstractNumId w:val="43"/>
  </w:num>
  <w:num w:numId="5">
    <w:abstractNumId w:val="29"/>
  </w:num>
  <w:num w:numId="6">
    <w:abstractNumId w:val="34"/>
  </w:num>
  <w:num w:numId="7">
    <w:abstractNumId w:val="17"/>
  </w:num>
  <w:num w:numId="8">
    <w:abstractNumId w:val="51"/>
  </w:num>
  <w:num w:numId="9">
    <w:abstractNumId w:val="50"/>
  </w:num>
  <w:num w:numId="10">
    <w:abstractNumId w:val="45"/>
  </w:num>
  <w:num w:numId="11">
    <w:abstractNumId w:val="7"/>
  </w:num>
  <w:num w:numId="12">
    <w:abstractNumId w:val="57"/>
  </w:num>
  <w:num w:numId="13">
    <w:abstractNumId w:val="54"/>
  </w:num>
  <w:num w:numId="14">
    <w:abstractNumId w:val="37"/>
  </w:num>
  <w:num w:numId="15">
    <w:abstractNumId w:val="44"/>
  </w:num>
  <w:num w:numId="16">
    <w:abstractNumId w:val="24"/>
  </w:num>
  <w:num w:numId="17">
    <w:abstractNumId w:val="31"/>
  </w:num>
  <w:num w:numId="18">
    <w:abstractNumId w:val="9"/>
  </w:num>
  <w:num w:numId="19">
    <w:abstractNumId w:val="38"/>
  </w:num>
  <w:num w:numId="20">
    <w:abstractNumId w:val="19"/>
  </w:num>
  <w:num w:numId="21">
    <w:abstractNumId w:val="58"/>
  </w:num>
  <w:num w:numId="22">
    <w:abstractNumId w:val="16"/>
  </w:num>
  <w:num w:numId="23">
    <w:abstractNumId w:val="0"/>
  </w:num>
  <w:num w:numId="24">
    <w:abstractNumId w:val="48"/>
  </w:num>
  <w:num w:numId="25">
    <w:abstractNumId w:val="18"/>
  </w:num>
  <w:num w:numId="26">
    <w:abstractNumId w:val="2"/>
  </w:num>
  <w:num w:numId="27">
    <w:abstractNumId w:val="20"/>
  </w:num>
  <w:num w:numId="28">
    <w:abstractNumId w:val="32"/>
  </w:num>
  <w:num w:numId="29">
    <w:abstractNumId w:val="47"/>
  </w:num>
  <w:num w:numId="30">
    <w:abstractNumId w:val="15"/>
  </w:num>
  <w:num w:numId="31">
    <w:abstractNumId w:val="12"/>
  </w:num>
  <w:num w:numId="32">
    <w:abstractNumId w:val="35"/>
    <w:lvlOverride w:ilvl="0">
      <w:startOverride w:val="1"/>
    </w:lvlOverride>
  </w:num>
  <w:num w:numId="33">
    <w:abstractNumId w:val="27"/>
  </w:num>
  <w:num w:numId="34">
    <w:abstractNumId w:val="10"/>
  </w:num>
  <w:num w:numId="35">
    <w:abstractNumId w:val="6"/>
  </w:num>
  <w:num w:numId="36">
    <w:abstractNumId w:val="21"/>
  </w:num>
  <w:num w:numId="37">
    <w:abstractNumId w:val="3"/>
  </w:num>
  <w:num w:numId="38">
    <w:abstractNumId w:val="42"/>
  </w:num>
  <w:num w:numId="39">
    <w:abstractNumId w:val="46"/>
  </w:num>
  <w:num w:numId="40">
    <w:abstractNumId w:val="33"/>
  </w:num>
  <w:num w:numId="41">
    <w:abstractNumId w:val="56"/>
  </w:num>
  <w:num w:numId="42">
    <w:abstractNumId w:val="30"/>
  </w:num>
  <w:num w:numId="43">
    <w:abstractNumId w:val="5"/>
  </w:num>
  <w:num w:numId="44">
    <w:abstractNumId w:val="1"/>
  </w:num>
  <w:num w:numId="45">
    <w:abstractNumId w:val="8"/>
  </w:num>
  <w:num w:numId="46">
    <w:abstractNumId w:val="53"/>
  </w:num>
  <w:num w:numId="47">
    <w:abstractNumId w:val="40"/>
  </w:num>
  <w:num w:numId="48">
    <w:abstractNumId w:val="25"/>
  </w:num>
  <w:num w:numId="49">
    <w:abstractNumId w:val="22"/>
  </w:num>
  <w:num w:numId="50">
    <w:abstractNumId w:val="11"/>
  </w:num>
  <w:num w:numId="51">
    <w:abstractNumId w:val="55"/>
  </w:num>
  <w:num w:numId="52">
    <w:abstractNumId w:val="23"/>
  </w:num>
  <w:num w:numId="53">
    <w:abstractNumId w:val="59"/>
  </w:num>
  <w:num w:numId="54">
    <w:abstractNumId w:val="41"/>
  </w:num>
  <w:num w:numId="55">
    <w:abstractNumId w:val="4"/>
  </w:num>
  <w:num w:numId="56">
    <w:abstractNumId w:val="60"/>
  </w:num>
  <w:num w:numId="57">
    <w:abstractNumId w:val="49"/>
  </w:num>
  <w:num w:numId="58">
    <w:abstractNumId w:val="39"/>
  </w:num>
  <w:num w:numId="59">
    <w:abstractNumId w:val="28"/>
  </w:num>
  <w:num w:numId="60">
    <w:abstractNumId w:val="13"/>
  </w:num>
  <w:num w:numId="61">
    <w:abstractNumId w:val="36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mirrorMargin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evenAndOddHeaders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ED5"/>
    <w:rsid w:val="00000F01"/>
    <w:rsid w:val="00001892"/>
    <w:rsid w:val="00013107"/>
    <w:rsid w:val="00014499"/>
    <w:rsid w:val="0001465C"/>
    <w:rsid w:val="00016F33"/>
    <w:rsid w:val="000178C8"/>
    <w:rsid w:val="000204A2"/>
    <w:rsid w:val="00020C40"/>
    <w:rsid w:val="00021F4C"/>
    <w:rsid w:val="00023230"/>
    <w:rsid w:val="00023A49"/>
    <w:rsid w:val="000303F1"/>
    <w:rsid w:val="00030BA3"/>
    <w:rsid w:val="00032359"/>
    <w:rsid w:val="00033FA7"/>
    <w:rsid w:val="0003401C"/>
    <w:rsid w:val="00034B19"/>
    <w:rsid w:val="00037BB5"/>
    <w:rsid w:val="0004103F"/>
    <w:rsid w:val="00041725"/>
    <w:rsid w:val="000419F8"/>
    <w:rsid w:val="00043F9E"/>
    <w:rsid w:val="000440D3"/>
    <w:rsid w:val="000445E5"/>
    <w:rsid w:val="00044D27"/>
    <w:rsid w:val="0004738E"/>
    <w:rsid w:val="00055586"/>
    <w:rsid w:val="00055E21"/>
    <w:rsid w:val="00055FBF"/>
    <w:rsid w:val="00057F0E"/>
    <w:rsid w:val="000605E9"/>
    <w:rsid w:val="00061BC8"/>
    <w:rsid w:val="000644D7"/>
    <w:rsid w:val="000663FF"/>
    <w:rsid w:val="00067279"/>
    <w:rsid w:val="000702AA"/>
    <w:rsid w:val="00070FDB"/>
    <w:rsid w:val="0007209E"/>
    <w:rsid w:val="00082199"/>
    <w:rsid w:val="00082ECB"/>
    <w:rsid w:val="00083F3D"/>
    <w:rsid w:val="00085A91"/>
    <w:rsid w:val="0008619F"/>
    <w:rsid w:val="000861E5"/>
    <w:rsid w:val="00087E79"/>
    <w:rsid w:val="000924CD"/>
    <w:rsid w:val="00093C4D"/>
    <w:rsid w:val="00094B58"/>
    <w:rsid w:val="000A0E79"/>
    <w:rsid w:val="000A1519"/>
    <w:rsid w:val="000A3603"/>
    <w:rsid w:val="000A7BFD"/>
    <w:rsid w:val="000B2FA9"/>
    <w:rsid w:val="000C154C"/>
    <w:rsid w:val="000C1AEB"/>
    <w:rsid w:val="000C1D66"/>
    <w:rsid w:val="000C320D"/>
    <w:rsid w:val="000C61FD"/>
    <w:rsid w:val="000C7C45"/>
    <w:rsid w:val="000D1FC8"/>
    <w:rsid w:val="000D6BA4"/>
    <w:rsid w:val="000E117E"/>
    <w:rsid w:val="000E13FA"/>
    <w:rsid w:val="000E1AF6"/>
    <w:rsid w:val="000E51DE"/>
    <w:rsid w:val="000F048E"/>
    <w:rsid w:val="000F39AD"/>
    <w:rsid w:val="0010367B"/>
    <w:rsid w:val="00103F2C"/>
    <w:rsid w:val="00104092"/>
    <w:rsid w:val="00106D60"/>
    <w:rsid w:val="00111187"/>
    <w:rsid w:val="00111347"/>
    <w:rsid w:val="0011324E"/>
    <w:rsid w:val="00120129"/>
    <w:rsid w:val="00125E28"/>
    <w:rsid w:val="00130E49"/>
    <w:rsid w:val="001339E0"/>
    <w:rsid w:val="00140D2E"/>
    <w:rsid w:val="001432D5"/>
    <w:rsid w:val="001439B0"/>
    <w:rsid w:val="00146BCF"/>
    <w:rsid w:val="00147632"/>
    <w:rsid w:val="00147E8E"/>
    <w:rsid w:val="0015076F"/>
    <w:rsid w:val="00154163"/>
    <w:rsid w:val="00154FD5"/>
    <w:rsid w:val="00156730"/>
    <w:rsid w:val="0015730F"/>
    <w:rsid w:val="00157E47"/>
    <w:rsid w:val="00162CAC"/>
    <w:rsid w:val="00163F22"/>
    <w:rsid w:val="00165A08"/>
    <w:rsid w:val="00166838"/>
    <w:rsid w:val="00171A71"/>
    <w:rsid w:val="00174187"/>
    <w:rsid w:val="001743A6"/>
    <w:rsid w:val="0017579D"/>
    <w:rsid w:val="00177B94"/>
    <w:rsid w:val="001801AD"/>
    <w:rsid w:val="00180987"/>
    <w:rsid w:val="00180A6D"/>
    <w:rsid w:val="00181231"/>
    <w:rsid w:val="00181BD2"/>
    <w:rsid w:val="00181C06"/>
    <w:rsid w:val="00183359"/>
    <w:rsid w:val="00183530"/>
    <w:rsid w:val="00184B4D"/>
    <w:rsid w:val="0018576A"/>
    <w:rsid w:val="00185AED"/>
    <w:rsid w:val="00186E6D"/>
    <w:rsid w:val="00190D7D"/>
    <w:rsid w:val="00190E94"/>
    <w:rsid w:val="0019347F"/>
    <w:rsid w:val="00193B05"/>
    <w:rsid w:val="00194E5F"/>
    <w:rsid w:val="00196C72"/>
    <w:rsid w:val="00196E3E"/>
    <w:rsid w:val="00197493"/>
    <w:rsid w:val="001A055D"/>
    <w:rsid w:val="001A0808"/>
    <w:rsid w:val="001A15E1"/>
    <w:rsid w:val="001A4B7C"/>
    <w:rsid w:val="001B1886"/>
    <w:rsid w:val="001C03C5"/>
    <w:rsid w:val="001C0919"/>
    <w:rsid w:val="001C0DB9"/>
    <w:rsid w:val="001C163F"/>
    <w:rsid w:val="001C1D49"/>
    <w:rsid w:val="001C3C66"/>
    <w:rsid w:val="001C613F"/>
    <w:rsid w:val="001C6793"/>
    <w:rsid w:val="001D10F4"/>
    <w:rsid w:val="001D180B"/>
    <w:rsid w:val="001D1918"/>
    <w:rsid w:val="001D1F96"/>
    <w:rsid w:val="001D3AD9"/>
    <w:rsid w:val="001E0422"/>
    <w:rsid w:val="001E43F7"/>
    <w:rsid w:val="001E4CA7"/>
    <w:rsid w:val="001E4FC5"/>
    <w:rsid w:val="001E51CC"/>
    <w:rsid w:val="001E53F3"/>
    <w:rsid w:val="001E6A05"/>
    <w:rsid w:val="001F0397"/>
    <w:rsid w:val="001F0B86"/>
    <w:rsid w:val="001F0C91"/>
    <w:rsid w:val="001F21C3"/>
    <w:rsid w:val="001F298A"/>
    <w:rsid w:val="001F2D80"/>
    <w:rsid w:val="001F3134"/>
    <w:rsid w:val="001F5253"/>
    <w:rsid w:val="001F74C8"/>
    <w:rsid w:val="001F7703"/>
    <w:rsid w:val="00202952"/>
    <w:rsid w:val="0020573F"/>
    <w:rsid w:val="00207287"/>
    <w:rsid w:val="00211593"/>
    <w:rsid w:val="00211EC4"/>
    <w:rsid w:val="002123E7"/>
    <w:rsid w:val="0021267C"/>
    <w:rsid w:val="00212E31"/>
    <w:rsid w:val="00213C5B"/>
    <w:rsid w:val="002143BF"/>
    <w:rsid w:val="0021458E"/>
    <w:rsid w:val="002177D7"/>
    <w:rsid w:val="0022157D"/>
    <w:rsid w:val="00221712"/>
    <w:rsid w:val="0023130A"/>
    <w:rsid w:val="00231D3C"/>
    <w:rsid w:val="00231F44"/>
    <w:rsid w:val="00232291"/>
    <w:rsid w:val="00233B21"/>
    <w:rsid w:val="0023638D"/>
    <w:rsid w:val="002366AC"/>
    <w:rsid w:val="0024404D"/>
    <w:rsid w:val="0024443C"/>
    <w:rsid w:val="00245969"/>
    <w:rsid w:val="002557ED"/>
    <w:rsid w:val="00256BA0"/>
    <w:rsid w:val="00256CC9"/>
    <w:rsid w:val="00261CC7"/>
    <w:rsid w:val="00264AD0"/>
    <w:rsid w:val="0026762B"/>
    <w:rsid w:val="002702CA"/>
    <w:rsid w:val="00280AA0"/>
    <w:rsid w:val="00281286"/>
    <w:rsid w:val="00282059"/>
    <w:rsid w:val="00286B37"/>
    <w:rsid w:val="002918DA"/>
    <w:rsid w:val="00292329"/>
    <w:rsid w:val="0029270D"/>
    <w:rsid w:val="0029586E"/>
    <w:rsid w:val="00295C2B"/>
    <w:rsid w:val="002A196A"/>
    <w:rsid w:val="002A2FAD"/>
    <w:rsid w:val="002A5E86"/>
    <w:rsid w:val="002A68BE"/>
    <w:rsid w:val="002B2347"/>
    <w:rsid w:val="002B32AA"/>
    <w:rsid w:val="002B3F22"/>
    <w:rsid w:val="002B6BBD"/>
    <w:rsid w:val="002B780D"/>
    <w:rsid w:val="002C1342"/>
    <w:rsid w:val="002C35F9"/>
    <w:rsid w:val="002C3629"/>
    <w:rsid w:val="002C434C"/>
    <w:rsid w:val="002C6EC0"/>
    <w:rsid w:val="002C6F81"/>
    <w:rsid w:val="002D2048"/>
    <w:rsid w:val="002D3D92"/>
    <w:rsid w:val="002D5B10"/>
    <w:rsid w:val="002D5E01"/>
    <w:rsid w:val="002D5E82"/>
    <w:rsid w:val="002D671D"/>
    <w:rsid w:val="002D6CEB"/>
    <w:rsid w:val="002E09A1"/>
    <w:rsid w:val="002E1ACB"/>
    <w:rsid w:val="002E6DD2"/>
    <w:rsid w:val="002E76C2"/>
    <w:rsid w:val="002E7C81"/>
    <w:rsid w:val="002E7E90"/>
    <w:rsid w:val="002F0BCC"/>
    <w:rsid w:val="002F4825"/>
    <w:rsid w:val="002F4A9D"/>
    <w:rsid w:val="002F79AD"/>
    <w:rsid w:val="00303594"/>
    <w:rsid w:val="003139CB"/>
    <w:rsid w:val="003170C8"/>
    <w:rsid w:val="003175FE"/>
    <w:rsid w:val="00317611"/>
    <w:rsid w:val="00331010"/>
    <w:rsid w:val="00333B23"/>
    <w:rsid w:val="003349B9"/>
    <w:rsid w:val="00336E53"/>
    <w:rsid w:val="00343A09"/>
    <w:rsid w:val="00344798"/>
    <w:rsid w:val="00345C31"/>
    <w:rsid w:val="00346808"/>
    <w:rsid w:val="00347710"/>
    <w:rsid w:val="00347E57"/>
    <w:rsid w:val="003521B2"/>
    <w:rsid w:val="00353DAC"/>
    <w:rsid w:val="00357C0D"/>
    <w:rsid w:val="00360A73"/>
    <w:rsid w:val="00362D53"/>
    <w:rsid w:val="00365610"/>
    <w:rsid w:val="0036613C"/>
    <w:rsid w:val="00370C6F"/>
    <w:rsid w:val="00371F4A"/>
    <w:rsid w:val="00372BB8"/>
    <w:rsid w:val="0037440A"/>
    <w:rsid w:val="00374433"/>
    <w:rsid w:val="003814B4"/>
    <w:rsid w:val="00381B24"/>
    <w:rsid w:val="00386A21"/>
    <w:rsid w:val="00387E50"/>
    <w:rsid w:val="0039264B"/>
    <w:rsid w:val="003971CA"/>
    <w:rsid w:val="003A0570"/>
    <w:rsid w:val="003A1F79"/>
    <w:rsid w:val="003A4F9F"/>
    <w:rsid w:val="003A5C46"/>
    <w:rsid w:val="003A6320"/>
    <w:rsid w:val="003B0130"/>
    <w:rsid w:val="003B6332"/>
    <w:rsid w:val="003B7ABC"/>
    <w:rsid w:val="003C05DF"/>
    <w:rsid w:val="003C3700"/>
    <w:rsid w:val="003C7173"/>
    <w:rsid w:val="003D0547"/>
    <w:rsid w:val="003D162E"/>
    <w:rsid w:val="003D2C55"/>
    <w:rsid w:val="003D41D6"/>
    <w:rsid w:val="003D4ED4"/>
    <w:rsid w:val="003E1D04"/>
    <w:rsid w:val="003E426C"/>
    <w:rsid w:val="003E7AF4"/>
    <w:rsid w:val="003F5A35"/>
    <w:rsid w:val="004018E8"/>
    <w:rsid w:val="00402041"/>
    <w:rsid w:val="00404263"/>
    <w:rsid w:val="0040483E"/>
    <w:rsid w:val="00404E2A"/>
    <w:rsid w:val="004062C3"/>
    <w:rsid w:val="00407541"/>
    <w:rsid w:val="00411503"/>
    <w:rsid w:val="00412B95"/>
    <w:rsid w:val="0041414A"/>
    <w:rsid w:val="0041654C"/>
    <w:rsid w:val="00417A27"/>
    <w:rsid w:val="00420489"/>
    <w:rsid w:val="00424353"/>
    <w:rsid w:val="004249F9"/>
    <w:rsid w:val="00425EFF"/>
    <w:rsid w:val="0042733E"/>
    <w:rsid w:val="00430773"/>
    <w:rsid w:val="00432FF5"/>
    <w:rsid w:val="004334AD"/>
    <w:rsid w:val="0043434B"/>
    <w:rsid w:val="004346DE"/>
    <w:rsid w:val="00434765"/>
    <w:rsid w:val="0043618D"/>
    <w:rsid w:val="00441661"/>
    <w:rsid w:val="00441BBE"/>
    <w:rsid w:val="00441C23"/>
    <w:rsid w:val="00442A90"/>
    <w:rsid w:val="004460CD"/>
    <w:rsid w:val="00446F9A"/>
    <w:rsid w:val="00454451"/>
    <w:rsid w:val="00455874"/>
    <w:rsid w:val="00456B29"/>
    <w:rsid w:val="0045717A"/>
    <w:rsid w:val="004578B2"/>
    <w:rsid w:val="00461D62"/>
    <w:rsid w:val="004628EC"/>
    <w:rsid w:val="00471EE0"/>
    <w:rsid w:val="004723EE"/>
    <w:rsid w:val="004724F8"/>
    <w:rsid w:val="00472BA4"/>
    <w:rsid w:val="0047324B"/>
    <w:rsid w:val="00474063"/>
    <w:rsid w:val="00482663"/>
    <w:rsid w:val="00482DC0"/>
    <w:rsid w:val="0048320B"/>
    <w:rsid w:val="00486141"/>
    <w:rsid w:val="0048779E"/>
    <w:rsid w:val="004908E8"/>
    <w:rsid w:val="00494A30"/>
    <w:rsid w:val="00496FB0"/>
    <w:rsid w:val="004A18EC"/>
    <w:rsid w:val="004A4AE5"/>
    <w:rsid w:val="004A60BA"/>
    <w:rsid w:val="004A72D6"/>
    <w:rsid w:val="004B296A"/>
    <w:rsid w:val="004B6906"/>
    <w:rsid w:val="004B6D7D"/>
    <w:rsid w:val="004C0D76"/>
    <w:rsid w:val="004C117B"/>
    <w:rsid w:val="004C1CB2"/>
    <w:rsid w:val="004C3FDF"/>
    <w:rsid w:val="004C4630"/>
    <w:rsid w:val="004D1936"/>
    <w:rsid w:val="004D51BF"/>
    <w:rsid w:val="004D74A2"/>
    <w:rsid w:val="004E209E"/>
    <w:rsid w:val="004E3045"/>
    <w:rsid w:val="004E4376"/>
    <w:rsid w:val="004E76F1"/>
    <w:rsid w:val="004F100E"/>
    <w:rsid w:val="004F2F24"/>
    <w:rsid w:val="004F3713"/>
    <w:rsid w:val="004F561A"/>
    <w:rsid w:val="004F6E7A"/>
    <w:rsid w:val="005018EA"/>
    <w:rsid w:val="00502674"/>
    <w:rsid w:val="00503C32"/>
    <w:rsid w:val="00507668"/>
    <w:rsid w:val="00510C69"/>
    <w:rsid w:val="00510DD3"/>
    <w:rsid w:val="005125C1"/>
    <w:rsid w:val="00515DAA"/>
    <w:rsid w:val="005169F9"/>
    <w:rsid w:val="00516F53"/>
    <w:rsid w:val="00521044"/>
    <w:rsid w:val="005228C2"/>
    <w:rsid w:val="00522C9A"/>
    <w:rsid w:val="005247AC"/>
    <w:rsid w:val="00525817"/>
    <w:rsid w:val="00525B97"/>
    <w:rsid w:val="00526A6F"/>
    <w:rsid w:val="00527F44"/>
    <w:rsid w:val="00530D76"/>
    <w:rsid w:val="005329C1"/>
    <w:rsid w:val="00534C95"/>
    <w:rsid w:val="0053793C"/>
    <w:rsid w:val="00542E8F"/>
    <w:rsid w:val="0054404A"/>
    <w:rsid w:val="005462B5"/>
    <w:rsid w:val="00550C44"/>
    <w:rsid w:val="005510CC"/>
    <w:rsid w:val="0056034F"/>
    <w:rsid w:val="00560B0D"/>
    <w:rsid w:val="005639F3"/>
    <w:rsid w:val="005667C4"/>
    <w:rsid w:val="00566BE9"/>
    <w:rsid w:val="00572889"/>
    <w:rsid w:val="00573AD0"/>
    <w:rsid w:val="00575663"/>
    <w:rsid w:val="00575827"/>
    <w:rsid w:val="005772A3"/>
    <w:rsid w:val="005774FC"/>
    <w:rsid w:val="00580C03"/>
    <w:rsid w:val="00583B5F"/>
    <w:rsid w:val="00583DEB"/>
    <w:rsid w:val="005855E3"/>
    <w:rsid w:val="00586EFC"/>
    <w:rsid w:val="005873D4"/>
    <w:rsid w:val="00592555"/>
    <w:rsid w:val="005943A6"/>
    <w:rsid w:val="005960EA"/>
    <w:rsid w:val="00597B4B"/>
    <w:rsid w:val="005A1CF2"/>
    <w:rsid w:val="005A338E"/>
    <w:rsid w:val="005A6F20"/>
    <w:rsid w:val="005A78B6"/>
    <w:rsid w:val="005B0858"/>
    <w:rsid w:val="005B216F"/>
    <w:rsid w:val="005B5C70"/>
    <w:rsid w:val="005B5F00"/>
    <w:rsid w:val="005C0DB2"/>
    <w:rsid w:val="005C20E0"/>
    <w:rsid w:val="005C4042"/>
    <w:rsid w:val="005C475D"/>
    <w:rsid w:val="005D00B5"/>
    <w:rsid w:val="005D053D"/>
    <w:rsid w:val="005D082B"/>
    <w:rsid w:val="005D0C9A"/>
    <w:rsid w:val="005D0E15"/>
    <w:rsid w:val="005D154F"/>
    <w:rsid w:val="005D167F"/>
    <w:rsid w:val="005D2A5C"/>
    <w:rsid w:val="005D4171"/>
    <w:rsid w:val="005D7326"/>
    <w:rsid w:val="005D748B"/>
    <w:rsid w:val="005D7C5C"/>
    <w:rsid w:val="005E0171"/>
    <w:rsid w:val="005E0377"/>
    <w:rsid w:val="005E071A"/>
    <w:rsid w:val="005E2816"/>
    <w:rsid w:val="005E375D"/>
    <w:rsid w:val="005E4065"/>
    <w:rsid w:val="005E4FBE"/>
    <w:rsid w:val="005F00D6"/>
    <w:rsid w:val="005F0BFF"/>
    <w:rsid w:val="005F3B20"/>
    <w:rsid w:val="005F69A6"/>
    <w:rsid w:val="0060417B"/>
    <w:rsid w:val="006051BF"/>
    <w:rsid w:val="006057B7"/>
    <w:rsid w:val="00605E47"/>
    <w:rsid w:val="00607B36"/>
    <w:rsid w:val="0061039C"/>
    <w:rsid w:val="006125A6"/>
    <w:rsid w:val="00614D8A"/>
    <w:rsid w:val="006152FE"/>
    <w:rsid w:val="00615DC6"/>
    <w:rsid w:val="006165BE"/>
    <w:rsid w:val="00620F4E"/>
    <w:rsid w:val="00622ABC"/>
    <w:rsid w:val="00622C16"/>
    <w:rsid w:val="0062402D"/>
    <w:rsid w:val="00625558"/>
    <w:rsid w:val="00627AA1"/>
    <w:rsid w:val="0063473F"/>
    <w:rsid w:val="006365D6"/>
    <w:rsid w:val="00637156"/>
    <w:rsid w:val="0064004C"/>
    <w:rsid w:val="00641AC2"/>
    <w:rsid w:val="006444E9"/>
    <w:rsid w:val="00644BFD"/>
    <w:rsid w:val="0064517F"/>
    <w:rsid w:val="006451CB"/>
    <w:rsid w:val="00651241"/>
    <w:rsid w:val="006529AF"/>
    <w:rsid w:val="00653161"/>
    <w:rsid w:val="006539AF"/>
    <w:rsid w:val="00654390"/>
    <w:rsid w:val="00655C29"/>
    <w:rsid w:val="006565CD"/>
    <w:rsid w:val="0066000B"/>
    <w:rsid w:val="00660363"/>
    <w:rsid w:val="00663A56"/>
    <w:rsid w:val="00665E93"/>
    <w:rsid w:val="00672161"/>
    <w:rsid w:val="0067323E"/>
    <w:rsid w:val="006753BF"/>
    <w:rsid w:val="006773BD"/>
    <w:rsid w:val="00680F9B"/>
    <w:rsid w:val="00683D2A"/>
    <w:rsid w:val="0068635B"/>
    <w:rsid w:val="00691030"/>
    <w:rsid w:val="00691B3C"/>
    <w:rsid w:val="006926F8"/>
    <w:rsid w:val="0069490F"/>
    <w:rsid w:val="00695574"/>
    <w:rsid w:val="006A3391"/>
    <w:rsid w:val="006A3447"/>
    <w:rsid w:val="006A4644"/>
    <w:rsid w:val="006A6A86"/>
    <w:rsid w:val="006B08BA"/>
    <w:rsid w:val="006B0D7B"/>
    <w:rsid w:val="006B5B40"/>
    <w:rsid w:val="006B7B23"/>
    <w:rsid w:val="006C26B6"/>
    <w:rsid w:val="006C26C9"/>
    <w:rsid w:val="006C2752"/>
    <w:rsid w:val="006C388B"/>
    <w:rsid w:val="006C7856"/>
    <w:rsid w:val="006D13A5"/>
    <w:rsid w:val="006D2F7F"/>
    <w:rsid w:val="006D38A8"/>
    <w:rsid w:val="006D5822"/>
    <w:rsid w:val="006D6A60"/>
    <w:rsid w:val="006E1A9A"/>
    <w:rsid w:val="006E2183"/>
    <w:rsid w:val="006E240A"/>
    <w:rsid w:val="006E2DBE"/>
    <w:rsid w:val="006E59D8"/>
    <w:rsid w:val="006F01D1"/>
    <w:rsid w:val="006F4307"/>
    <w:rsid w:val="006F4CEF"/>
    <w:rsid w:val="006F4DAC"/>
    <w:rsid w:val="007007FF"/>
    <w:rsid w:val="00700947"/>
    <w:rsid w:val="00700D10"/>
    <w:rsid w:val="0070106B"/>
    <w:rsid w:val="007037BF"/>
    <w:rsid w:val="00704612"/>
    <w:rsid w:val="00705BF9"/>
    <w:rsid w:val="0070722B"/>
    <w:rsid w:val="00711930"/>
    <w:rsid w:val="00714B70"/>
    <w:rsid w:val="007264A7"/>
    <w:rsid w:val="007309DB"/>
    <w:rsid w:val="00731785"/>
    <w:rsid w:val="00731ACC"/>
    <w:rsid w:val="00731EB5"/>
    <w:rsid w:val="00734277"/>
    <w:rsid w:val="00734ECE"/>
    <w:rsid w:val="00734F85"/>
    <w:rsid w:val="007368C9"/>
    <w:rsid w:val="007414E5"/>
    <w:rsid w:val="00750CF3"/>
    <w:rsid w:val="00755CE7"/>
    <w:rsid w:val="00764738"/>
    <w:rsid w:val="00767408"/>
    <w:rsid w:val="00767C82"/>
    <w:rsid w:val="00773EB4"/>
    <w:rsid w:val="00777C7B"/>
    <w:rsid w:val="007811AF"/>
    <w:rsid w:val="00781D5F"/>
    <w:rsid w:val="007850AF"/>
    <w:rsid w:val="00785110"/>
    <w:rsid w:val="00785586"/>
    <w:rsid w:val="00786431"/>
    <w:rsid w:val="00786FFC"/>
    <w:rsid w:val="00787A51"/>
    <w:rsid w:val="00787F79"/>
    <w:rsid w:val="00790D1B"/>
    <w:rsid w:val="007934D4"/>
    <w:rsid w:val="00795C7A"/>
    <w:rsid w:val="00796BDB"/>
    <w:rsid w:val="007A188D"/>
    <w:rsid w:val="007A239F"/>
    <w:rsid w:val="007A2653"/>
    <w:rsid w:val="007A48A1"/>
    <w:rsid w:val="007A501C"/>
    <w:rsid w:val="007A6E36"/>
    <w:rsid w:val="007B0621"/>
    <w:rsid w:val="007B0EE8"/>
    <w:rsid w:val="007B1575"/>
    <w:rsid w:val="007B4B30"/>
    <w:rsid w:val="007B6D2C"/>
    <w:rsid w:val="007B7AE8"/>
    <w:rsid w:val="007B7E93"/>
    <w:rsid w:val="007D17B6"/>
    <w:rsid w:val="007D235B"/>
    <w:rsid w:val="007D53F0"/>
    <w:rsid w:val="007D65CC"/>
    <w:rsid w:val="007D6C00"/>
    <w:rsid w:val="007E6FAC"/>
    <w:rsid w:val="007F2074"/>
    <w:rsid w:val="007F27EC"/>
    <w:rsid w:val="007F3C42"/>
    <w:rsid w:val="007F4458"/>
    <w:rsid w:val="007F4AC0"/>
    <w:rsid w:val="007F5329"/>
    <w:rsid w:val="007F6EC2"/>
    <w:rsid w:val="00800BCC"/>
    <w:rsid w:val="008033B5"/>
    <w:rsid w:val="008033D5"/>
    <w:rsid w:val="00803E3A"/>
    <w:rsid w:val="00806B8C"/>
    <w:rsid w:val="0081149E"/>
    <w:rsid w:val="00813B1B"/>
    <w:rsid w:val="008173E7"/>
    <w:rsid w:val="00822B9C"/>
    <w:rsid w:val="00832F19"/>
    <w:rsid w:val="008341CB"/>
    <w:rsid w:val="00840620"/>
    <w:rsid w:val="0084088B"/>
    <w:rsid w:val="008426DA"/>
    <w:rsid w:val="00845A8F"/>
    <w:rsid w:val="00846D2B"/>
    <w:rsid w:val="0084709F"/>
    <w:rsid w:val="008543A6"/>
    <w:rsid w:val="00854D6E"/>
    <w:rsid w:val="008557DF"/>
    <w:rsid w:val="00861CF8"/>
    <w:rsid w:val="00874477"/>
    <w:rsid w:val="0087467E"/>
    <w:rsid w:val="00887011"/>
    <w:rsid w:val="008937E0"/>
    <w:rsid w:val="0089472B"/>
    <w:rsid w:val="00894A1B"/>
    <w:rsid w:val="0089510F"/>
    <w:rsid w:val="008A3B4B"/>
    <w:rsid w:val="008B035E"/>
    <w:rsid w:val="008B3DE1"/>
    <w:rsid w:val="008B6E3C"/>
    <w:rsid w:val="008C075E"/>
    <w:rsid w:val="008C7EB6"/>
    <w:rsid w:val="008D0F87"/>
    <w:rsid w:val="008D2AB0"/>
    <w:rsid w:val="008D46DE"/>
    <w:rsid w:val="008D46FF"/>
    <w:rsid w:val="008D4EEE"/>
    <w:rsid w:val="008D562D"/>
    <w:rsid w:val="008D5636"/>
    <w:rsid w:val="008E40D2"/>
    <w:rsid w:val="008E452B"/>
    <w:rsid w:val="008F2C70"/>
    <w:rsid w:val="008F4CE9"/>
    <w:rsid w:val="00902323"/>
    <w:rsid w:val="0090321F"/>
    <w:rsid w:val="00903338"/>
    <w:rsid w:val="009045A2"/>
    <w:rsid w:val="00906911"/>
    <w:rsid w:val="00906FD1"/>
    <w:rsid w:val="009070A6"/>
    <w:rsid w:val="00913013"/>
    <w:rsid w:val="009145A6"/>
    <w:rsid w:val="0092248C"/>
    <w:rsid w:val="00923ED5"/>
    <w:rsid w:val="00930730"/>
    <w:rsid w:val="00931673"/>
    <w:rsid w:val="00934266"/>
    <w:rsid w:val="00935201"/>
    <w:rsid w:val="009379B3"/>
    <w:rsid w:val="00940414"/>
    <w:rsid w:val="009431F3"/>
    <w:rsid w:val="00944D8B"/>
    <w:rsid w:val="00944FC5"/>
    <w:rsid w:val="00947C68"/>
    <w:rsid w:val="009527AF"/>
    <w:rsid w:val="00953F78"/>
    <w:rsid w:val="00954387"/>
    <w:rsid w:val="00961948"/>
    <w:rsid w:val="00964B76"/>
    <w:rsid w:val="009656AC"/>
    <w:rsid w:val="00965DDC"/>
    <w:rsid w:val="009679C4"/>
    <w:rsid w:val="0097057E"/>
    <w:rsid w:val="0097343D"/>
    <w:rsid w:val="00974E1B"/>
    <w:rsid w:val="009757D3"/>
    <w:rsid w:val="00984331"/>
    <w:rsid w:val="009853EB"/>
    <w:rsid w:val="00985AF6"/>
    <w:rsid w:val="00987160"/>
    <w:rsid w:val="00992BC3"/>
    <w:rsid w:val="00994B51"/>
    <w:rsid w:val="009A2592"/>
    <w:rsid w:val="009A3027"/>
    <w:rsid w:val="009A424E"/>
    <w:rsid w:val="009A4535"/>
    <w:rsid w:val="009B24F2"/>
    <w:rsid w:val="009B28F7"/>
    <w:rsid w:val="009B3C41"/>
    <w:rsid w:val="009B41AD"/>
    <w:rsid w:val="009C33D8"/>
    <w:rsid w:val="009C6530"/>
    <w:rsid w:val="009D1551"/>
    <w:rsid w:val="009D2BF5"/>
    <w:rsid w:val="009D3BC2"/>
    <w:rsid w:val="009D4F38"/>
    <w:rsid w:val="009E260B"/>
    <w:rsid w:val="009E26A5"/>
    <w:rsid w:val="009E4C0F"/>
    <w:rsid w:val="009E5AD9"/>
    <w:rsid w:val="009E6C4C"/>
    <w:rsid w:val="009E7B66"/>
    <w:rsid w:val="009F08D6"/>
    <w:rsid w:val="009F1C08"/>
    <w:rsid w:val="009F1C6B"/>
    <w:rsid w:val="009F5533"/>
    <w:rsid w:val="009F795B"/>
    <w:rsid w:val="009F7A8D"/>
    <w:rsid w:val="00A04E16"/>
    <w:rsid w:val="00A0649E"/>
    <w:rsid w:val="00A07E7A"/>
    <w:rsid w:val="00A16CF9"/>
    <w:rsid w:val="00A17241"/>
    <w:rsid w:val="00A22C9B"/>
    <w:rsid w:val="00A2761B"/>
    <w:rsid w:val="00A2763A"/>
    <w:rsid w:val="00A27B91"/>
    <w:rsid w:val="00A36149"/>
    <w:rsid w:val="00A43A91"/>
    <w:rsid w:val="00A4539D"/>
    <w:rsid w:val="00A4587E"/>
    <w:rsid w:val="00A56FC5"/>
    <w:rsid w:val="00A57E86"/>
    <w:rsid w:val="00A61947"/>
    <w:rsid w:val="00A63EDC"/>
    <w:rsid w:val="00A64500"/>
    <w:rsid w:val="00A65CE8"/>
    <w:rsid w:val="00A74842"/>
    <w:rsid w:val="00A774E2"/>
    <w:rsid w:val="00A8280E"/>
    <w:rsid w:val="00A86991"/>
    <w:rsid w:val="00A907F2"/>
    <w:rsid w:val="00A921A2"/>
    <w:rsid w:val="00A92F76"/>
    <w:rsid w:val="00A9360F"/>
    <w:rsid w:val="00AA0674"/>
    <w:rsid w:val="00AA1CC8"/>
    <w:rsid w:val="00AA25DD"/>
    <w:rsid w:val="00AA4D7A"/>
    <w:rsid w:val="00AB0C08"/>
    <w:rsid w:val="00AB45C2"/>
    <w:rsid w:val="00AB46ED"/>
    <w:rsid w:val="00AB783F"/>
    <w:rsid w:val="00AC15C7"/>
    <w:rsid w:val="00AC70D4"/>
    <w:rsid w:val="00AC7E17"/>
    <w:rsid w:val="00AD2EA8"/>
    <w:rsid w:val="00AD3CE0"/>
    <w:rsid w:val="00AD3EE6"/>
    <w:rsid w:val="00AE0141"/>
    <w:rsid w:val="00AE4391"/>
    <w:rsid w:val="00AE5884"/>
    <w:rsid w:val="00AE68F5"/>
    <w:rsid w:val="00AF0CEC"/>
    <w:rsid w:val="00AF3CDD"/>
    <w:rsid w:val="00AF7DB9"/>
    <w:rsid w:val="00B01100"/>
    <w:rsid w:val="00B01919"/>
    <w:rsid w:val="00B07479"/>
    <w:rsid w:val="00B115D3"/>
    <w:rsid w:val="00B1250F"/>
    <w:rsid w:val="00B12A87"/>
    <w:rsid w:val="00B12A98"/>
    <w:rsid w:val="00B12E10"/>
    <w:rsid w:val="00B14F27"/>
    <w:rsid w:val="00B15014"/>
    <w:rsid w:val="00B16A1B"/>
    <w:rsid w:val="00B206D7"/>
    <w:rsid w:val="00B21196"/>
    <w:rsid w:val="00B216DD"/>
    <w:rsid w:val="00B22DF6"/>
    <w:rsid w:val="00B238EE"/>
    <w:rsid w:val="00B319D6"/>
    <w:rsid w:val="00B31B5B"/>
    <w:rsid w:val="00B32B65"/>
    <w:rsid w:val="00B360C3"/>
    <w:rsid w:val="00B36B64"/>
    <w:rsid w:val="00B405E4"/>
    <w:rsid w:val="00B41F45"/>
    <w:rsid w:val="00B4230B"/>
    <w:rsid w:val="00B45788"/>
    <w:rsid w:val="00B56CF3"/>
    <w:rsid w:val="00B600A6"/>
    <w:rsid w:val="00B60EC2"/>
    <w:rsid w:val="00B649A5"/>
    <w:rsid w:val="00B72990"/>
    <w:rsid w:val="00B72DEC"/>
    <w:rsid w:val="00B73455"/>
    <w:rsid w:val="00B75109"/>
    <w:rsid w:val="00B766D2"/>
    <w:rsid w:val="00B7698C"/>
    <w:rsid w:val="00B76FF2"/>
    <w:rsid w:val="00B8202F"/>
    <w:rsid w:val="00B826C4"/>
    <w:rsid w:val="00B842CD"/>
    <w:rsid w:val="00B9157B"/>
    <w:rsid w:val="00B93121"/>
    <w:rsid w:val="00B936FE"/>
    <w:rsid w:val="00B960FF"/>
    <w:rsid w:val="00B9664C"/>
    <w:rsid w:val="00BA13BE"/>
    <w:rsid w:val="00BA1A35"/>
    <w:rsid w:val="00BA31D7"/>
    <w:rsid w:val="00BA4376"/>
    <w:rsid w:val="00BA4E5A"/>
    <w:rsid w:val="00BA5A9C"/>
    <w:rsid w:val="00BB1DCC"/>
    <w:rsid w:val="00BB5BEB"/>
    <w:rsid w:val="00BB7F2D"/>
    <w:rsid w:val="00BC0B93"/>
    <w:rsid w:val="00BC5945"/>
    <w:rsid w:val="00BC772C"/>
    <w:rsid w:val="00BD3480"/>
    <w:rsid w:val="00BD44FC"/>
    <w:rsid w:val="00BD6009"/>
    <w:rsid w:val="00BD7467"/>
    <w:rsid w:val="00BD77BC"/>
    <w:rsid w:val="00BD77D6"/>
    <w:rsid w:val="00BE0929"/>
    <w:rsid w:val="00BE1D15"/>
    <w:rsid w:val="00BE1D2C"/>
    <w:rsid w:val="00BE1EBF"/>
    <w:rsid w:val="00BE2CB2"/>
    <w:rsid w:val="00BE5721"/>
    <w:rsid w:val="00BE6363"/>
    <w:rsid w:val="00BE788D"/>
    <w:rsid w:val="00BF082B"/>
    <w:rsid w:val="00BF1A33"/>
    <w:rsid w:val="00BF6A24"/>
    <w:rsid w:val="00C05FD9"/>
    <w:rsid w:val="00C067EB"/>
    <w:rsid w:val="00C06A60"/>
    <w:rsid w:val="00C06A89"/>
    <w:rsid w:val="00C109A6"/>
    <w:rsid w:val="00C109EB"/>
    <w:rsid w:val="00C14E99"/>
    <w:rsid w:val="00C14EFA"/>
    <w:rsid w:val="00C167CA"/>
    <w:rsid w:val="00C168F2"/>
    <w:rsid w:val="00C24131"/>
    <w:rsid w:val="00C25C77"/>
    <w:rsid w:val="00C277DD"/>
    <w:rsid w:val="00C3205C"/>
    <w:rsid w:val="00C341AD"/>
    <w:rsid w:val="00C35372"/>
    <w:rsid w:val="00C355A7"/>
    <w:rsid w:val="00C36EC6"/>
    <w:rsid w:val="00C417F0"/>
    <w:rsid w:val="00C45CBC"/>
    <w:rsid w:val="00C463AF"/>
    <w:rsid w:val="00C46437"/>
    <w:rsid w:val="00C475A1"/>
    <w:rsid w:val="00C51E42"/>
    <w:rsid w:val="00C52DE4"/>
    <w:rsid w:val="00C611C6"/>
    <w:rsid w:val="00C62C8F"/>
    <w:rsid w:val="00C62E26"/>
    <w:rsid w:val="00C63894"/>
    <w:rsid w:val="00C64186"/>
    <w:rsid w:val="00C65E9A"/>
    <w:rsid w:val="00C66E9F"/>
    <w:rsid w:val="00C71ED6"/>
    <w:rsid w:val="00C75CD7"/>
    <w:rsid w:val="00C8348E"/>
    <w:rsid w:val="00C835A1"/>
    <w:rsid w:val="00C84A94"/>
    <w:rsid w:val="00C927BB"/>
    <w:rsid w:val="00C92AED"/>
    <w:rsid w:val="00C9348E"/>
    <w:rsid w:val="00C93713"/>
    <w:rsid w:val="00C93982"/>
    <w:rsid w:val="00C9527D"/>
    <w:rsid w:val="00C95501"/>
    <w:rsid w:val="00C95D32"/>
    <w:rsid w:val="00C95F99"/>
    <w:rsid w:val="00C9600C"/>
    <w:rsid w:val="00C96979"/>
    <w:rsid w:val="00CA74A4"/>
    <w:rsid w:val="00CB00DB"/>
    <w:rsid w:val="00CB05B5"/>
    <w:rsid w:val="00CB0ED6"/>
    <w:rsid w:val="00CB358D"/>
    <w:rsid w:val="00CB5131"/>
    <w:rsid w:val="00CB552A"/>
    <w:rsid w:val="00CC066E"/>
    <w:rsid w:val="00CC0B7C"/>
    <w:rsid w:val="00CC162B"/>
    <w:rsid w:val="00CC20B5"/>
    <w:rsid w:val="00CC3652"/>
    <w:rsid w:val="00CC42D5"/>
    <w:rsid w:val="00CC48D5"/>
    <w:rsid w:val="00CD038D"/>
    <w:rsid w:val="00CD3386"/>
    <w:rsid w:val="00CD39B4"/>
    <w:rsid w:val="00CD5F56"/>
    <w:rsid w:val="00CD77EA"/>
    <w:rsid w:val="00CE0937"/>
    <w:rsid w:val="00CE15CE"/>
    <w:rsid w:val="00CE2460"/>
    <w:rsid w:val="00CF0A17"/>
    <w:rsid w:val="00CF596D"/>
    <w:rsid w:val="00CF6D1D"/>
    <w:rsid w:val="00CF735A"/>
    <w:rsid w:val="00D0468B"/>
    <w:rsid w:val="00D04FB4"/>
    <w:rsid w:val="00D05E8C"/>
    <w:rsid w:val="00D07D2E"/>
    <w:rsid w:val="00D134BB"/>
    <w:rsid w:val="00D1592A"/>
    <w:rsid w:val="00D20B3B"/>
    <w:rsid w:val="00D21813"/>
    <w:rsid w:val="00D21AAD"/>
    <w:rsid w:val="00D22D16"/>
    <w:rsid w:val="00D23FF4"/>
    <w:rsid w:val="00D2581B"/>
    <w:rsid w:val="00D279AB"/>
    <w:rsid w:val="00D30221"/>
    <w:rsid w:val="00D3258F"/>
    <w:rsid w:val="00D355EB"/>
    <w:rsid w:val="00D35FBC"/>
    <w:rsid w:val="00D37DC9"/>
    <w:rsid w:val="00D43122"/>
    <w:rsid w:val="00D444C5"/>
    <w:rsid w:val="00D4772E"/>
    <w:rsid w:val="00D47E32"/>
    <w:rsid w:val="00D54943"/>
    <w:rsid w:val="00D61A77"/>
    <w:rsid w:val="00D653F8"/>
    <w:rsid w:val="00D72876"/>
    <w:rsid w:val="00D72ECF"/>
    <w:rsid w:val="00D749DC"/>
    <w:rsid w:val="00D84DFD"/>
    <w:rsid w:val="00D8636F"/>
    <w:rsid w:val="00D91319"/>
    <w:rsid w:val="00D94876"/>
    <w:rsid w:val="00DA08E8"/>
    <w:rsid w:val="00DA3C1C"/>
    <w:rsid w:val="00DA65F1"/>
    <w:rsid w:val="00DA6EDD"/>
    <w:rsid w:val="00DA6F20"/>
    <w:rsid w:val="00DA733B"/>
    <w:rsid w:val="00DB262A"/>
    <w:rsid w:val="00DB3C20"/>
    <w:rsid w:val="00DB4BA6"/>
    <w:rsid w:val="00DC1A50"/>
    <w:rsid w:val="00DD0328"/>
    <w:rsid w:val="00DD0B99"/>
    <w:rsid w:val="00DD493E"/>
    <w:rsid w:val="00DD5DB5"/>
    <w:rsid w:val="00DD6A7F"/>
    <w:rsid w:val="00DD721B"/>
    <w:rsid w:val="00DD7DB9"/>
    <w:rsid w:val="00DE461D"/>
    <w:rsid w:val="00DE4DD8"/>
    <w:rsid w:val="00DF2ECF"/>
    <w:rsid w:val="00DF363F"/>
    <w:rsid w:val="00DF63F7"/>
    <w:rsid w:val="00DF7A22"/>
    <w:rsid w:val="00DF7C9F"/>
    <w:rsid w:val="00E00D74"/>
    <w:rsid w:val="00E01479"/>
    <w:rsid w:val="00E0228C"/>
    <w:rsid w:val="00E0237E"/>
    <w:rsid w:val="00E024E3"/>
    <w:rsid w:val="00E030F5"/>
    <w:rsid w:val="00E048F6"/>
    <w:rsid w:val="00E04E10"/>
    <w:rsid w:val="00E0584D"/>
    <w:rsid w:val="00E07FBE"/>
    <w:rsid w:val="00E12CAC"/>
    <w:rsid w:val="00E13686"/>
    <w:rsid w:val="00E144A4"/>
    <w:rsid w:val="00E16745"/>
    <w:rsid w:val="00E20C45"/>
    <w:rsid w:val="00E22AA2"/>
    <w:rsid w:val="00E22B77"/>
    <w:rsid w:val="00E24796"/>
    <w:rsid w:val="00E25957"/>
    <w:rsid w:val="00E30077"/>
    <w:rsid w:val="00E31471"/>
    <w:rsid w:val="00E31E8D"/>
    <w:rsid w:val="00E3305B"/>
    <w:rsid w:val="00E335ED"/>
    <w:rsid w:val="00E37138"/>
    <w:rsid w:val="00E40B03"/>
    <w:rsid w:val="00E40D53"/>
    <w:rsid w:val="00E41C74"/>
    <w:rsid w:val="00E4334E"/>
    <w:rsid w:val="00E51E73"/>
    <w:rsid w:val="00E53030"/>
    <w:rsid w:val="00E5622A"/>
    <w:rsid w:val="00E570B0"/>
    <w:rsid w:val="00E65E23"/>
    <w:rsid w:val="00E710A9"/>
    <w:rsid w:val="00E72915"/>
    <w:rsid w:val="00E73598"/>
    <w:rsid w:val="00E748DC"/>
    <w:rsid w:val="00E76076"/>
    <w:rsid w:val="00E763AC"/>
    <w:rsid w:val="00E77566"/>
    <w:rsid w:val="00E844C7"/>
    <w:rsid w:val="00E84F09"/>
    <w:rsid w:val="00E867DC"/>
    <w:rsid w:val="00E8723B"/>
    <w:rsid w:val="00E87F27"/>
    <w:rsid w:val="00E9046B"/>
    <w:rsid w:val="00E90853"/>
    <w:rsid w:val="00E92C7A"/>
    <w:rsid w:val="00E9301E"/>
    <w:rsid w:val="00E9452D"/>
    <w:rsid w:val="00E94A9B"/>
    <w:rsid w:val="00E951FE"/>
    <w:rsid w:val="00E959BF"/>
    <w:rsid w:val="00E96AEC"/>
    <w:rsid w:val="00EA1464"/>
    <w:rsid w:val="00EA28C3"/>
    <w:rsid w:val="00EA4A03"/>
    <w:rsid w:val="00EA4EEB"/>
    <w:rsid w:val="00EB04FD"/>
    <w:rsid w:val="00EB7A13"/>
    <w:rsid w:val="00EC0825"/>
    <w:rsid w:val="00EC2EF3"/>
    <w:rsid w:val="00EC38D3"/>
    <w:rsid w:val="00EC4E8B"/>
    <w:rsid w:val="00ED00E0"/>
    <w:rsid w:val="00ED6185"/>
    <w:rsid w:val="00ED7C0E"/>
    <w:rsid w:val="00ED7DCC"/>
    <w:rsid w:val="00EE003A"/>
    <w:rsid w:val="00EE51ED"/>
    <w:rsid w:val="00EE56D7"/>
    <w:rsid w:val="00EF3961"/>
    <w:rsid w:val="00EF5636"/>
    <w:rsid w:val="00F00195"/>
    <w:rsid w:val="00F007FB"/>
    <w:rsid w:val="00F0165B"/>
    <w:rsid w:val="00F02CF2"/>
    <w:rsid w:val="00F03378"/>
    <w:rsid w:val="00F03C77"/>
    <w:rsid w:val="00F07057"/>
    <w:rsid w:val="00F1028F"/>
    <w:rsid w:val="00F1532C"/>
    <w:rsid w:val="00F157DC"/>
    <w:rsid w:val="00F15FB5"/>
    <w:rsid w:val="00F20073"/>
    <w:rsid w:val="00F20A61"/>
    <w:rsid w:val="00F2238B"/>
    <w:rsid w:val="00F256F7"/>
    <w:rsid w:val="00F2798A"/>
    <w:rsid w:val="00F305AA"/>
    <w:rsid w:val="00F31AA5"/>
    <w:rsid w:val="00F33DA0"/>
    <w:rsid w:val="00F35548"/>
    <w:rsid w:val="00F3604F"/>
    <w:rsid w:val="00F3630C"/>
    <w:rsid w:val="00F36397"/>
    <w:rsid w:val="00F40F49"/>
    <w:rsid w:val="00F4337F"/>
    <w:rsid w:val="00F45595"/>
    <w:rsid w:val="00F45FB4"/>
    <w:rsid w:val="00F50C96"/>
    <w:rsid w:val="00F52F1A"/>
    <w:rsid w:val="00F53FD8"/>
    <w:rsid w:val="00F54743"/>
    <w:rsid w:val="00F55F0D"/>
    <w:rsid w:val="00F57897"/>
    <w:rsid w:val="00F60379"/>
    <w:rsid w:val="00F60E28"/>
    <w:rsid w:val="00F61633"/>
    <w:rsid w:val="00F61F45"/>
    <w:rsid w:val="00F632F4"/>
    <w:rsid w:val="00F6433D"/>
    <w:rsid w:val="00F64C62"/>
    <w:rsid w:val="00F65215"/>
    <w:rsid w:val="00F655DC"/>
    <w:rsid w:val="00F677CE"/>
    <w:rsid w:val="00F70AAE"/>
    <w:rsid w:val="00F745F9"/>
    <w:rsid w:val="00F75634"/>
    <w:rsid w:val="00F80BE5"/>
    <w:rsid w:val="00F8303C"/>
    <w:rsid w:val="00F8590D"/>
    <w:rsid w:val="00F860D0"/>
    <w:rsid w:val="00F87094"/>
    <w:rsid w:val="00F8723B"/>
    <w:rsid w:val="00F9039F"/>
    <w:rsid w:val="00F906AC"/>
    <w:rsid w:val="00F9297C"/>
    <w:rsid w:val="00F950F5"/>
    <w:rsid w:val="00F95F4D"/>
    <w:rsid w:val="00FA088C"/>
    <w:rsid w:val="00FA2DD6"/>
    <w:rsid w:val="00FA33D9"/>
    <w:rsid w:val="00FA5458"/>
    <w:rsid w:val="00FB174C"/>
    <w:rsid w:val="00FB1B2F"/>
    <w:rsid w:val="00FB287D"/>
    <w:rsid w:val="00FB7D88"/>
    <w:rsid w:val="00FC09A0"/>
    <w:rsid w:val="00FC3972"/>
    <w:rsid w:val="00FC3F88"/>
    <w:rsid w:val="00FC43AE"/>
    <w:rsid w:val="00FC6814"/>
    <w:rsid w:val="00FD000E"/>
    <w:rsid w:val="00FD042E"/>
    <w:rsid w:val="00FD0E18"/>
    <w:rsid w:val="00FD0E4A"/>
    <w:rsid w:val="00FD1A9A"/>
    <w:rsid w:val="00FD2722"/>
    <w:rsid w:val="00FD3E5B"/>
    <w:rsid w:val="00FD451F"/>
    <w:rsid w:val="00FD542E"/>
    <w:rsid w:val="00FD618C"/>
    <w:rsid w:val="00FE34EC"/>
    <w:rsid w:val="00FE4C0F"/>
    <w:rsid w:val="00FE6227"/>
    <w:rsid w:val="00FF029D"/>
    <w:rsid w:val="00FF0428"/>
    <w:rsid w:val="00FF0DD9"/>
    <w:rsid w:val="00FF59EA"/>
    <w:rsid w:val="00FF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A14A0E"/>
  <w15:docId w15:val="{FEF1016D-C510-4470-9B4F-9887E4EA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1A055D"/>
    <w:pPr>
      <w:keepLines/>
      <w:spacing w:before="120" w:after="120"/>
      <w:jc w:val="both"/>
    </w:pPr>
    <w:rPr>
      <w:color w:val="3D3935"/>
      <w:lang w:eastAsia="en-US"/>
    </w:rPr>
  </w:style>
  <w:style w:type="paragraph" w:styleId="Titre1">
    <w:name w:val="heading 1"/>
    <w:aliases w:val="H1,Header1,h1,Niveau 1,Niveau1,Contrat 1,chapitre,(Shift Ctrl 1),Level 1,Section Head,l1,Disaster 1,Head 1 (Chapter heading),List level 1,I1,heading 1,l1+toc 1,1st level,Appendix 1,Rubrique,Titre1,Titre2,TITRE 1 NET VALUE,überschrift1,co,Titre§"/>
    <w:basedOn w:val="Normal"/>
    <w:next w:val="Normal"/>
    <w:link w:val="Titre1Car"/>
    <w:uiPriority w:val="99"/>
    <w:qFormat/>
    <w:rsid w:val="005F3B20"/>
    <w:pPr>
      <w:keepNext/>
      <w:pageBreakBefore/>
      <w:spacing w:after="240"/>
      <w:outlineLvl w:val="0"/>
    </w:pPr>
    <w:rPr>
      <w:rFonts w:eastAsia="Times New Roman" w:cs="Times New Roman"/>
      <w:b/>
      <w:bCs/>
      <w:color w:val="A31781"/>
      <w:sz w:val="40"/>
      <w:szCs w:val="32"/>
    </w:rPr>
  </w:style>
  <w:style w:type="paragraph" w:styleId="Titre2">
    <w:name w:val="heading 2"/>
    <w:aliases w:val="H2,Contrat 2,Ctt,Niveau 2,Niveau2,chapitre 1.1,Titre 2 - RAO,HeadB,h2,Level 2 Topic Heading,l2,Head 2,List level 2,Guide 2,list 2,list 2,I2,heading 2,l2+toc 2,2nd level,Scénario,Titre 2 NET VALUE,Überschrift 2 Anhang,2,Header 2,sh2,SIEL EP,sh"/>
    <w:basedOn w:val="Normal"/>
    <w:next w:val="Normal"/>
    <w:link w:val="Titre2Car"/>
    <w:uiPriority w:val="99"/>
    <w:qFormat/>
    <w:rsid w:val="001A055D"/>
    <w:pPr>
      <w:keepNext/>
      <w:pBdr>
        <w:top w:val="single" w:sz="4" w:space="1" w:color="E7CFE5"/>
        <w:left w:val="single" w:sz="4" w:space="4" w:color="E7CFE5"/>
        <w:bottom w:val="single" w:sz="4" w:space="1" w:color="E7CFE5"/>
        <w:right w:val="single" w:sz="4" w:space="4" w:color="E7CFE5"/>
      </w:pBdr>
      <w:shd w:val="clear" w:color="auto" w:fill="E7CFE5"/>
      <w:spacing w:before="240" w:after="240"/>
      <w:outlineLvl w:val="1"/>
    </w:pPr>
    <w:rPr>
      <w:rFonts w:eastAsia="Times New Roman" w:cs="Times New Roman"/>
      <w:bCs/>
      <w:color w:val="A31781"/>
      <w:sz w:val="32"/>
      <w:szCs w:val="32"/>
    </w:rPr>
  </w:style>
  <w:style w:type="paragraph" w:styleId="Titre3">
    <w:name w:val="heading 3"/>
    <w:aliases w:val="H3,H31,H32,H33,H34,H35,H36,H37,H38,H39,H311,H321,H331,H341,H351,H361,H371,H381,H310,H312,H322,H332,H342,H352,H362,H372,H382,H313,H323,H333,H343,H353,H363,H373,H383,H314,H324,H334,H344,H354,H364,H374,H384,H391,H3111,H3211,H3311,H3411,H3511,h3,l3"/>
    <w:basedOn w:val="Normal"/>
    <w:next w:val="Normal"/>
    <w:link w:val="Titre3Car"/>
    <w:qFormat/>
    <w:rsid w:val="00E20C45"/>
    <w:pPr>
      <w:keepNext/>
      <w:pBdr>
        <w:top w:val="single" w:sz="4" w:space="1" w:color="F7EDF6"/>
        <w:left w:val="single" w:sz="4" w:space="4" w:color="F7EDF6"/>
        <w:bottom w:val="single" w:sz="4" w:space="1" w:color="F7EDF6"/>
        <w:right w:val="single" w:sz="4" w:space="4" w:color="F7EDF6"/>
      </w:pBdr>
      <w:shd w:val="clear" w:color="auto" w:fill="F7EDF6"/>
      <w:spacing w:before="240" w:after="240"/>
      <w:outlineLvl w:val="2"/>
    </w:pPr>
    <w:rPr>
      <w:rFonts w:eastAsia="Times New Roman" w:cs="Times New Roman"/>
      <w:bCs/>
      <w:color w:val="A31781"/>
      <w:sz w:val="28"/>
      <w:szCs w:val="28"/>
      <w:lang w:eastAsia="fr-FR"/>
    </w:rPr>
  </w:style>
  <w:style w:type="paragraph" w:styleId="Titre4">
    <w:name w:val="heading 4"/>
    <w:aliases w:val="H4,chapitre 1.1.1.1,Niveau 4,Niveau4,Contrat 4,l4,mh1l,Module heading 1 large (18 points),h4,Sec III,Sous-question,heading 4,NUL,4,14,a.,Map Title,parapoint,¶,ITT t4,sect9hd,L1 Heading 4,Titre4,l41,l42,annexe,Heading 4,numéroté  1.1.1.1.,4 dash"/>
    <w:basedOn w:val="Normal"/>
    <w:next w:val="Normal"/>
    <w:link w:val="Titre4Car"/>
    <w:autoRedefine/>
    <w:uiPriority w:val="99"/>
    <w:qFormat/>
    <w:rsid w:val="001A055D"/>
    <w:pPr>
      <w:spacing w:before="240" w:after="240"/>
      <w:outlineLvl w:val="3"/>
    </w:pPr>
    <w:rPr>
      <w:b/>
      <w:color w:val="A31781"/>
      <w:spacing w:val="10"/>
    </w:rPr>
  </w:style>
  <w:style w:type="paragraph" w:styleId="Titre5">
    <w:name w:val="heading 5"/>
    <w:aliases w:val="5 sub-bullet,sb,h5,Roman list,Underavsnitt,Level 3 - i,Level 3 - i1,Level 3 - i2,Level 3 - i11,Level 3 - i3,Level 3 - i12,Level 3 - i4,Level 3 - i13,Level 3 - i5,Level 3 - i14,Level 3 - i6,Level 3 - i15,Level 3 - i7,Level 3 - i16,ds,dash,dd,H"/>
    <w:basedOn w:val="Normal"/>
    <w:next w:val="Normal"/>
    <w:link w:val="Titre5Car"/>
    <w:uiPriority w:val="99"/>
    <w:qFormat/>
    <w:rsid w:val="001A055D"/>
    <w:pPr>
      <w:pBdr>
        <w:bottom w:val="single" w:sz="6" w:space="5" w:color="A31781"/>
      </w:pBdr>
      <w:spacing w:before="240" w:after="240"/>
      <w:outlineLvl w:val="4"/>
    </w:pPr>
    <w:rPr>
      <w:smallCaps/>
      <w:color w:val="A31781"/>
      <w:szCs w:val="22"/>
    </w:rPr>
  </w:style>
  <w:style w:type="paragraph" w:styleId="Titre6">
    <w:name w:val="heading 6"/>
    <w:aliases w:val="H6,Niveau 6,Niveau6,Legal Level 1.,Bullet list,T1,Lev 6,sub-dash,sd,H61,Lev 61,sub-dash1,sd1,Bullet list1,H62,Lev 62,sub-dash2,sd2,Bullet list2,H611,Lev 611,sub-dash11,sd11,Bullet list11,H63,Lev 63,sub-dash3,sd3,Bullet list3,H612,Lev 612,sd12"/>
    <w:basedOn w:val="Normal"/>
    <w:next w:val="Normal"/>
    <w:link w:val="Titre6Car"/>
    <w:uiPriority w:val="99"/>
    <w:qFormat/>
    <w:rsid w:val="00166838"/>
    <w:pPr>
      <w:keepNext/>
      <w:keepLines w:val="0"/>
      <w:tabs>
        <w:tab w:val="left" w:pos="851"/>
        <w:tab w:val="left" w:pos="2480"/>
        <w:tab w:val="left" w:pos="6521"/>
      </w:tabs>
      <w:spacing w:before="0" w:after="0"/>
      <w:jc w:val="center"/>
      <w:outlineLvl w:val="5"/>
    </w:pPr>
    <w:rPr>
      <w:rFonts w:ascii="Times New Roman" w:eastAsia="Times New Roman" w:hAnsi="Times New Roman" w:cs="Times New Roman"/>
      <w:b/>
      <w:bCs/>
      <w:color w:val="auto"/>
      <w:sz w:val="18"/>
      <w:szCs w:val="18"/>
      <w:lang w:eastAsia="fr-FR"/>
    </w:rPr>
  </w:style>
  <w:style w:type="paragraph" w:styleId="Titre7">
    <w:name w:val="heading 7"/>
    <w:aliases w:val="H7,Niveau 7,Niveau7,L7,Heading 7+,Heading 7+1,Heading 7+2,Heading 7+11,Heading 7+3,Heading 7+12,Heading 7+4,Heading 7+13,Heading 7+21,Heading 7+111,Heading 7+5,Heading 7+14,Heading 7+22,Heading 7+112,Heading 7+31,Heading 7+121,Heading 7+41"/>
    <w:basedOn w:val="Normal"/>
    <w:next w:val="Normal"/>
    <w:link w:val="Titre7Car"/>
    <w:uiPriority w:val="99"/>
    <w:qFormat/>
    <w:rsid w:val="00166838"/>
    <w:pPr>
      <w:keepNext/>
      <w:keepLines w:val="0"/>
      <w:spacing w:before="0" w:after="0"/>
      <w:jc w:val="left"/>
      <w:outlineLvl w:val="6"/>
    </w:pPr>
    <w:rPr>
      <w:rFonts w:ascii="Times New Roman" w:eastAsia="Times New Roman" w:hAnsi="Times New Roman" w:cs="Times New Roman"/>
      <w:b/>
      <w:bCs/>
      <w:color w:val="auto"/>
      <w:lang w:eastAsia="fr-FR"/>
    </w:rPr>
  </w:style>
  <w:style w:type="paragraph" w:styleId="Titre8">
    <w:name w:val="heading 8"/>
    <w:aliases w:val="Legal Level 1.1.1.,Lev 8,Center Bold,action,Lev 81,Center Bold1,action1,Lev 82,Center Bold2,action2,Lev 811,Center Bold11,action11,Lev 83,Center Bold3,action3,Lev 812,Center Bold12,action12,Lev 84,Center Bold4,action4,Lev 813,Center Bold13"/>
    <w:basedOn w:val="Normal"/>
    <w:next w:val="Normal"/>
    <w:link w:val="Titre8Car"/>
    <w:uiPriority w:val="99"/>
    <w:qFormat/>
    <w:rsid w:val="00166838"/>
    <w:pPr>
      <w:keepNext/>
      <w:keepLines w:val="0"/>
      <w:ind w:left="214" w:right="638"/>
      <w:jc w:val="left"/>
      <w:outlineLvl w:val="7"/>
    </w:pPr>
    <w:rPr>
      <w:rFonts w:ascii="Times New Roman" w:eastAsia="Times New Roman" w:hAnsi="Times New Roman" w:cs="Times New Roman"/>
      <w:b/>
      <w:bCs/>
      <w:emboss/>
      <w:color w:val="FF6600"/>
      <w:sz w:val="24"/>
      <w:szCs w:val="24"/>
      <w:lang w:eastAsia="fr-FR"/>
    </w:rPr>
  </w:style>
  <w:style w:type="paragraph" w:styleId="Titre9">
    <w:name w:val="heading 9"/>
    <w:aliases w:val="Titre 10,Legal Level 1.1.1.1.,App1,App Heading,Lev 9,progress,Lev 91,progress1,Lev 92,progress2,Lev 911,progress11,Lev 93,progress3,Lev 912,progress12,Lev 94,progress4,Lev 913,progress13,Lev 95,progress5,Lev 914,progress14,Annexe4,9,TableTitl"/>
    <w:basedOn w:val="Normal"/>
    <w:next w:val="Normal"/>
    <w:link w:val="Titre9Car"/>
    <w:uiPriority w:val="99"/>
    <w:qFormat/>
    <w:rsid w:val="00166838"/>
    <w:pPr>
      <w:keepNext/>
      <w:keepLines w:val="0"/>
      <w:ind w:left="497" w:right="1134"/>
      <w:jc w:val="left"/>
      <w:outlineLvl w:val="8"/>
    </w:pPr>
    <w:rPr>
      <w:rFonts w:ascii="Times New Roman" w:eastAsia="Times New Roman" w:hAnsi="Times New Roman" w:cs="Times New Roman"/>
      <w:b/>
      <w:bCs/>
      <w:emboss/>
      <w:color w:val="FF6600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aliases w:val="tableau modelo"/>
    <w:basedOn w:val="TableauNormal"/>
    <w:uiPriority w:val="99"/>
    <w:rsid w:val="00FA088C"/>
    <w:tblPr>
      <w:tblBorders>
        <w:top w:val="single" w:sz="4" w:space="0" w:color="3D3935"/>
        <w:left w:val="single" w:sz="4" w:space="0" w:color="3D3935"/>
        <w:bottom w:val="single" w:sz="4" w:space="0" w:color="3D3935"/>
        <w:right w:val="single" w:sz="4" w:space="0" w:color="3D3935"/>
        <w:insideH w:val="single" w:sz="4" w:space="0" w:color="3D3935"/>
        <w:insideV w:val="single" w:sz="4" w:space="0" w:color="3D3935"/>
      </w:tblBorders>
    </w:tblPr>
  </w:style>
  <w:style w:type="paragraph" w:styleId="Corpsdetexte">
    <w:name w:val="Body Text"/>
    <w:basedOn w:val="Normal"/>
    <w:link w:val="CorpsdetexteCar"/>
    <w:uiPriority w:val="99"/>
    <w:qFormat/>
    <w:rsid w:val="001A055D"/>
  </w:style>
  <w:style w:type="character" w:customStyle="1" w:styleId="CorpsdetexteCar">
    <w:name w:val="Corps de texte Car"/>
    <w:basedOn w:val="Policepardfaut"/>
    <w:link w:val="Corpsdetexte"/>
    <w:uiPriority w:val="99"/>
    <w:rsid w:val="001A055D"/>
    <w:rPr>
      <w:sz w:val="20"/>
    </w:rPr>
  </w:style>
  <w:style w:type="character" w:customStyle="1" w:styleId="Titrenormal">
    <w:name w:val="Titre_normal"/>
    <w:basedOn w:val="Policepardfaut"/>
    <w:uiPriority w:val="6"/>
    <w:qFormat/>
    <w:rsid w:val="001A055D"/>
    <w:rPr>
      <w:color w:val="3D3935"/>
      <w:sz w:val="44"/>
    </w:rPr>
  </w:style>
  <w:style w:type="character" w:customStyle="1" w:styleId="Titregras">
    <w:name w:val="Titre_gras"/>
    <w:basedOn w:val="Titrenormal"/>
    <w:uiPriority w:val="6"/>
    <w:qFormat/>
    <w:rsid w:val="001A055D"/>
    <w:rPr>
      <w:b/>
      <w:color w:val="3D3935"/>
      <w:sz w:val="44"/>
    </w:rPr>
  </w:style>
  <w:style w:type="table" w:customStyle="1" w:styleId="TableauModeloBleuclair">
    <w:name w:val="Tableau Model'o Bleu clair"/>
    <w:basedOn w:val="TableauNormal"/>
    <w:uiPriority w:val="99"/>
    <w:qFormat/>
    <w:rsid w:val="00EA1464"/>
    <w:rPr>
      <w:color w:val="009E9C"/>
    </w:rPr>
    <w:tblPr>
      <w:tblStyleRowBandSize w:val="1"/>
      <w:tblStyleColBandSize w:val="1"/>
    </w:tblPr>
    <w:tblStylePr w:type="firstRow">
      <w:rPr>
        <w:b/>
        <w:color w:val="FFFFFF"/>
      </w:rPr>
      <w:tblPr/>
      <w:tcPr>
        <w:shd w:val="clear" w:color="auto" w:fill="72AFAE"/>
      </w:tcPr>
    </w:tblStylePr>
    <w:tblStylePr w:type="lastRow">
      <w:rPr>
        <w:color w:val="009E9C"/>
      </w:rPr>
    </w:tblStylePr>
    <w:tblStylePr w:type="band1Vert">
      <w:rPr>
        <w:color w:val="009E9C"/>
      </w:rPr>
    </w:tblStylePr>
    <w:tblStylePr w:type="band1Horz">
      <w:rPr>
        <w:color w:val="009E9C"/>
      </w:rPr>
      <w:tblPr/>
      <w:tcPr>
        <w:shd w:val="clear" w:color="auto" w:fill="A7CDCD"/>
      </w:tcPr>
    </w:tblStylePr>
    <w:tblStylePr w:type="band2Horz">
      <w:tblPr/>
      <w:tcPr>
        <w:shd w:val="clear" w:color="auto" w:fill="DEEBEC"/>
      </w:tcPr>
    </w:tblStylePr>
  </w:style>
  <w:style w:type="table" w:customStyle="1" w:styleId="TableauModeloBleufonce">
    <w:name w:val="Tableau Model'o Bleu fonce"/>
    <w:basedOn w:val="TableauNormal"/>
    <w:uiPriority w:val="99"/>
    <w:qFormat/>
    <w:rsid w:val="00C64186"/>
    <w:rPr>
      <w:color w:val="EAD6EA"/>
    </w:rPr>
    <w:tblPr>
      <w:tblStyleRowBandSize w:val="1"/>
    </w:tblPr>
    <w:tblStylePr w:type="firstRow">
      <w:rPr>
        <w:b/>
        <w:color w:val="FFFFFF"/>
      </w:rPr>
      <w:tblPr/>
      <w:tcPr>
        <w:shd w:val="clear" w:color="auto" w:fill="758BC9"/>
      </w:tcPr>
    </w:tblStylePr>
    <w:tblStylePr w:type="band1Horz">
      <w:rPr>
        <w:color w:val="005CA9"/>
      </w:rPr>
      <w:tblPr/>
      <w:tcPr>
        <w:shd w:val="clear" w:color="auto" w:fill="96A7D6"/>
      </w:tcPr>
    </w:tblStylePr>
    <w:tblStylePr w:type="band2Horz">
      <w:rPr>
        <w:color w:val="005CA9"/>
      </w:rPr>
      <w:tblPr/>
      <w:tcPr>
        <w:shd w:val="clear" w:color="auto" w:fill="D6DBF0"/>
      </w:tcPr>
    </w:tblStylePr>
  </w:style>
  <w:style w:type="table" w:customStyle="1" w:styleId="TableauModeloGris">
    <w:name w:val="Tableau Model'o Gris"/>
    <w:basedOn w:val="TableauNormal"/>
    <w:uiPriority w:val="99"/>
    <w:qFormat/>
    <w:rsid w:val="00EA1464"/>
    <w:tblPr>
      <w:tblStyleRowBandSize w:val="1"/>
    </w:tblPr>
    <w:tblStylePr w:type="firstRow">
      <w:rPr>
        <w:rFonts w:ascii="Arial" w:hAnsi="Arial"/>
        <w:b/>
        <w:color w:val="FFFFFF"/>
        <w:sz w:val="20"/>
      </w:rPr>
      <w:tblPr/>
      <w:tcPr>
        <w:tcBorders>
          <w:bottom w:val="single" w:sz="4" w:space="0" w:color="3D3935"/>
        </w:tcBorders>
        <w:shd w:val="clear" w:color="auto" w:fill="BFBFBF"/>
      </w:tcPr>
    </w:tblStylePr>
    <w:tblStylePr w:type="lastRow">
      <w:tblPr/>
      <w:tcPr>
        <w:tcBorders>
          <w:bottom w:val="single" w:sz="4" w:space="0" w:color="2D2A27"/>
        </w:tcBorders>
      </w:tcPr>
    </w:tblStylePr>
    <w:tblStylePr w:type="band1Horz">
      <w:tblPr/>
      <w:tcPr>
        <w:shd w:val="clear" w:color="auto" w:fill="F2F2F2"/>
      </w:tcPr>
    </w:tblStylePr>
    <w:tblStylePr w:type="band2Horz">
      <w:tblPr/>
      <w:tcPr>
        <w:shd w:val="clear" w:color="auto" w:fill="FFFFFF"/>
      </w:tcPr>
    </w:tblStylePr>
  </w:style>
  <w:style w:type="table" w:customStyle="1" w:styleId="TableauModeloRose">
    <w:name w:val="Tableau Model'o Rose"/>
    <w:basedOn w:val="TableauNormal"/>
    <w:uiPriority w:val="99"/>
    <w:qFormat/>
    <w:rsid w:val="00EA1464"/>
    <w:rPr>
      <w:color w:val="E4003A"/>
    </w:rPr>
    <w:tblPr>
      <w:tblStyleRowBandSize w:val="1"/>
    </w:tblPr>
    <w:tblStylePr w:type="firstRow">
      <w:rPr>
        <w:b/>
        <w:color w:val="E4003A"/>
      </w:rPr>
      <w:tblPr/>
      <w:tcPr>
        <w:shd w:val="clear" w:color="auto" w:fill="F39A93"/>
      </w:tcPr>
    </w:tblStylePr>
    <w:tblStylePr w:type="band1Horz">
      <w:tblPr/>
      <w:tcPr>
        <w:shd w:val="clear" w:color="auto" w:fill="FBDAD4"/>
      </w:tcPr>
    </w:tblStylePr>
    <w:tblStylePr w:type="band2Horz">
      <w:tblPr/>
      <w:tcPr>
        <w:shd w:val="clear" w:color="auto" w:fill="FDEFED"/>
      </w:tcPr>
    </w:tblStylePr>
  </w:style>
  <w:style w:type="character" w:customStyle="1" w:styleId="Titre1Car">
    <w:name w:val="Titre 1 Car"/>
    <w:aliases w:val="H1 Car,Header1 Car,h1 Car,Niveau 1 Car,Niveau1 Car,Contrat 1 Car,chapitre Car,(Shift Ctrl 1) Car,Level 1 Car,Section Head Car,l1 Car,Disaster 1 Car,Head 1 (Chapter heading) Car,List level 1 Car,I1 Car,heading 1 Car,l1+toc 1 Car,1st level Car"/>
    <w:basedOn w:val="Policepardfaut"/>
    <w:link w:val="Titre1"/>
    <w:rsid w:val="005F3B20"/>
    <w:rPr>
      <w:rFonts w:eastAsia="Times New Roman" w:cs="Times New Roman"/>
      <w:b/>
      <w:bCs/>
      <w:color w:val="A31781"/>
      <w:sz w:val="40"/>
      <w:szCs w:val="32"/>
      <w:lang w:eastAsia="en-US"/>
    </w:rPr>
  </w:style>
  <w:style w:type="table" w:customStyle="1" w:styleId="TableauModeloVert">
    <w:name w:val="Tableau Model'o Vert"/>
    <w:basedOn w:val="TableauNormal"/>
    <w:uiPriority w:val="99"/>
    <w:qFormat/>
    <w:rsid w:val="00EA1464"/>
    <w:tblPr>
      <w:tblStyleRowBandSize w:val="1"/>
    </w:tblPr>
    <w:tblStylePr w:type="firstRow">
      <w:rPr>
        <w:b/>
      </w:rPr>
      <w:tblPr/>
      <w:tcPr>
        <w:shd w:val="clear" w:color="auto" w:fill="95C11F"/>
      </w:tcPr>
    </w:tblStylePr>
    <w:tblStylePr w:type="band1Horz">
      <w:tblPr/>
      <w:tcPr>
        <w:shd w:val="clear" w:color="auto" w:fill="CFE09A"/>
      </w:tcPr>
    </w:tblStylePr>
    <w:tblStylePr w:type="band2Horz">
      <w:tblPr/>
      <w:tcPr>
        <w:shd w:val="clear" w:color="auto" w:fill="ECF3DA"/>
      </w:tcPr>
    </w:tblStylePr>
  </w:style>
  <w:style w:type="table" w:customStyle="1" w:styleId="TableauModeloViolet">
    <w:name w:val="Tableau Model'o Violet"/>
    <w:basedOn w:val="TableauNormal"/>
    <w:uiPriority w:val="99"/>
    <w:qFormat/>
    <w:rsid w:val="00EA1464"/>
    <w:rPr>
      <w:color w:val="A31781"/>
    </w:rPr>
    <w:tblPr>
      <w:tblStyleRowBandSize w:val="1"/>
    </w:tblPr>
    <w:tblStylePr w:type="firstRow">
      <w:rPr>
        <w:b/>
      </w:rPr>
      <w:tblPr/>
      <w:tcPr>
        <w:shd w:val="clear" w:color="auto" w:fill="EAD6EA"/>
      </w:tcPr>
    </w:tblStylePr>
    <w:tblStylePr w:type="band1Horz">
      <w:tblPr/>
      <w:tcPr>
        <w:shd w:val="clear" w:color="auto" w:fill="F7EFF6"/>
      </w:tcPr>
    </w:tblStylePr>
    <w:tblStylePr w:type="band2Horz">
      <w:tblPr/>
      <w:tcPr>
        <w:shd w:val="clear" w:color="auto" w:fill="FCFAFC"/>
      </w:tcPr>
    </w:tblStylePr>
  </w:style>
  <w:style w:type="paragraph" w:styleId="En-ttedetabledesmatires">
    <w:name w:val="TOC Heading"/>
    <w:basedOn w:val="Normal"/>
    <w:next w:val="Normal"/>
    <w:uiPriority w:val="99"/>
    <w:qFormat/>
    <w:rsid w:val="001A055D"/>
    <w:pPr>
      <w:tabs>
        <w:tab w:val="left" w:pos="426"/>
        <w:tab w:val="right" w:leader="dot" w:pos="8789"/>
      </w:tabs>
      <w:spacing w:before="240"/>
    </w:pPr>
    <w:rPr>
      <w:b/>
      <w:noProof/>
      <w:color w:val="A31781"/>
      <w:sz w:val="32"/>
      <w:szCs w:val="32"/>
    </w:rPr>
  </w:style>
  <w:style w:type="paragraph" w:customStyle="1" w:styleId="Exerguepuce">
    <w:name w:val="Exergue puce"/>
    <w:link w:val="ExerguepuceCar"/>
    <w:uiPriority w:val="99"/>
    <w:qFormat/>
    <w:rsid w:val="001339E0"/>
    <w:pPr>
      <w:numPr>
        <w:numId w:val="1"/>
      </w:numPr>
      <w:spacing w:before="120" w:after="120"/>
      <w:jc w:val="both"/>
    </w:pPr>
    <w:rPr>
      <w:snapToGrid w:val="0"/>
      <w:color w:val="3D3935"/>
    </w:rPr>
  </w:style>
  <w:style w:type="paragraph" w:customStyle="1" w:styleId="ExergueTitre">
    <w:name w:val="Exergue Titre"/>
    <w:basedOn w:val="Normal"/>
    <w:next w:val="Exerguepuce"/>
    <w:uiPriority w:val="99"/>
    <w:qFormat/>
    <w:rsid w:val="001A055D"/>
    <w:pPr>
      <w:jc w:val="left"/>
    </w:pPr>
    <w:rPr>
      <w:b/>
      <w:caps/>
      <w:color w:val="FFFFFF"/>
      <w:sz w:val="28"/>
    </w:rPr>
  </w:style>
  <w:style w:type="character" w:styleId="Lienhypertexte">
    <w:name w:val="Hyperlink"/>
    <w:basedOn w:val="Policepardfaut"/>
    <w:uiPriority w:val="99"/>
    <w:unhideWhenUsed/>
    <w:qFormat/>
    <w:rsid w:val="001A055D"/>
    <w:rPr>
      <w:color w:val="005CA9"/>
      <w:u w:val="single"/>
    </w:rPr>
  </w:style>
  <w:style w:type="paragraph" w:customStyle="1" w:styleId="Puceniveau1">
    <w:name w:val="Puce niveau 1"/>
    <w:basedOn w:val="Normal"/>
    <w:link w:val="Puceniveau1Car"/>
    <w:uiPriority w:val="4"/>
    <w:qFormat/>
    <w:rsid w:val="001A055D"/>
    <w:pPr>
      <w:numPr>
        <w:numId w:val="2"/>
      </w:numPr>
    </w:pPr>
  </w:style>
  <w:style w:type="paragraph" w:customStyle="1" w:styleId="Puceniveau2">
    <w:name w:val="Puce niveau 2"/>
    <w:basedOn w:val="Normal"/>
    <w:link w:val="Puceniveau2Car"/>
    <w:uiPriority w:val="4"/>
    <w:qFormat/>
    <w:rsid w:val="001A055D"/>
    <w:pPr>
      <w:numPr>
        <w:ilvl w:val="1"/>
        <w:numId w:val="2"/>
      </w:numPr>
    </w:pPr>
  </w:style>
  <w:style w:type="paragraph" w:customStyle="1" w:styleId="Puceniveau3">
    <w:name w:val="Puce niveau 3"/>
    <w:basedOn w:val="Normal"/>
    <w:link w:val="Puceniveau3Car"/>
    <w:uiPriority w:val="4"/>
    <w:qFormat/>
    <w:rsid w:val="001A055D"/>
    <w:pPr>
      <w:numPr>
        <w:ilvl w:val="2"/>
        <w:numId w:val="2"/>
      </w:numPr>
    </w:pPr>
  </w:style>
  <w:style w:type="paragraph" w:customStyle="1" w:styleId="puceniveau4">
    <w:name w:val="puce niveau 4"/>
    <w:basedOn w:val="Normal"/>
    <w:link w:val="puceniveau4Car"/>
    <w:uiPriority w:val="4"/>
    <w:qFormat/>
    <w:rsid w:val="001A055D"/>
    <w:pPr>
      <w:numPr>
        <w:ilvl w:val="3"/>
        <w:numId w:val="2"/>
      </w:numPr>
    </w:pPr>
  </w:style>
  <w:style w:type="character" w:customStyle="1" w:styleId="Titre2Car">
    <w:name w:val="Titre 2 Car"/>
    <w:aliases w:val="H2 Car,Contrat 2 Car,Ctt Car,Niveau 2 Car,Niveau2 Car,chapitre 1.1 Car,Titre 2 - RAO Car,HeadB Car,h2 Car,Level 2 Topic Heading Car,l2 Car,Head 2 Car,List level 2 Car,Guide 2 Car,list 2 Car,list 2 Car,I2 Car,heading 2 Car,l2+toc 2 Car,2 Car"/>
    <w:basedOn w:val="Policepardfaut"/>
    <w:link w:val="Titre2"/>
    <w:rsid w:val="001A055D"/>
    <w:rPr>
      <w:rFonts w:eastAsia="Times New Roman" w:cs="Times New Roman"/>
      <w:bCs/>
      <w:color w:val="A31781"/>
      <w:sz w:val="32"/>
      <w:szCs w:val="32"/>
      <w:shd w:val="clear" w:color="auto" w:fill="E7CFE5"/>
      <w:lang w:eastAsia="en-US"/>
    </w:rPr>
  </w:style>
  <w:style w:type="character" w:customStyle="1" w:styleId="Titre3Car">
    <w:name w:val="Titre 3 Car"/>
    <w:aliases w:val="H3 Car,H31 Car,H32 Car,H33 Car,H34 Car,H35 Car,H36 Car,H37 Car,H38 Car,H39 Car,H311 Car,H321 Car,H331 Car,H341 Car,H351 Car,H361 Car,H371 Car,H381 Car,H310 Car,H312 Car,H322 Car,H332 Car,H342 Car,H352 Car,H362 Car,H372 Car,H382 Car,H313 Car"/>
    <w:basedOn w:val="Policepardfaut"/>
    <w:link w:val="Titre3"/>
    <w:rsid w:val="00E20C45"/>
    <w:rPr>
      <w:rFonts w:eastAsia="Times New Roman" w:cs="Times New Roman"/>
      <w:bCs/>
      <w:color w:val="A31781"/>
      <w:sz w:val="28"/>
      <w:szCs w:val="28"/>
      <w:shd w:val="clear" w:color="auto" w:fill="F7EDF6"/>
    </w:rPr>
  </w:style>
  <w:style w:type="character" w:customStyle="1" w:styleId="Titre4Car">
    <w:name w:val="Titre 4 Car"/>
    <w:aliases w:val="H4 Car,chapitre 1.1.1.1 Car,Niveau 4 Car,Niveau4 Car,Contrat 4 Car,l4 Car,mh1l Car,Module heading 1 large (18 points) Car,h4 Car,Sec III Car,Sous-question Car,heading 4 Car,NUL Car,4 Car,14 Car,a. Car,Map Title Car,parapoint Car,¶ Car"/>
    <w:basedOn w:val="Policepardfaut"/>
    <w:link w:val="Titre4"/>
    <w:uiPriority w:val="99"/>
    <w:rsid w:val="001A055D"/>
    <w:rPr>
      <w:b/>
      <w:color w:val="A31781"/>
      <w:spacing w:val="10"/>
      <w:lang w:eastAsia="en-US"/>
    </w:rPr>
  </w:style>
  <w:style w:type="character" w:customStyle="1" w:styleId="Titre5Car">
    <w:name w:val="Titre 5 Car"/>
    <w:aliases w:val="5 sub-bullet Car,sb Car,h5 Car,Roman list Car,Underavsnitt Car,Level 3 - i Car,Level 3 - i1 Car,Level 3 - i2 Car,Level 3 - i11 Car,Level 3 - i3 Car,Level 3 - i12 Car,Level 3 - i4 Car,Level 3 - i13 Car,Level 3 - i5 Car,Level 3 - i14 Car,H Car"/>
    <w:basedOn w:val="Policepardfaut"/>
    <w:link w:val="Titre5"/>
    <w:uiPriority w:val="99"/>
    <w:rsid w:val="001A055D"/>
    <w:rPr>
      <w:smallCaps/>
      <w:color w:val="A31781"/>
      <w:sz w:val="20"/>
      <w:szCs w:val="22"/>
    </w:rPr>
  </w:style>
  <w:style w:type="paragraph" w:styleId="TM1">
    <w:name w:val="toc 1"/>
    <w:aliases w:val="#TM 1,#TABLE MATIERE N°1"/>
    <w:basedOn w:val="En-ttedetabledesmatires"/>
    <w:next w:val="Normal"/>
    <w:uiPriority w:val="39"/>
    <w:rsid w:val="00FA088C"/>
    <w:rPr>
      <w:sz w:val="24"/>
    </w:rPr>
  </w:style>
  <w:style w:type="paragraph" w:styleId="TM2">
    <w:name w:val="toc 2"/>
    <w:aliases w:val="#TM 2,#TABLE MATIERE N°2"/>
    <w:basedOn w:val="Normal"/>
    <w:next w:val="Normal"/>
    <w:uiPriority w:val="39"/>
    <w:rsid w:val="00FA088C"/>
    <w:pPr>
      <w:tabs>
        <w:tab w:val="left" w:pos="851"/>
        <w:tab w:val="right" w:leader="dot" w:pos="8789"/>
      </w:tabs>
      <w:ind w:left="426"/>
    </w:pPr>
    <w:rPr>
      <w:noProof/>
      <w:sz w:val="22"/>
      <w:szCs w:val="22"/>
    </w:rPr>
  </w:style>
  <w:style w:type="paragraph" w:styleId="TM3">
    <w:name w:val="toc 3"/>
    <w:aliases w:val="#TABLE MATIERE N°3"/>
    <w:basedOn w:val="Normal"/>
    <w:next w:val="Normal"/>
    <w:uiPriority w:val="39"/>
    <w:rsid w:val="00FA088C"/>
    <w:pPr>
      <w:tabs>
        <w:tab w:val="left" w:pos="1418"/>
        <w:tab w:val="right" w:leader="dot" w:pos="8789"/>
      </w:tabs>
      <w:ind w:left="851"/>
    </w:pPr>
    <w:rPr>
      <w:noProof/>
      <w:szCs w:val="22"/>
    </w:rPr>
  </w:style>
  <w:style w:type="paragraph" w:styleId="TM4">
    <w:name w:val="toc 4"/>
    <w:aliases w:val="#TABLE MATIERE N°4"/>
    <w:basedOn w:val="Normal"/>
    <w:next w:val="Normal"/>
    <w:uiPriority w:val="99"/>
    <w:rsid w:val="00FA088C"/>
    <w:pPr>
      <w:tabs>
        <w:tab w:val="left" w:pos="1560"/>
        <w:tab w:val="right" w:leader="dot" w:pos="8789"/>
      </w:tabs>
      <w:spacing w:after="100"/>
      <w:ind w:left="851"/>
    </w:pPr>
  </w:style>
  <w:style w:type="paragraph" w:styleId="TM5">
    <w:name w:val="toc 5"/>
    <w:aliases w:val="#TABLE MATIERE N°5"/>
    <w:basedOn w:val="TM1"/>
    <w:next w:val="Normal"/>
    <w:uiPriority w:val="99"/>
    <w:rsid w:val="00FA088C"/>
    <w:pPr>
      <w:spacing w:before="120" w:after="100"/>
      <w:ind w:left="851"/>
    </w:pPr>
    <w:rPr>
      <w:b w:val="0"/>
      <w:sz w:val="20"/>
    </w:rPr>
  </w:style>
  <w:style w:type="paragraph" w:styleId="Textedebulles">
    <w:name w:val="Balloon Text"/>
    <w:basedOn w:val="Normal"/>
    <w:link w:val="TextedebullesCar"/>
    <w:uiPriority w:val="99"/>
    <w:unhideWhenUsed/>
    <w:rsid w:val="00FA088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rsid w:val="00FA088C"/>
    <w:rPr>
      <w:rFonts w:ascii="Tahoma" w:hAnsi="Tahoma" w:cs="Tahoma"/>
      <w:sz w:val="16"/>
      <w:szCs w:val="16"/>
    </w:rPr>
  </w:style>
  <w:style w:type="paragraph" w:customStyle="1" w:styleId="Enttenormal">
    <w:name w:val="En_tête normal"/>
    <w:basedOn w:val="Normal"/>
    <w:link w:val="EnttenormalCar"/>
    <w:uiPriority w:val="6"/>
    <w:qFormat/>
    <w:rsid w:val="001A055D"/>
    <w:pPr>
      <w:spacing w:before="60" w:after="0"/>
      <w:jc w:val="left"/>
    </w:pPr>
    <w:rPr>
      <w:caps/>
      <w:color w:val="A31781"/>
      <w:sz w:val="28"/>
      <w:szCs w:val="32"/>
    </w:rPr>
  </w:style>
  <w:style w:type="character" w:customStyle="1" w:styleId="EnttenormalCar">
    <w:name w:val="En_tête normal Car"/>
    <w:basedOn w:val="Policepardfaut"/>
    <w:link w:val="Enttenormal"/>
    <w:uiPriority w:val="6"/>
    <w:rsid w:val="001A055D"/>
    <w:rPr>
      <w:caps/>
      <w:color w:val="A31781"/>
      <w:sz w:val="28"/>
      <w:szCs w:val="32"/>
    </w:rPr>
  </w:style>
  <w:style w:type="paragraph" w:customStyle="1" w:styleId="Enttegras">
    <w:name w:val="En_tête gras"/>
    <w:basedOn w:val="Normal"/>
    <w:link w:val="EnttegrasCar"/>
    <w:uiPriority w:val="6"/>
    <w:qFormat/>
    <w:rsid w:val="001A055D"/>
    <w:pPr>
      <w:keepLines w:val="0"/>
      <w:spacing w:before="0" w:after="0"/>
      <w:jc w:val="left"/>
    </w:pPr>
    <w:rPr>
      <w:b/>
      <w:caps/>
      <w:color w:val="A31781"/>
      <w:sz w:val="28"/>
      <w:szCs w:val="30"/>
    </w:rPr>
  </w:style>
  <w:style w:type="character" w:customStyle="1" w:styleId="EnttegrasCar">
    <w:name w:val="En_tête gras Car"/>
    <w:basedOn w:val="Policepardfaut"/>
    <w:link w:val="Enttegras"/>
    <w:uiPriority w:val="6"/>
    <w:rsid w:val="001A055D"/>
    <w:rPr>
      <w:b/>
      <w:caps/>
      <w:color w:val="A31781"/>
      <w:sz w:val="28"/>
      <w:szCs w:val="30"/>
    </w:rPr>
  </w:style>
  <w:style w:type="paragraph" w:styleId="En-tte">
    <w:name w:val="header"/>
    <w:aliases w:val="ho,header odd"/>
    <w:basedOn w:val="Normal"/>
    <w:link w:val="En-tteCar"/>
    <w:uiPriority w:val="99"/>
    <w:unhideWhenUsed/>
    <w:rsid w:val="00CD77EA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aliases w:val="ho Car,header odd Car"/>
    <w:basedOn w:val="Policepardfaut"/>
    <w:link w:val="En-tte"/>
    <w:uiPriority w:val="99"/>
    <w:rsid w:val="00CD77EA"/>
  </w:style>
  <w:style w:type="paragraph" w:styleId="Pieddepage">
    <w:name w:val="footer"/>
    <w:basedOn w:val="Normal"/>
    <w:link w:val="PieddepageCar"/>
    <w:uiPriority w:val="99"/>
    <w:unhideWhenUsed/>
    <w:rsid w:val="005D053D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5D053D"/>
  </w:style>
  <w:style w:type="paragraph" w:customStyle="1" w:styleId="04aTexteC11J">
    <w:name w:val="04a) Texte C11 J"/>
    <w:link w:val="04aTexteC11JCar"/>
    <w:autoRedefine/>
    <w:uiPriority w:val="99"/>
    <w:rsid w:val="00055FBF"/>
    <w:pPr>
      <w:suppressAutoHyphens/>
      <w:spacing w:line="260" w:lineRule="exact"/>
      <w:ind w:left="1800"/>
      <w:jc w:val="both"/>
    </w:pPr>
    <w:rPr>
      <w:rFonts w:eastAsia="Times New Roman"/>
      <w:bCs/>
      <w:noProof/>
      <w:color w:val="3D3935"/>
      <w:sz w:val="22"/>
      <w:szCs w:val="22"/>
    </w:rPr>
  </w:style>
  <w:style w:type="character" w:customStyle="1" w:styleId="04aTexteC11JCar">
    <w:name w:val="04a) Texte C11 J Car"/>
    <w:basedOn w:val="Policepardfaut"/>
    <w:link w:val="04aTexteC11J"/>
    <w:uiPriority w:val="99"/>
    <w:rsid w:val="00055FBF"/>
    <w:rPr>
      <w:rFonts w:eastAsia="Times New Roman"/>
      <w:bCs/>
      <w:noProof/>
      <w:color w:val="3D3935"/>
      <w:sz w:val="22"/>
      <w:szCs w:val="22"/>
      <w:lang w:val="fr-FR" w:eastAsia="fr-FR" w:bidi="ar-SA"/>
    </w:rPr>
  </w:style>
  <w:style w:type="paragraph" w:customStyle="1" w:styleId="03bTitreNiveau1numro">
    <w:name w:val="03b) Titre Niveau1 + numéro"/>
    <w:next w:val="04aTexteC11J"/>
    <w:link w:val="03bTitreNiveau1numroCar"/>
    <w:uiPriority w:val="99"/>
    <w:rsid w:val="00055FBF"/>
    <w:pPr>
      <w:keepNext/>
      <w:keepLines/>
      <w:numPr>
        <w:numId w:val="4"/>
      </w:numPr>
      <w:suppressAutoHyphens/>
      <w:spacing w:before="400" w:after="100" w:line="400" w:lineRule="exact"/>
    </w:pPr>
    <w:rPr>
      <w:rFonts w:eastAsia="Arial Unicode MS" w:cs="Times New Roman"/>
      <w:color w:val="1E9BC3"/>
      <w:sz w:val="40"/>
    </w:rPr>
  </w:style>
  <w:style w:type="paragraph" w:customStyle="1" w:styleId="04bTexteC11Gras">
    <w:name w:val="04b) Texte C11 Gras"/>
    <w:next w:val="04aTexteC11J"/>
    <w:link w:val="04bTexteC11GrasCar"/>
    <w:uiPriority w:val="99"/>
    <w:rsid w:val="00055FBF"/>
    <w:pPr>
      <w:spacing w:after="60" w:line="260" w:lineRule="exact"/>
      <w:ind w:left="1701"/>
    </w:pPr>
    <w:rPr>
      <w:rFonts w:eastAsia="Times New Roman" w:cs="Times New Roman"/>
      <w:b/>
      <w:sz w:val="22"/>
    </w:rPr>
  </w:style>
  <w:style w:type="character" w:customStyle="1" w:styleId="04bTexteC11GrasCar">
    <w:name w:val="04b) Texte C11 Gras Car"/>
    <w:basedOn w:val="Policepardfaut"/>
    <w:link w:val="04bTexteC11Gras"/>
    <w:uiPriority w:val="99"/>
    <w:rsid w:val="00055FBF"/>
    <w:rPr>
      <w:rFonts w:eastAsia="Times New Roman" w:cs="Times New Roman"/>
      <w:b/>
      <w:sz w:val="22"/>
      <w:lang w:val="fr-FR" w:eastAsia="fr-FR" w:bidi="ar-SA"/>
    </w:rPr>
  </w:style>
  <w:style w:type="paragraph" w:customStyle="1" w:styleId="04aTexteC11">
    <w:name w:val="04a) Texte C11"/>
    <w:link w:val="04aTexteC11Car"/>
    <w:uiPriority w:val="99"/>
    <w:rsid w:val="00055FBF"/>
    <w:pPr>
      <w:spacing w:after="60" w:line="260" w:lineRule="exact"/>
      <w:ind w:left="1701"/>
    </w:pPr>
    <w:rPr>
      <w:rFonts w:eastAsia="Times New Roman" w:cs="Times New Roman"/>
      <w:sz w:val="22"/>
    </w:rPr>
  </w:style>
  <w:style w:type="character" w:customStyle="1" w:styleId="04aTexteC11Car">
    <w:name w:val="04a) Texte C11 Car"/>
    <w:basedOn w:val="Policepardfaut"/>
    <w:link w:val="04aTexteC11"/>
    <w:uiPriority w:val="99"/>
    <w:rsid w:val="00055FBF"/>
    <w:rPr>
      <w:rFonts w:eastAsia="Times New Roman" w:cs="Times New Roman"/>
      <w:sz w:val="22"/>
      <w:lang w:val="fr-FR" w:eastAsia="fr-FR" w:bidi="ar-SA"/>
    </w:rPr>
  </w:style>
  <w:style w:type="paragraph" w:customStyle="1" w:styleId="05aPuceCarreTexteC11">
    <w:name w:val="05a) Puce Carrée + Texte C11"/>
    <w:next w:val="Normal"/>
    <w:link w:val="05aPuceCarreTexteC11Car"/>
    <w:uiPriority w:val="99"/>
    <w:rsid w:val="00055FBF"/>
    <w:pPr>
      <w:numPr>
        <w:numId w:val="3"/>
      </w:numPr>
      <w:tabs>
        <w:tab w:val="left" w:pos="2552"/>
      </w:tabs>
      <w:spacing w:before="100" w:after="100" w:line="240" w:lineRule="exact"/>
      <w:jc w:val="both"/>
    </w:pPr>
    <w:rPr>
      <w:rFonts w:eastAsia="Times New Roman" w:cs="Times New Roman"/>
      <w:sz w:val="22"/>
    </w:rPr>
  </w:style>
  <w:style w:type="character" w:customStyle="1" w:styleId="05aPuceCarreTexteC11Car">
    <w:name w:val="05a) Puce Carrée + Texte C11 Car"/>
    <w:basedOn w:val="Policepardfaut"/>
    <w:link w:val="05aPuceCarreTexteC11"/>
    <w:uiPriority w:val="99"/>
    <w:rsid w:val="00055FBF"/>
    <w:rPr>
      <w:rFonts w:eastAsia="Times New Roman" w:cs="Times New Roman"/>
      <w:sz w:val="22"/>
    </w:rPr>
  </w:style>
  <w:style w:type="paragraph" w:customStyle="1" w:styleId="03bTitreNiveau2numro">
    <w:name w:val="03b) Titre Niveau2 + numéro"/>
    <w:uiPriority w:val="99"/>
    <w:rsid w:val="00055FBF"/>
    <w:pPr>
      <w:numPr>
        <w:ilvl w:val="1"/>
        <w:numId w:val="4"/>
      </w:numPr>
      <w:spacing w:before="200" w:after="40" w:line="320" w:lineRule="exact"/>
    </w:pPr>
    <w:rPr>
      <w:rFonts w:eastAsia="Arial Unicode MS" w:cs="Times New Roman"/>
      <w:color w:val="1E9BC3"/>
      <w:sz w:val="32"/>
    </w:rPr>
  </w:style>
  <w:style w:type="paragraph" w:customStyle="1" w:styleId="03bTitreNiveau3numro">
    <w:name w:val="03b) Titre Niveau3 + numéro"/>
    <w:basedOn w:val="03bTitreNiveau2numro"/>
    <w:uiPriority w:val="99"/>
    <w:rsid w:val="00055FBF"/>
    <w:pPr>
      <w:numPr>
        <w:ilvl w:val="2"/>
      </w:numPr>
    </w:pPr>
    <w:rPr>
      <w:b/>
      <w:color w:val="888888"/>
      <w:sz w:val="28"/>
    </w:rPr>
  </w:style>
  <w:style w:type="paragraph" w:styleId="Lgende">
    <w:name w:val="caption"/>
    <w:aliases w:val="Caption ns,Didascalia Carattere,ref Carattere,Fig &amp; Table Title Carattere,Resp caption Char Carattere,Resp caption Carattere,ref,Fig &amp; Table Title,Resp caption Char,Resp caption"/>
    <w:basedOn w:val="Normal"/>
    <w:next w:val="Normal"/>
    <w:link w:val="LgendeCar"/>
    <w:uiPriority w:val="99"/>
    <w:qFormat/>
    <w:rsid w:val="00E9301E"/>
    <w:pPr>
      <w:keepLines w:val="0"/>
    </w:pPr>
    <w:rPr>
      <w:rFonts w:ascii="Arial Gras" w:eastAsia="Times New Roman" w:hAnsi="Arial Gras" w:cs="Times New Roman"/>
      <w:b/>
      <w:color w:val="A31781"/>
      <w:szCs w:val="24"/>
      <w:lang w:eastAsia="fr-FR"/>
    </w:rPr>
  </w:style>
  <w:style w:type="character" w:customStyle="1" w:styleId="LgendeCar">
    <w:name w:val="Légende Car"/>
    <w:aliases w:val="Caption ns Car,Didascalia Carattere Car,ref Carattere Car,Fig &amp; Table Title Carattere Car,Resp caption Char Carattere Car,Resp caption Carattere Car,ref Car,Fig &amp; Table Title Car,Resp caption Char Car,Resp caption Car"/>
    <w:basedOn w:val="Policepardfaut"/>
    <w:link w:val="Lgende"/>
    <w:uiPriority w:val="99"/>
    <w:rsid w:val="00E9301E"/>
    <w:rPr>
      <w:rFonts w:ascii="Arial Gras" w:eastAsia="Times New Roman" w:hAnsi="Arial Gras" w:cs="Times New Roman"/>
      <w:b/>
      <w:color w:val="A31781"/>
      <w:szCs w:val="24"/>
    </w:rPr>
  </w:style>
  <w:style w:type="paragraph" w:customStyle="1" w:styleId="04aTexteC10">
    <w:name w:val="04a) Texte C10"/>
    <w:uiPriority w:val="99"/>
    <w:rsid w:val="00055FBF"/>
    <w:pPr>
      <w:numPr>
        <w:numId w:val="5"/>
      </w:numPr>
      <w:spacing w:after="60" w:line="260" w:lineRule="exact"/>
    </w:pPr>
    <w:rPr>
      <w:rFonts w:eastAsia="Times New Roman" w:cs="Times New Roman"/>
    </w:rPr>
  </w:style>
  <w:style w:type="paragraph" w:customStyle="1" w:styleId="05aPuceCarreTexteC10">
    <w:name w:val="05a) Puce Carrée + Texte C10"/>
    <w:next w:val="Normal"/>
    <w:uiPriority w:val="99"/>
    <w:rsid w:val="00055FBF"/>
    <w:pPr>
      <w:tabs>
        <w:tab w:val="left" w:pos="2552"/>
      </w:tabs>
      <w:spacing w:before="100" w:after="100" w:line="240" w:lineRule="exact"/>
      <w:ind w:left="2552" w:hanging="284"/>
      <w:jc w:val="both"/>
    </w:pPr>
    <w:rPr>
      <w:rFonts w:eastAsia="Times New Roman" w:cs="Times New Roman"/>
    </w:rPr>
  </w:style>
  <w:style w:type="paragraph" w:styleId="Paragraphedeliste">
    <w:name w:val="List Paragraph"/>
    <w:aliases w:val="Paragraphe de liste 2,Puce focus,Contact,Cegelec - liste,Puces 1,texte de base"/>
    <w:basedOn w:val="Normal"/>
    <w:link w:val="ParagraphedelisteCar"/>
    <w:uiPriority w:val="34"/>
    <w:qFormat/>
    <w:rsid w:val="00055FBF"/>
    <w:pPr>
      <w:keepLines w:val="0"/>
      <w:spacing w:before="0" w:after="0"/>
      <w:ind w:left="720"/>
      <w:contextualSpacing/>
    </w:pPr>
    <w:rPr>
      <w:rFonts w:eastAsia="Times New Roman" w:cs="Times New Roman"/>
      <w:color w:val="auto"/>
      <w:szCs w:val="24"/>
      <w:lang w:eastAsia="fr-FR"/>
    </w:rPr>
  </w:style>
  <w:style w:type="paragraph" w:styleId="Sansinterligne">
    <w:name w:val="No Spacing"/>
    <w:uiPriority w:val="99"/>
    <w:qFormat/>
    <w:rsid w:val="00055FBF"/>
    <w:pPr>
      <w:jc w:val="both"/>
    </w:pPr>
    <w:rPr>
      <w:rFonts w:eastAsia="Times New Roman" w:cs="Times New Roman"/>
      <w:szCs w:val="24"/>
    </w:rPr>
  </w:style>
  <w:style w:type="paragraph" w:customStyle="1" w:styleId="03bTitreNiveau4numro">
    <w:name w:val="03b) Titre Niveau4 + numéro"/>
    <w:basedOn w:val="03bTitreNiveau3numro"/>
    <w:uiPriority w:val="99"/>
    <w:rsid w:val="005D167F"/>
    <w:pPr>
      <w:numPr>
        <w:ilvl w:val="0"/>
        <w:numId w:val="0"/>
      </w:numPr>
      <w:tabs>
        <w:tab w:val="num" w:pos="85"/>
        <w:tab w:val="num" w:pos="1209"/>
      </w:tabs>
      <w:ind w:left="2977" w:hanging="1276"/>
    </w:pPr>
    <w:rPr>
      <w:b w:val="0"/>
      <w:color w:val="F5821F"/>
      <w:sz w:val="24"/>
    </w:rPr>
  </w:style>
  <w:style w:type="paragraph" w:customStyle="1" w:styleId="05bPucecarre">
    <w:name w:val="05b) Puce carrée"/>
    <w:basedOn w:val="05aPuceCarreTexteC11"/>
    <w:link w:val="05bPucecarreCar"/>
    <w:uiPriority w:val="99"/>
    <w:rsid w:val="005D167F"/>
    <w:pPr>
      <w:tabs>
        <w:tab w:val="clear" w:pos="2061"/>
        <w:tab w:val="num" w:pos="360"/>
      </w:tabs>
      <w:ind w:left="2835" w:hanging="283"/>
    </w:pPr>
  </w:style>
  <w:style w:type="character" w:customStyle="1" w:styleId="04dCaractrebleugras">
    <w:name w:val="04d) Caractère bleu gras"/>
    <w:basedOn w:val="Policepardfaut"/>
    <w:uiPriority w:val="99"/>
    <w:rsid w:val="005D167F"/>
    <w:rPr>
      <w:rFonts w:cs="Times New Roman"/>
      <w:b/>
      <w:color w:val="1E9BC3"/>
    </w:rPr>
  </w:style>
  <w:style w:type="paragraph" w:customStyle="1" w:styleId="04cTexteC11BleuGras">
    <w:name w:val="04c) Texte C11 Bleu Gras"/>
    <w:link w:val="04cTexteC11BleuGrasCar"/>
    <w:uiPriority w:val="99"/>
    <w:rsid w:val="005D167F"/>
    <w:pPr>
      <w:tabs>
        <w:tab w:val="left" w:pos="1928"/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8505"/>
        <w:tab w:val="left" w:pos="9072"/>
      </w:tabs>
      <w:spacing w:before="100" w:after="40" w:line="240" w:lineRule="exact"/>
      <w:ind w:left="1701"/>
    </w:pPr>
    <w:rPr>
      <w:rFonts w:eastAsia="Times New Roman" w:cs="Times New Roman"/>
      <w:b/>
      <w:color w:val="1E9BC3"/>
      <w:sz w:val="22"/>
    </w:rPr>
  </w:style>
  <w:style w:type="paragraph" w:styleId="Notedebasdepage">
    <w:name w:val="footnote text"/>
    <w:aliases w:val="4e) Note BDP"/>
    <w:basedOn w:val="Normal"/>
    <w:link w:val="NotedebasdepageCar"/>
    <w:uiPriority w:val="99"/>
    <w:rsid w:val="005D167F"/>
    <w:pPr>
      <w:keepLines w:val="0"/>
      <w:spacing w:before="0" w:after="40"/>
      <w:ind w:left="113" w:hanging="113"/>
    </w:pPr>
    <w:rPr>
      <w:rFonts w:eastAsia="Times New Roman" w:cs="Times New Roman"/>
      <w:i/>
      <w:color w:val="808080"/>
      <w:sz w:val="15"/>
      <w:szCs w:val="24"/>
      <w:lang w:eastAsia="fr-FR"/>
    </w:rPr>
  </w:style>
  <w:style w:type="character" w:customStyle="1" w:styleId="NotedebasdepageCar">
    <w:name w:val="Note de bas de page Car"/>
    <w:aliases w:val="4e) Note BDP Car"/>
    <w:basedOn w:val="Policepardfaut"/>
    <w:link w:val="Notedebasdepage"/>
    <w:uiPriority w:val="99"/>
    <w:rsid w:val="005D167F"/>
    <w:rPr>
      <w:rFonts w:eastAsia="Times New Roman" w:cs="Times New Roman"/>
      <w:i/>
      <w:color w:val="808080"/>
      <w:sz w:val="15"/>
      <w:szCs w:val="24"/>
    </w:rPr>
  </w:style>
  <w:style w:type="paragraph" w:customStyle="1" w:styleId="Pucecarrbleu">
    <w:name w:val="Puce carré bleu"/>
    <w:basedOn w:val="Normal"/>
    <w:uiPriority w:val="99"/>
    <w:rsid w:val="005D167F"/>
    <w:pPr>
      <w:keepLines w:val="0"/>
      <w:numPr>
        <w:ilvl w:val="1"/>
        <w:numId w:val="6"/>
      </w:numPr>
      <w:tabs>
        <w:tab w:val="clear" w:pos="1440"/>
        <w:tab w:val="num" w:pos="1200"/>
      </w:tabs>
      <w:spacing w:before="0" w:after="0"/>
      <w:ind w:left="1208" w:hanging="357"/>
    </w:pPr>
    <w:rPr>
      <w:rFonts w:eastAsia="Times New Roman"/>
      <w:color w:val="auto"/>
      <w:sz w:val="15"/>
      <w:szCs w:val="15"/>
      <w:lang w:eastAsia="fr-FR"/>
    </w:rPr>
  </w:style>
  <w:style w:type="paragraph" w:customStyle="1" w:styleId="TitreFVIG1">
    <w:name w:val="Titre FVIG 1"/>
    <w:basedOn w:val="Normal"/>
    <w:next w:val="Normal"/>
    <w:uiPriority w:val="99"/>
    <w:rsid w:val="005D167F"/>
    <w:pPr>
      <w:keepLines w:val="0"/>
      <w:numPr>
        <w:numId w:val="7"/>
      </w:numPr>
      <w:spacing w:before="0" w:line="260" w:lineRule="exact"/>
    </w:pPr>
    <w:rPr>
      <w:rFonts w:ascii="Arial Gras" w:eastAsia="Times New Roman" w:hAnsi="Arial Gras" w:cs="Times New Roman"/>
      <w:b/>
      <w:color w:val="auto"/>
      <w:sz w:val="24"/>
      <w:szCs w:val="24"/>
      <w:lang w:eastAsia="fr-FR"/>
    </w:rPr>
  </w:style>
  <w:style w:type="paragraph" w:customStyle="1" w:styleId="TitreFVIG2">
    <w:name w:val="Titre FVIG 2"/>
    <w:basedOn w:val="TitreFVIG1"/>
    <w:next w:val="Normal"/>
    <w:link w:val="TitreFVIG2Car"/>
    <w:uiPriority w:val="99"/>
    <w:rsid w:val="005D167F"/>
    <w:pPr>
      <w:numPr>
        <w:ilvl w:val="1"/>
      </w:numPr>
      <w:tabs>
        <w:tab w:val="num" w:pos="2070"/>
      </w:tabs>
      <w:ind w:left="2070" w:hanging="360"/>
    </w:pPr>
    <w:rPr>
      <w:b w:val="0"/>
      <w:sz w:val="22"/>
    </w:rPr>
  </w:style>
  <w:style w:type="paragraph" w:customStyle="1" w:styleId="TitreFVIG3">
    <w:name w:val="Titre FVIG 3"/>
    <w:basedOn w:val="TitreFVIG2"/>
    <w:next w:val="Normal"/>
    <w:link w:val="TitreFVIG3Car"/>
    <w:uiPriority w:val="99"/>
    <w:rsid w:val="005D167F"/>
    <w:pPr>
      <w:numPr>
        <w:ilvl w:val="2"/>
      </w:numPr>
      <w:tabs>
        <w:tab w:val="clear" w:pos="1932"/>
        <w:tab w:val="left" w:pos="1418"/>
        <w:tab w:val="num" w:pos="2790"/>
        <w:tab w:val="num" w:pos="3294"/>
        <w:tab w:val="num" w:pos="4160"/>
      </w:tabs>
      <w:ind w:left="1418" w:hanging="360"/>
    </w:pPr>
    <w:rPr>
      <w:rFonts w:ascii="Arial" w:hAnsi="Arial"/>
      <w:b/>
      <w:i/>
      <w:sz w:val="20"/>
    </w:rPr>
  </w:style>
  <w:style w:type="character" w:customStyle="1" w:styleId="04cTexteC11BleuGrasCar">
    <w:name w:val="04c) Texte C11 Bleu Gras Car"/>
    <w:basedOn w:val="Policepardfaut"/>
    <w:link w:val="04cTexteC11BleuGras"/>
    <w:uiPriority w:val="99"/>
    <w:locked/>
    <w:rsid w:val="005D167F"/>
    <w:rPr>
      <w:rFonts w:eastAsia="Times New Roman" w:cs="Times New Roman"/>
      <w:b/>
      <w:color w:val="1E9BC3"/>
      <w:sz w:val="22"/>
      <w:lang w:val="fr-FR" w:eastAsia="fr-FR" w:bidi="ar-SA"/>
    </w:rPr>
  </w:style>
  <w:style w:type="character" w:customStyle="1" w:styleId="05bPucecarreCar">
    <w:name w:val="05b) Puce carrée Car"/>
    <w:basedOn w:val="05aPuceCarreTexteC11Car"/>
    <w:link w:val="05bPucecarre"/>
    <w:uiPriority w:val="99"/>
    <w:locked/>
    <w:rsid w:val="005D167F"/>
    <w:rPr>
      <w:rFonts w:eastAsia="Times New Roman" w:cs="Times New Roman"/>
      <w:sz w:val="22"/>
    </w:rPr>
  </w:style>
  <w:style w:type="character" w:customStyle="1" w:styleId="03bTitreNiveau1numroCar">
    <w:name w:val="03b) Titre Niveau1 + numéro Car"/>
    <w:basedOn w:val="Policepardfaut"/>
    <w:link w:val="03bTitreNiveau1numro"/>
    <w:uiPriority w:val="99"/>
    <w:locked/>
    <w:rsid w:val="005D167F"/>
    <w:rPr>
      <w:rFonts w:eastAsia="Arial Unicode MS" w:cs="Times New Roman"/>
      <w:color w:val="1E9BC3"/>
      <w:sz w:val="40"/>
    </w:rPr>
  </w:style>
  <w:style w:type="character" w:styleId="Appelnotedebasdep">
    <w:name w:val="footnote reference"/>
    <w:basedOn w:val="Policepardfaut"/>
    <w:uiPriority w:val="99"/>
    <w:rsid w:val="005D167F"/>
    <w:rPr>
      <w:rFonts w:cs="Times New Roman"/>
      <w:vertAlign w:val="superscript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5D167F"/>
    <w:pPr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5D167F"/>
    <w:rPr>
      <w:color w:val="3D3935"/>
      <w:sz w:val="16"/>
      <w:szCs w:val="16"/>
      <w:lang w:eastAsia="en-US"/>
    </w:rPr>
  </w:style>
  <w:style w:type="paragraph" w:customStyle="1" w:styleId="Figure">
    <w:name w:val="Figure"/>
    <w:basedOn w:val="Normal"/>
    <w:autoRedefine/>
    <w:uiPriority w:val="99"/>
    <w:rsid w:val="006E2183"/>
    <w:pPr>
      <w:keepNext/>
      <w:keepLines w:val="0"/>
      <w:spacing w:before="360" w:line="260" w:lineRule="atLeast"/>
      <w:jc w:val="center"/>
    </w:pPr>
    <w:rPr>
      <w:rFonts w:ascii="Tahoma" w:eastAsia="Times New Roman" w:hAnsi="Tahoma" w:cs="Times New Roman"/>
      <w:color w:val="auto"/>
      <w:szCs w:val="24"/>
      <w:lang w:eastAsia="fr-FR"/>
    </w:rPr>
  </w:style>
  <w:style w:type="paragraph" w:customStyle="1" w:styleId="18aNomDossierBDP">
    <w:name w:val="18a) Nom Dossier BDP"/>
    <w:uiPriority w:val="99"/>
    <w:rsid w:val="007B0621"/>
    <w:pPr>
      <w:tabs>
        <w:tab w:val="right" w:pos="9639"/>
      </w:tabs>
      <w:suppressAutoHyphens/>
      <w:spacing w:line="300" w:lineRule="exact"/>
    </w:pPr>
    <w:rPr>
      <w:rFonts w:eastAsia="Times New Roman" w:cs="Times New Roman"/>
      <w:color w:val="F5821F"/>
      <w:sz w:val="16"/>
    </w:rPr>
  </w:style>
  <w:style w:type="paragraph" w:customStyle="1" w:styleId="04aTexteC10J">
    <w:name w:val="04a) Texte C10 J"/>
    <w:uiPriority w:val="99"/>
    <w:rsid w:val="007B0621"/>
    <w:pPr>
      <w:numPr>
        <w:ilvl w:val="2"/>
        <w:numId w:val="8"/>
      </w:numPr>
      <w:tabs>
        <w:tab w:val="left" w:pos="3969"/>
      </w:tabs>
      <w:suppressAutoHyphens/>
      <w:spacing w:line="260" w:lineRule="exact"/>
      <w:jc w:val="both"/>
    </w:pPr>
    <w:rPr>
      <w:rFonts w:eastAsia="Times New Roman" w:cs="Times New Roman"/>
    </w:rPr>
  </w:style>
  <w:style w:type="paragraph" w:customStyle="1" w:styleId="paragraphe">
    <w:name w:val="paragraphe"/>
    <w:basedOn w:val="Normal"/>
    <w:link w:val="paragrapheCar"/>
    <w:uiPriority w:val="99"/>
    <w:rsid w:val="00333B23"/>
    <w:pPr>
      <w:keepLines w:val="0"/>
      <w:spacing w:before="0" w:after="200" w:line="276" w:lineRule="auto"/>
    </w:pPr>
    <w:rPr>
      <w:rFonts w:ascii="Cambria" w:eastAsia="Calibri" w:hAnsi="Cambria" w:cs="Times New Roman"/>
      <w:color w:val="auto"/>
      <w:sz w:val="22"/>
      <w:szCs w:val="22"/>
    </w:rPr>
  </w:style>
  <w:style w:type="character" w:customStyle="1" w:styleId="paragrapheCar">
    <w:name w:val="paragraphe Car"/>
    <w:link w:val="paragraphe"/>
    <w:uiPriority w:val="99"/>
    <w:rsid w:val="00333B23"/>
    <w:rPr>
      <w:rFonts w:ascii="Cambria" w:eastAsia="Calibri" w:hAnsi="Cambria" w:cs="Times New Roman"/>
      <w:sz w:val="22"/>
      <w:szCs w:val="22"/>
    </w:rPr>
  </w:style>
  <w:style w:type="paragraph" w:customStyle="1" w:styleId="titre4bis">
    <w:name w:val="titre 4 bis"/>
    <w:basedOn w:val="Titre4"/>
    <w:uiPriority w:val="99"/>
    <w:rsid w:val="00333B23"/>
    <w:pPr>
      <w:keepNext/>
      <w:numPr>
        <w:numId w:val="10"/>
      </w:numPr>
      <w:tabs>
        <w:tab w:val="left" w:pos="3544"/>
      </w:tabs>
      <w:overflowPunct w:val="0"/>
      <w:spacing w:before="200" w:after="0" w:line="276" w:lineRule="auto"/>
      <w:jc w:val="left"/>
      <w:textAlignment w:val="baseline"/>
    </w:pPr>
    <w:rPr>
      <w:rFonts w:ascii="Arial Gras" w:eastAsia="Times New Roman" w:hAnsi="Arial Gras" w:cs="Arial Gras"/>
      <w:bCs/>
      <w:i/>
      <w:iCs/>
      <w:color w:val="800080"/>
      <w:spacing w:val="0"/>
      <w:sz w:val="24"/>
      <w:szCs w:val="24"/>
    </w:rPr>
  </w:style>
  <w:style w:type="numbering" w:customStyle="1" w:styleId="puce1">
    <w:name w:val="puce1"/>
    <w:basedOn w:val="Aucuneliste"/>
    <w:rsid w:val="00333B23"/>
    <w:pPr>
      <w:numPr>
        <w:numId w:val="9"/>
      </w:numPr>
    </w:pPr>
  </w:style>
  <w:style w:type="paragraph" w:customStyle="1" w:styleId="Liste10">
    <w:name w:val="Liste 1"/>
    <w:basedOn w:val="Puceniveau3"/>
    <w:link w:val="Liste1Car1"/>
    <w:qFormat/>
    <w:rsid w:val="00BA13BE"/>
    <w:pPr>
      <w:ind w:left="993"/>
    </w:pPr>
    <w:rPr>
      <w:bCs/>
      <w:lang w:eastAsia="fr-FR"/>
    </w:rPr>
  </w:style>
  <w:style w:type="paragraph" w:customStyle="1" w:styleId="Paragraphe1">
    <w:name w:val="Paragraphe 1"/>
    <w:basedOn w:val="Normal"/>
    <w:link w:val="Paragraphe1Car"/>
    <w:qFormat/>
    <w:rsid w:val="009B3C41"/>
    <w:rPr>
      <w:szCs w:val="22"/>
    </w:rPr>
  </w:style>
  <w:style w:type="character" w:customStyle="1" w:styleId="Liste1Car1">
    <w:name w:val="Liste 1 Car1"/>
    <w:basedOn w:val="Policepardfaut"/>
    <w:link w:val="Liste10"/>
    <w:rsid w:val="00BA13BE"/>
    <w:rPr>
      <w:bCs/>
      <w:color w:val="3D3935"/>
    </w:rPr>
  </w:style>
  <w:style w:type="character" w:customStyle="1" w:styleId="Puceniveau3Car">
    <w:name w:val="Puce niveau 3 Car"/>
    <w:basedOn w:val="Policepardfaut"/>
    <w:link w:val="Puceniveau3"/>
    <w:uiPriority w:val="4"/>
    <w:rsid w:val="009B3C41"/>
    <w:rPr>
      <w:color w:val="3D3935"/>
      <w:lang w:eastAsia="en-US"/>
    </w:rPr>
  </w:style>
  <w:style w:type="character" w:customStyle="1" w:styleId="st">
    <w:name w:val="st"/>
    <w:basedOn w:val="Policepardfaut"/>
    <w:rsid w:val="00F60379"/>
  </w:style>
  <w:style w:type="character" w:styleId="Accentuation">
    <w:name w:val="Emphasis"/>
    <w:basedOn w:val="Policepardfaut"/>
    <w:uiPriority w:val="20"/>
    <w:qFormat/>
    <w:rsid w:val="00F60379"/>
    <w:rPr>
      <w:i/>
      <w:iCs/>
    </w:rPr>
  </w:style>
  <w:style w:type="character" w:customStyle="1" w:styleId="Puceniveau1Car">
    <w:name w:val="Puce niveau 1 Car"/>
    <w:link w:val="Puceniveau1"/>
    <w:uiPriority w:val="4"/>
    <w:locked/>
    <w:rsid w:val="009B41AD"/>
    <w:rPr>
      <w:color w:val="3D3935"/>
      <w:lang w:eastAsia="en-US"/>
    </w:rPr>
  </w:style>
  <w:style w:type="character" w:customStyle="1" w:styleId="puceniveau4Car">
    <w:name w:val="puce niveau 4 Car"/>
    <w:basedOn w:val="Puceniveau3Car"/>
    <w:link w:val="puceniveau4"/>
    <w:uiPriority w:val="4"/>
    <w:locked/>
    <w:rsid w:val="009B41AD"/>
    <w:rPr>
      <w:color w:val="3D3935"/>
      <w:lang w:eastAsia="en-US"/>
    </w:rPr>
  </w:style>
  <w:style w:type="paragraph" w:customStyle="1" w:styleId="Style1">
    <w:name w:val="Style1"/>
    <w:basedOn w:val="Normal"/>
    <w:link w:val="Style1Car"/>
    <w:uiPriority w:val="99"/>
    <w:rsid w:val="009B41AD"/>
    <w:pPr>
      <w:tabs>
        <w:tab w:val="num" w:pos="851"/>
      </w:tabs>
      <w:ind w:left="851" w:hanging="454"/>
    </w:pPr>
    <w:rPr>
      <w:bCs/>
      <w:lang w:eastAsia="fr-FR"/>
    </w:rPr>
  </w:style>
  <w:style w:type="character" w:customStyle="1" w:styleId="Style1Car">
    <w:name w:val="Style1 Car"/>
    <w:basedOn w:val="Policepardfaut"/>
    <w:link w:val="Style1"/>
    <w:rsid w:val="009B41AD"/>
    <w:rPr>
      <w:bCs/>
      <w:color w:val="3D3935"/>
    </w:rPr>
  </w:style>
  <w:style w:type="paragraph" w:customStyle="1" w:styleId="Default">
    <w:name w:val="Default"/>
    <w:rsid w:val="009B41A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ExerguepuceCar">
    <w:name w:val="Exergue puce Car"/>
    <w:basedOn w:val="Policepardfaut"/>
    <w:link w:val="Exerguepuce"/>
    <w:uiPriority w:val="99"/>
    <w:rsid w:val="001339E0"/>
    <w:rPr>
      <w:snapToGrid w:val="0"/>
      <w:color w:val="3D3935"/>
    </w:rPr>
  </w:style>
  <w:style w:type="paragraph" w:customStyle="1" w:styleId="Exerguetexte">
    <w:name w:val="Exergue texte"/>
    <w:basedOn w:val="Normal"/>
    <w:next w:val="Exerguepuce"/>
    <w:link w:val="ExerguetexteCar"/>
    <w:uiPriority w:val="2"/>
    <w:rsid w:val="009B41AD"/>
    <w:rPr>
      <w:rFonts w:eastAsiaTheme="minorHAnsi"/>
      <w:b/>
      <w:caps/>
      <w:color w:val="FFFFFF" w:themeColor="background1"/>
      <w:sz w:val="28"/>
      <w:szCs w:val="24"/>
    </w:rPr>
  </w:style>
  <w:style w:type="character" w:customStyle="1" w:styleId="ExerguetexteCar">
    <w:name w:val="Exergue texte Car"/>
    <w:basedOn w:val="Policepardfaut"/>
    <w:link w:val="Exerguetexte"/>
    <w:uiPriority w:val="2"/>
    <w:rsid w:val="009B41AD"/>
    <w:rPr>
      <w:rFonts w:eastAsiaTheme="minorHAnsi"/>
      <w:b/>
      <w:caps/>
      <w:color w:val="FFFFFF" w:themeColor="background1"/>
      <w:sz w:val="28"/>
      <w:szCs w:val="24"/>
      <w:lang w:eastAsia="en-US"/>
    </w:rPr>
  </w:style>
  <w:style w:type="character" w:customStyle="1" w:styleId="04bArial11">
    <w:name w:val="04b) Arial 11"/>
    <w:rsid w:val="009B41AD"/>
    <w:rPr>
      <w:rFonts w:ascii="Arial" w:hAnsi="Arial"/>
      <w:sz w:val="22"/>
      <w:szCs w:val="22"/>
      <w:u w:val="none"/>
    </w:rPr>
  </w:style>
  <w:style w:type="paragraph" w:customStyle="1" w:styleId="Listen2">
    <w:name w:val="Liste n2"/>
    <w:basedOn w:val="Normal"/>
    <w:link w:val="Listen2Car"/>
    <w:qFormat/>
    <w:rsid w:val="009B41AD"/>
    <w:pPr>
      <w:keepNext/>
      <w:numPr>
        <w:numId w:val="11"/>
      </w:numPr>
      <w:tabs>
        <w:tab w:val="clear" w:pos="2061"/>
      </w:tabs>
      <w:spacing w:before="0" w:after="60"/>
      <w:ind w:left="1276"/>
    </w:pPr>
    <w:rPr>
      <w:rFonts w:eastAsia="Times New Roman" w:cs="Times New Roman"/>
      <w:color w:val="auto"/>
      <w:lang w:eastAsia="fr-FR"/>
    </w:rPr>
  </w:style>
  <w:style w:type="character" w:customStyle="1" w:styleId="Listen2Car">
    <w:name w:val="Liste n2 Car"/>
    <w:basedOn w:val="Policepardfaut"/>
    <w:link w:val="Listen2"/>
    <w:rsid w:val="009B41AD"/>
    <w:rPr>
      <w:rFonts w:eastAsia="Times New Roman" w:cs="Times New Roman"/>
    </w:rPr>
  </w:style>
  <w:style w:type="character" w:customStyle="1" w:styleId="ParagraphedelisteCar">
    <w:name w:val="Paragraphe de liste Car"/>
    <w:aliases w:val="Paragraphe de liste 2 Car,Puce focus Car,Contact Car,Cegelec - liste Car,Puces 1 Car,texte de base Car"/>
    <w:basedOn w:val="Policepardfaut"/>
    <w:link w:val="Paragraphedeliste"/>
    <w:uiPriority w:val="34"/>
    <w:locked/>
    <w:rsid w:val="009B41AD"/>
    <w:rPr>
      <w:rFonts w:eastAsia="Times New Roman" w:cs="Times New Roman"/>
      <w:szCs w:val="24"/>
    </w:rPr>
  </w:style>
  <w:style w:type="paragraph" w:customStyle="1" w:styleId="08fPuceFlcheTexteC10gris">
    <w:name w:val="08f) Puce Flèche + Texte C10 gris"/>
    <w:uiPriority w:val="99"/>
    <w:rsid w:val="009B41AD"/>
    <w:pPr>
      <w:tabs>
        <w:tab w:val="left" w:pos="1701"/>
        <w:tab w:val="left" w:pos="3119"/>
        <w:tab w:val="left" w:pos="3686"/>
        <w:tab w:val="left" w:pos="5103"/>
      </w:tabs>
      <w:spacing w:after="40" w:line="240" w:lineRule="exact"/>
      <w:ind w:left="3119" w:hanging="1701"/>
    </w:pPr>
    <w:rPr>
      <w:rFonts w:eastAsia="Times New Roman" w:cs="Times New Roman"/>
      <w:noProof/>
      <w:color w:val="888888"/>
    </w:rPr>
  </w:style>
  <w:style w:type="paragraph" w:customStyle="1" w:styleId="Sstitre">
    <w:name w:val="Ss titre"/>
    <w:basedOn w:val="Normal"/>
    <w:next w:val="Normal"/>
    <w:link w:val="SstitreCar"/>
    <w:uiPriority w:val="2"/>
    <w:qFormat/>
    <w:rsid w:val="009B41AD"/>
    <w:pPr>
      <w:spacing w:before="240" w:after="0"/>
    </w:pPr>
    <w:rPr>
      <w:rFonts w:eastAsiaTheme="minorHAnsi"/>
      <w:b/>
      <w:color w:val="0093BB"/>
      <w:sz w:val="23"/>
      <w:szCs w:val="23"/>
    </w:rPr>
  </w:style>
  <w:style w:type="character" w:customStyle="1" w:styleId="normal15pts">
    <w:name w:val="normal 15 pts"/>
    <w:basedOn w:val="Policepardfaut"/>
    <w:uiPriority w:val="1"/>
    <w:rsid w:val="009B41AD"/>
    <w:rPr>
      <w:color w:val="000000" w:themeColor="text1"/>
      <w:sz w:val="30"/>
    </w:rPr>
  </w:style>
  <w:style w:type="character" w:customStyle="1" w:styleId="SstitreCar">
    <w:name w:val="Ss titre Car"/>
    <w:basedOn w:val="Policepardfaut"/>
    <w:link w:val="Sstitre"/>
    <w:uiPriority w:val="2"/>
    <w:rsid w:val="009B41AD"/>
    <w:rPr>
      <w:rFonts w:eastAsiaTheme="minorHAnsi"/>
      <w:b/>
      <w:color w:val="0093BB"/>
      <w:sz w:val="23"/>
      <w:szCs w:val="23"/>
      <w:lang w:eastAsia="en-US"/>
    </w:rPr>
  </w:style>
  <w:style w:type="paragraph" w:customStyle="1" w:styleId="Titrebandeau">
    <w:name w:val="Titre_bandeau"/>
    <w:basedOn w:val="Normal"/>
    <w:next w:val="Normal"/>
    <w:uiPriority w:val="1"/>
    <w:rsid w:val="009B41AD"/>
    <w:pPr>
      <w:autoSpaceDE w:val="0"/>
      <w:autoSpaceDN w:val="0"/>
      <w:adjustRightInd w:val="0"/>
      <w:spacing w:before="0" w:after="0" w:line="261" w:lineRule="atLeast"/>
      <w:jc w:val="left"/>
    </w:pPr>
    <w:rPr>
      <w:rFonts w:eastAsiaTheme="minorHAnsi"/>
      <w:color w:val="FFFFFF" w:themeColor="background1"/>
      <w:sz w:val="24"/>
      <w:szCs w:val="24"/>
    </w:rPr>
  </w:style>
  <w:style w:type="paragraph" w:customStyle="1" w:styleId="Puce">
    <w:name w:val="Puce"/>
    <w:basedOn w:val="Normal"/>
    <w:link w:val="PuceCar"/>
    <w:rsid w:val="009B41AD"/>
    <w:pPr>
      <w:numPr>
        <w:numId w:val="12"/>
      </w:numPr>
      <w:tabs>
        <w:tab w:val="left" w:pos="2268"/>
      </w:tabs>
      <w:spacing w:before="160" w:after="0"/>
    </w:pPr>
    <w:rPr>
      <w:rFonts w:eastAsiaTheme="minorHAnsi"/>
      <w:color w:val="000000" w:themeColor="text1"/>
      <w:sz w:val="22"/>
      <w:szCs w:val="22"/>
    </w:rPr>
  </w:style>
  <w:style w:type="character" w:customStyle="1" w:styleId="PuceCar">
    <w:name w:val="Puce Car"/>
    <w:basedOn w:val="Policepardfaut"/>
    <w:link w:val="Puce"/>
    <w:rsid w:val="009B41AD"/>
    <w:rPr>
      <w:rFonts w:eastAsiaTheme="minorHAnsi"/>
      <w:color w:val="000000" w:themeColor="text1"/>
      <w:sz w:val="22"/>
      <w:szCs w:val="22"/>
      <w:lang w:eastAsia="en-US"/>
    </w:rPr>
  </w:style>
  <w:style w:type="character" w:customStyle="1" w:styleId="normal15ptsgras">
    <w:name w:val="normal 15 pts gras"/>
    <w:basedOn w:val="normal15pts"/>
    <w:uiPriority w:val="1"/>
    <w:rsid w:val="009B41AD"/>
    <w:rPr>
      <w:b/>
      <w:color w:val="000000" w:themeColor="text1"/>
      <w:sz w:val="30"/>
    </w:rPr>
  </w:style>
  <w:style w:type="paragraph" w:customStyle="1" w:styleId="08dTexteC10GrisCV">
    <w:name w:val="08d) Texte C10 Gris CV"/>
    <w:uiPriority w:val="99"/>
    <w:rsid w:val="009B41AD"/>
    <w:pPr>
      <w:ind w:left="1418"/>
    </w:pPr>
    <w:rPr>
      <w:rFonts w:eastAsia="Times New Roman" w:cs="Times New Roman"/>
      <w:noProof/>
      <w:color w:val="888888"/>
    </w:rPr>
  </w:style>
  <w:style w:type="character" w:customStyle="1" w:styleId="fonction">
    <w:name w:val="fonction"/>
    <w:basedOn w:val="Policepardfaut"/>
    <w:uiPriority w:val="1"/>
    <w:rsid w:val="009B41AD"/>
    <w:rPr>
      <w:b/>
      <w:color w:val="C0504D" w:themeColor="accent2"/>
      <w:sz w:val="24"/>
      <w:szCs w:val="48"/>
    </w:rPr>
  </w:style>
  <w:style w:type="character" w:styleId="Marquedecommentaire">
    <w:name w:val="annotation reference"/>
    <w:basedOn w:val="Policepardfaut"/>
    <w:uiPriority w:val="99"/>
    <w:unhideWhenUsed/>
    <w:rsid w:val="009B41A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B41AD"/>
  </w:style>
  <w:style w:type="character" w:customStyle="1" w:styleId="CommentaireCar">
    <w:name w:val="Commentaire Car"/>
    <w:basedOn w:val="Policepardfaut"/>
    <w:link w:val="Commentaire"/>
    <w:uiPriority w:val="99"/>
    <w:rsid w:val="009B41AD"/>
    <w:rPr>
      <w:color w:val="3D3935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B41A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B41AD"/>
    <w:rPr>
      <w:b/>
      <w:bCs/>
      <w:color w:val="3D3935"/>
      <w:lang w:eastAsia="en-US"/>
    </w:rPr>
  </w:style>
  <w:style w:type="character" w:customStyle="1" w:styleId="Puceniveau2Car">
    <w:name w:val="Puce niveau 2 Car"/>
    <w:basedOn w:val="Policepardfaut"/>
    <w:link w:val="Puceniveau2"/>
    <w:uiPriority w:val="4"/>
    <w:rsid w:val="004E209E"/>
    <w:rPr>
      <w:color w:val="3D3935"/>
      <w:lang w:eastAsia="en-US"/>
    </w:rPr>
  </w:style>
  <w:style w:type="paragraph" w:customStyle="1" w:styleId="Paragraphedeliste1">
    <w:name w:val="Paragraphe de liste1"/>
    <w:basedOn w:val="Normal"/>
    <w:rsid w:val="004E209E"/>
    <w:pPr>
      <w:keepLines w:val="0"/>
      <w:spacing w:before="0" w:after="0"/>
      <w:ind w:left="708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paragraph" w:customStyle="1" w:styleId="Standard">
    <w:name w:val="Standard"/>
    <w:rsid w:val="004E209E"/>
    <w:pPr>
      <w:tabs>
        <w:tab w:val="left" w:pos="708"/>
      </w:tabs>
      <w:suppressAutoHyphens/>
      <w:spacing w:after="200" w:line="276" w:lineRule="auto"/>
      <w:ind w:right="6"/>
      <w:jc w:val="both"/>
    </w:pPr>
    <w:rPr>
      <w:rFonts w:ascii="Calibri" w:eastAsia="WenQuanYi Micro Hei" w:hAnsi="Calibri" w:cs="Calibri"/>
      <w:sz w:val="22"/>
      <w:szCs w:val="22"/>
      <w:lang w:eastAsia="en-US"/>
    </w:rPr>
  </w:style>
  <w:style w:type="character" w:customStyle="1" w:styleId="Paragraphe1Car">
    <w:name w:val="Paragraphe 1 Car"/>
    <w:basedOn w:val="Policepardfaut"/>
    <w:link w:val="Paragraphe1"/>
    <w:rsid w:val="00BC772C"/>
    <w:rPr>
      <w:color w:val="3D3935"/>
      <w:szCs w:val="22"/>
      <w:lang w:eastAsia="en-US"/>
    </w:rPr>
  </w:style>
  <w:style w:type="paragraph" w:styleId="Corpsdetexte2">
    <w:name w:val="Body Text 2"/>
    <w:basedOn w:val="Normal"/>
    <w:link w:val="Corpsdetexte2Car"/>
    <w:uiPriority w:val="99"/>
    <w:unhideWhenUsed/>
    <w:rsid w:val="00346808"/>
    <w:pPr>
      <w:spacing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346808"/>
    <w:rPr>
      <w:color w:val="3D3935"/>
      <w:lang w:eastAsia="en-US"/>
    </w:rPr>
  </w:style>
  <w:style w:type="character" w:customStyle="1" w:styleId="Titre6Car">
    <w:name w:val="Titre 6 Car"/>
    <w:aliases w:val="H6 Car,Niveau 6 Car,Niveau6 Car,Legal Level 1. Car,Bullet list Car,T1 Car,Lev 6 Car,sub-dash Car,sd Car,H61 Car,Lev 61 Car,sub-dash1 Car,sd1 Car,Bullet list1 Car,H62 Car,Lev 62 Car,sub-dash2 Car,sd2 Car,Bullet list2 Car,H611 Car,Lev 611 Car"/>
    <w:basedOn w:val="Policepardfaut"/>
    <w:link w:val="Titre6"/>
    <w:uiPriority w:val="99"/>
    <w:rsid w:val="00166838"/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Titre7Car">
    <w:name w:val="Titre 7 Car"/>
    <w:aliases w:val="H7 Car,Niveau 7 Car,Niveau7 Car,L7 Car,Heading 7+ Car,Heading 7+1 Car,Heading 7+2 Car,Heading 7+11 Car,Heading 7+3 Car,Heading 7+12 Car,Heading 7+4 Car,Heading 7+13 Car,Heading 7+21 Car,Heading 7+111 Car,Heading 7+5 Car,Heading 7+14 Car"/>
    <w:basedOn w:val="Policepardfaut"/>
    <w:link w:val="Titre7"/>
    <w:uiPriority w:val="99"/>
    <w:rsid w:val="00166838"/>
    <w:rPr>
      <w:rFonts w:ascii="Times New Roman" w:eastAsia="Times New Roman" w:hAnsi="Times New Roman" w:cs="Times New Roman"/>
      <w:b/>
      <w:bCs/>
    </w:rPr>
  </w:style>
  <w:style w:type="character" w:customStyle="1" w:styleId="Titre8Car">
    <w:name w:val="Titre 8 Car"/>
    <w:aliases w:val="Legal Level 1.1.1. Car,Lev 8 Car,Center Bold Car,action Car,Lev 81 Car,Center Bold1 Car,action1 Car,Lev 82 Car,Center Bold2 Car,action2 Car,Lev 811 Car,Center Bold11 Car,action11 Car,Lev 83 Car,Center Bold3 Car,action3 Car,Lev 812 Car"/>
    <w:basedOn w:val="Policepardfaut"/>
    <w:link w:val="Titre8"/>
    <w:uiPriority w:val="99"/>
    <w:rsid w:val="00166838"/>
    <w:rPr>
      <w:rFonts w:ascii="Times New Roman" w:eastAsia="Times New Roman" w:hAnsi="Times New Roman" w:cs="Times New Roman"/>
      <w:b/>
      <w:bCs/>
      <w:emboss/>
      <w:color w:val="FF6600"/>
      <w:sz w:val="24"/>
      <w:szCs w:val="24"/>
    </w:rPr>
  </w:style>
  <w:style w:type="character" w:customStyle="1" w:styleId="Titre9Car">
    <w:name w:val="Titre 9 Car"/>
    <w:aliases w:val="Titre 10 Car,Legal Level 1.1.1.1. Car,App1 Car,App Heading Car,Lev 9 Car,progress Car,Lev 91 Car,progress1 Car,Lev 92 Car,progress2 Car,Lev 911 Car,progress11 Car,Lev 93 Car,progress3 Car,Lev 912 Car,progress12 Car,Lev 94 Car,progress4 Car"/>
    <w:basedOn w:val="Policepardfaut"/>
    <w:link w:val="Titre9"/>
    <w:uiPriority w:val="99"/>
    <w:rsid w:val="00166838"/>
    <w:rPr>
      <w:rFonts w:ascii="Times New Roman" w:eastAsia="Times New Roman" w:hAnsi="Times New Roman" w:cs="Times New Roman"/>
      <w:b/>
      <w:bCs/>
      <w:emboss/>
      <w:color w:val="FF6600"/>
      <w:sz w:val="24"/>
      <w:szCs w:val="24"/>
    </w:rPr>
  </w:style>
  <w:style w:type="character" w:styleId="Numrodepage">
    <w:name w:val="page number"/>
    <w:basedOn w:val="Policepardfaut"/>
    <w:uiPriority w:val="99"/>
    <w:rsid w:val="00166838"/>
  </w:style>
  <w:style w:type="paragraph" w:styleId="Retraitcorpsdetexte">
    <w:name w:val="Body Text Indent"/>
    <w:basedOn w:val="Normal"/>
    <w:link w:val="RetraitcorpsdetexteCar"/>
    <w:uiPriority w:val="99"/>
    <w:rsid w:val="00166838"/>
    <w:pPr>
      <w:keepLines w:val="0"/>
      <w:spacing w:before="0"/>
      <w:ind w:left="142"/>
      <w:jc w:val="left"/>
    </w:pPr>
    <w:rPr>
      <w:rFonts w:ascii="Times New Roman" w:eastAsia="Times New Roman" w:hAnsi="Times New Roman" w:cs="Times New Roman"/>
      <w:color w:val="auto"/>
      <w:sz w:val="16"/>
      <w:szCs w:val="16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166838"/>
    <w:rPr>
      <w:rFonts w:ascii="Times New Roman" w:eastAsia="Times New Roman" w:hAnsi="Times New Roman" w:cs="Times New Roman"/>
      <w:sz w:val="16"/>
      <w:szCs w:val="16"/>
    </w:rPr>
  </w:style>
  <w:style w:type="character" w:styleId="lev">
    <w:name w:val="Strong"/>
    <w:basedOn w:val="Policepardfaut"/>
    <w:qFormat/>
    <w:rsid w:val="00166838"/>
    <w:rPr>
      <w:b/>
      <w:bCs/>
    </w:rPr>
  </w:style>
  <w:style w:type="paragraph" w:customStyle="1" w:styleId="Tableau">
    <w:name w:val="Tableau"/>
    <w:basedOn w:val="Normal"/>
    <w:uiPriority w:val="99"/>
    <w:rsid w:val="00412B95"/>
    <w:pPr>
      <w:keepLines w:val="0"/>
      <w:spacing w:before="60" w:after="60"/>
    </w:pPr>
    <w:rPr>
      <w:rFonts w:ascii="Times New Roman" w:eastAsia="Times New Roman" w:hAnsi="Times New Roman" w:cs="Times New Roman"/>
      <w:color w:val="auto"/>
      <w:sz w:val="24"/>
      <w:lang w:eastAsia="fr-FR"/>
    </w:rPr>
  </w:style>
  <w:style w:type="paragraph" w:styleId="TM6">
    <w:name w:val="toc 6"/>
    <w:basedOn w:val="Normal"/>
    <w:next w:val="Normal"/>
    <w:autoRedefine/>
    <w:uiPriority w:val="99"/>
    <w:unhideWhenUsed/>
    <w:rsid w:val="002366AC"/>
    <w:pPr>
      <w:keepLines w:val="0"/>
      <w:spacing w:before="0" w:after="100" w:line="259" w:lineRule="auto"/>
      <w:ind w:left="110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styleId="TM7">
    <w:name w:val="toc 7"/>
    <w:basedOn w:val="Normal"/>
    <w:next w:val="Normal"/>
    <w:autoRedefine/>
    <w:uiPriority w:val="99"/>
    <w:unhideWhenUsed/>
    <w:rsid w:val="002366AC"/>
    <w:pPr>
      <w:keepLines w:val="0"/>
      <w:spacing w:before="0" w:after="100" w:line="259" w:lineRule="auto"/>
      <w:ind w:left="132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styleId="TM8">
    <w:name w:val="toc 8"/>
    <w:basedOn w:val="Normal"/>
    <w:next w:val="Normal"/>
    <w:autoRedefine/>
    <w:uiPriority w:val="99"/>
    <w:unhideWhenUsed/>
    <w:rsid w:val="002366AC"/>
    <w:pPr>
      <w:keepLines w:val="0"/>
      <w:spacing w:before="0" w:after="100" w:line="259" w:lineRule="auto"/>
      <w:ind w:left="154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styleId="TM9">
    <w:name w:val="toc 9"/>
    <w:basedOn w:val="Normal"/>
    <w:next w:val="Normal"/>
    <w:autoRedefine/>
    <w:uiPriority w:val="99"/>
    <w:unhideWhenUsed/>
    <w:rsid w:val="002366AC"/>
    <w:pPr>
      <w:keepLines w:val="0"/>
      <w:spacing w:before="0" w:after="100" w:line="259" w:lineRule="auto"/>
      <w:ind w:left="1760"/>
      <w:jc w:val="left"/>
    </w:pPr>
    <w:rPr>
      <w:rFonts w:asciiTheme="minorHAnsi" w:eastAsiaTheme="minorEastAsia" w:hAnsiTheme="minorHAnsi" w:cstheme="minorBidi"/>
      <w:color w:val="auto"/>
      <w:sz w:val="22"/>
      <w:szCs w:val="22"/>
      <w:lang w:eastAsia="fr-FR"/>
    </w:rPr>
  </w:style>
  <w:style w:type="paragraph" w:customStyle="1" w:styleId="Titre2b">
    <w:name w:val="Titre 2b"/>
    <w:basedOn w:val="Titre2"/>
    <w:link w:val="Titre2bCar"/>
    <w:qFormat/>
    <w:rsid w:val="005228C2"/>
    <w:pPr>
      <w:keepNext w:val="0"/>
      <w:keepLines w:val="0"/>
      <w:pBdr>
        <w:top w:val="single" w:sz="24" w:space="1" w:color="DBE5F1"/>
        <w:left w:val="single" w:sz="24" w:space="4" w:color="DBE5F1"/>
        <w:bottom w:val="single" w:sz="24" w:space="1" w:color="DBE5F1"/>
        <w:right w:val="single" w:sz="24" w:space="4" w:color="DBE5F1"/>
      </w:pBdr>
      <w:shd w:val="clear" w:color="auto" w:fill="DBE5F1"/>
      <w:spacing w:before="200" w:after="0" w:line="276" w:lineRule="auto"/>
      <w:ind w:left="1440" w:hanging="360"/>
    </w:pPr>
    <w:rPr>
      <w:rFonts w:ascii="Calibri" w:hAnsi="Calibri"/>
      <w:b/>
      <w:bCs w:val="0"/>
      <w:caps/>
      <w:color w:val="17365D"/>
      <w:spacing w:val="15"/>
      <w:sz w:val="22"/>
      <w:szCs w:val="22"/>
    </w:rPr>
  </w:style>
  <w:style w:type="paragraph" w:customStyle="1" w:styleId="Corps">
    <w:name w:val="Corps"/>
    <w:basedOn w:val="Normal"/>
    <w:autoRedefine/>
    <w:rsid w:val="005228C2"/>
    <w:pPr>
      <w:keepNext/>
      <w:keepLines w:val="0"/>
      <w:tabs>
        <w:tab w:val="left" w:pos="1843"/>
      </w:tabs>
      <w:ind w:left="1800" w:right="226"/>
      <w:jc w:val="left"/>
    </w:pPr>
    <w:rPr>
      <w:rFonts w:eastAsia="Times New Roman" w:cs="Times New Roman"/>
      <w:b/>
      <w:snapToGrid w:val="0"/>
      <w:color w:val="auto"/>
      <w:sz w:val="24"/>
      <w:szCs w:val="24"/>
      <w:lang w:eastAsia="fr-FR"/>
    </w:rPr>
  </w:style>
  <w:style w:type="character" w:customStyle="1" w:styleId="Titre2bCar">
    <w:name w:val="Titre 2b Car"/>
    <w:basedOn w:val="Policepardfaut"/>
    <w:link w:val="Titre2b"/>
    <w:rsid w:val="005228C2"/>
    <w:rPr>
      <w:rFonts w:ascii="Calibri" w:eastAsia="Times New Roman" w:hAnsi="Calibri" w:cs="Times New Roman"/>
      <w:b/>
      <w:caps/>
      <w:color w:val="17365D"/>
      <w:spacing w:val="15"/>
      <w:sz w:val="22"/>
      <w:szCs w:val="22"/>
      <w:shd w:val="clear" w:color="auto" w:fill="DBE5F1"/>
      <w:lang w:eastAsia="en-US"/>
    </w:rPr>
  </w:style>
  <w:style w:type="paragraph" w:customStyle="1" w:styleId="EmailStyle15">
    <w:name w:val="EmailStyle15"/>
    <w:basedOn w:val="Normal"/>
    <w:next w:val="Normal"/>
    <w:rsid w:val="00CF735A"/>
    <w:pPr>
      <w:keepLines w:val="0"/>
      <w:numPr>
        <w:numId w:val="13"/>
      </w:numPr>
      <w:spacing w:before="200" w:after="200" w:line="288" w:lineRule="auto"/>
      <w:jc w:val="left"/>
      <w:outlineLvl w:val="0"/>
    </w:pPr>
    <w:rPr>
      <w:rFonts w:ascii="CG Times" w:eastAsia="Times New Roman" w:hAnsi="CG Times" w:cs="Times New Roman"/>
      <w:b/>
      <w:caps/>
      <w:color w:val="auto"/>
      <w:sz w:val="22"/>
      <w:u w:val="single"/>
      <w:lang w:val="en-US"/>
    </w:rPr>
  </w:style>
  <w:style w:type="paragraph" w:customStyle="1" w:styleId="liste1">
    <w:name w:val="liste1"/>
    <w:basedOn w:val="Paragraphedeliste"/>
    <w:link w:val="liste1Car"/>
    <w:uiPriority w:val="99"/>
    <w:qFormat/>
    <w:rsid w:val="00CC48D5"/>
    <w:pPr>
      <w:numPr>
        <w:numId w:val="14"/>
      </w:numPr>
      <w:spacing w:before="120"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e1Car">
    <w:name w:val="liste1 Car"/>
    <w:basedOn w:val="Policepardfaut"/>
    <w:link w:val="liste1"/>
    <w:uiPriority w:val="99"/>
    <w:rsid w:val="00CC48D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LISTE2">
    <w:name w:val="LISTE2"/>
    <w:basedOn w:val="liste1"/>
    <w:uiPriority w:val="99"/>
    <w:qFormat/>
    <w:rsid w:val="00CC48D5"/>
    <w:pPr>
      <w:numPr>
        <w:ilvl w:val="1"/>
      </w:numPr>
      <w:tabs>
        <w:tab w:val="num" w:pos="907"/>
      </w:tabs>
      <w:ind w:left="1491" w:hanging="357"/>
    </w:pPr>
  </w:style>
  <w:style w:type="paragraph" w:styleId="Rvision">
    <w:name w:val="Revision"/>
    <w:hidden/>
    <w:uiPriority w:val="99"/>
    <w:semiHidden/>
    <w:rsid w:val="00233B21"/>
    <w:rPr>
      <w:color w:val="3D3935"/>
      <w:lang w:eastAsia="en-US"/>
    </w:rPr>
  </w:style>
  <w:style w:type="character" w:customStyle="1" w:styleId="Heading2Char">
    <w:name w:val="Heading 2 Char"/>
    <w:aliases w:val="H2 Char,Contrat 2 Char,Ctt Char,Niveau 2 Char,Niveau2 Char,chapitre 1.1 Char,Titre 2 - RAO Char,HeadB Char,h2 Char,Level 2 Topic Heading Char,Heading Two Char,(1.1 Char,1.2 Char,1.3 etc) Char,Prophead 2 Char,2 Char,RFP Heading 2 Char"/>
    <w:basedOn w:val="Policepardfaut"/>
    <w:uiPriority w:val="9"/>
    <w:semiHidden/>
    <w:rsid w:val="00D2581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4Char">
    <w:name w:val="Heading 4 Char"/>
    <w:aliases w:val="H4 Char,chapitre 1.1.1.1 Char,Niveau 4 Char,Niveau4 Char,Contrat 4 Char,Level 2 - a Char,Bullet 1 Char,h4 Char,Sub-Minor Char,Project table Char,Propos Char,Bullet 11 Char,Bullet 12 Char,Bullet 13 Char,Bullet 14 Char,Bullet 15 Char,4 Char"/>
    <w:basedOn w:val="Policepardfaut"/>
    <w:uiPriority w:val="9"/>
    <w:semiHidden/>
    <w:rsid w:val="00D2581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aliases w:val="5 sub-bullet Char,sb Char,h5 Char,Roman list Char,Underavsnitt Char,Level 3 - i Char,Level 3 - i1 Char,Level 3 - i2 Char,Level 3 - i11 Char,Level 3 - i3 Char,Level 3 - i12 Char,Level 3 - i4 Char,Level 3 - i13 Char,Level 3 - i5 Char,H Char"/>
    <w:basedOn w:val="Policepardfaut"/>
    <w:uiPriority w:val="9"/>
    <w:semiHidden/>
    <w:rsid w:val="00D2581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aliases w:val="H6 Char,Niveau 6 Char,Niveau6 Char,Legal Level 1. Char,Bullet list Char,T1 Char,Lev 6 Char,sub-dash Char,sd Char,H61 Char,Lev 61 Char,sub-dash1 Char,sd1 Char,Bullet list1 Char,H62 Char,Lev 62 Char,sub-dash2 Char,sd2 Char,Bullet list2 Char"/>
    <w:basedOn w:val="Policepardfaut"/>
    <w:uiPriority w:val="9"/>
    <w:semiHidden/>
    <w:rsid w:val="00D2581B"/>
    <w:rPr>
      <w:rFonts w:asciiTheme="minorHAnsi" w:eastAsiaTheme="minorEastAsia" w:hAnsiTheme="minorHAnsi" w:cstheme="minorBidi"/>
      <w:b/>
      <w:bCs/>
    </w:rPr>
  </w:style>
  <w:style w:type="character" w:customStyle="1" w:styleId="Heading8Char">
    <w:name w:val="Heading 8 Char"/>
    <w:aliases w:val="Legal Level 1.1.1. Char,Lev 8 Char,Center Bold Char,action Char,Lev 81 Char,Center Bold1 Char,action1 Char,Lev 82 Char,Center Bold2 Char,action2 Char,Lev 811 Char,Center Bold11 Char,action11 Char,Lev 83 Char,Center Bold3 Char,action3 Char"/>
    <w:basedOn w:val="Policepardfaut"/>
    <w:uiPriority w:val="9"/>
    <w:semiHidden/>
    <w:rsid w:val="00D2581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5Char2">
    <w:name w:val="Heading 5 Char2"/>
    <w:aliases w:val="5 sub-bullet Char2,sb Char2,h5 Char2,Roman list Char2,Underavsnitt Char2,Level 3 - i Char2,Level 3 - i1 Char2,Level 3 - i2 Char2,Level 3 - i11 Char2,Level 3 - i3 Char2,Level 3 - i12 Char2,Level 3 - i4 Char2,Level 3 - i13 Char2,H Cha"/>
    <w:basedOn w:val="Policepardfaut"/>
    <w:uiPriority w:val="99"/>
    <w:semiHidden/>
    <w:rsid w:val="00D2581B"/>
    <w:rPr>
      <w:rFonts w:ascii="Calibri" w:hAnsi="Calibri" w:cs="Times New Roman"/>
      <w:b/>
      <w:bCs/>
      <w:i/>
      <w:iCs/>
      <w:sz w:val="26"/>
      <w:szCs w:val="26"/>
    </w:rPr>
  </w:style>
  <w:style w:type="paragraph" w:customStyle="1" w:styleId="COUV2Sous-Titre">
    <w:name w:val="#COUV#2#Sous-Titre"/>
    <w:autoRedefine/>
    <w:uiPriority w:val="99"/>
    <w:rsid w:val="00D2581B"/>
    <w:pPr>
      <w:tabs>
        <w:tab w:val="left" w:pos="142"/>
        <w:tab w:val="left" w:pos="284"/>
        <w:tab w:val="left" w:pos="454"/>
        <w:tab w:val="left" w:pos="624"/>
        <w:tab w:val="left" w:pos="709"/>
        <w:tab w:val="left" w:pos="907"/>
        <w:tab w:val="left" w:pos="1134"/>
      </w:tabs>
      <w:spacing w:after="40" w:line="280" w:lineRule="exact"/>
    </w:pPr>
    <w:rPr>
      <w:rFonts w:eastAsia="Times New Roman" w:cs="Times New Roman"/>
      <w:color w:val="999999"/>
      <w:sz w:val="24"/>
    </w:rPr>
  </w:style>
  <w:style w:type="paragraph" w:customStyle="1" w:styleId="COUV1Titre">
    <w:name w:val="#COUV#1#Titre"/>
    <w:uiPriority w:val="99"/>
    <w:rsid w:val="00D2581B"/>
    <w:pPr>
      <w:spacing w:line="460" w:lineRule="exact"/>
    </w:pPr>
    <w:rPr>
      <w:rFonts w:eastAsia="Times New Roman" w:cs="Times New Roman"/>
      <w:caps/>
      <w:color w:val="F5821F"/>
      <w:sz w:val="44"/>
    </w:rPr>
  </w:style>
  <w:style w:type="paragraph" w:customStyle="1" w:styleId="BDPAdresseLgale">
    <w:name w:val="#BDP#Adresse Légale"/>
    <w:uiPriority w:val="99"/>
    <w:rsid w:val="00D2581B"/>
    <w:pPr>
      <w:spacing w:after="60" w:line="220" w:lineRule="exact"/>
      <w:jc w:val="center"/>
    </w:pPr>
    <w:rPr>
      <w:rFonts w:eastAsia="Times New Roman" w:cs="Times New Roman"/>
      <w:color w:val="888888"/>
      <w:sz w:val="18"/>
    </w:rPr>
  </w:style>
  <w:style w:type="paragraph" w:customStyle="1" w:styleId="BDPMentionLgal">
    <w:name w:val="#BDP#Mention Légal"/>
    <w:uiPriority w:val="99"/>
    <w:rsid w:val="00D2581B"/>
    <w:pPr>
      <w:spacing w:before="40" w:line="180" w:lineRule="exact"/>
    </w:pPr>
    <w:rPr>
      <w:rFonts w:eastAsia="Times New Roman" w:cs="Times New Roman"/>
      <w:color w:val="888888"/>
      <w:sz w:val="16"/>
    </w:rPr>
  </w:style>
  <w:style w:type="paragraph" w:customStyle="1" w:styleId="01SOMMTitre">
    <w:name w:val="#01#SOMM#Titre"/>
    <w:uiPriority w:val="99"/>
    <w:rsid w:val="00D2581B"/>
    <w:pPr>
      <w:suppressAutoHyphens/>
      <w:spacing w:after="600" w:line="500" w:lineRule="exact"/>
      <w:ind w:left="1418"/>
    </w:pPr>
    <w:rPr>
      <w:rFonts w:eastAsia="Arial Unicode MS" w:cs="Courier"/>
      <w:color w:val="F5821F"/>
      <w:sz w:val="34"/>
    </w:rPr>
  </w:style>
  <w:style w:type="paragraph" w:customStyle="1" w:styleId="1CHAPTitreN">
    <w:name w:val="#1#CHAP#Titre N°"/>
    <w:next w:val="3CHAPTexte"/>
    <w:uiPriority w:val="99"/>
    <w:rsid w:val="00D2581B"/>
    <w:pPr>
      <w:pageBreakBefore/>
      <w:tabs>
        <w:tab w:val="left" w:pos="2268"/>
        <w:tab w:val="left" w:pos="3402"/>
        <w:tab w:val="left" w:pos="5103"/>
        <w:tab w:val="left" w:pos="5387"/>
        <w:tab w:val="left" w:pos="7088"/>
      </w:tabs>
      <w:suppressAutoHyphens/>
      <w:spacing w:before="240" w:line="400" w:lineRule="exact"/>
    </w:pPr>
    <w:rPr>
      <w:rFonts w:eastAsia="Arial Unicode MS" w:cs="Courier"/>
      <w:color w:val="009FC3"/>
      <w:sz w:val="40"/>
    </w:rPr>
  </w:style>
  <w:style w:type="paragraph" w:customStyle="1" w:styleId="3CHAPTexte">
    <w:name w:val="#3#CHAP#Texte"/>
    <w:uiPriority w:val="99"/>
    <w:rsid w:val="00D2581B"/>
    <w:pPr>
      <w:tabs>
        <w:tab w:val="left" w:pos="3969"/>
      </w:tabs>
      <w:suppressAutoHyphens/>
      <w:spacing w:after="140" w:line="260" w:lineRule="exact"/>
      <w:ind w:firstLine="397"/>
      <w:jc w:val="both"/>
    </w:pPr>
    <w:rPr>
      <w:rFonts w:ascii="Arial Narrow" w:eastAsia="Times New Roman" w:hAnsi="Arial Narrow" w:cs="Times New Roman"/>
      <w:sz w:val="22"/>
    </w:rPr>
  </w:style>
  <w:style w:type="paragraph" w:customStyle="1" w:styleId="4CHAPTexteGRASFaG">
    <w:name w:val="#4#CHAP#Texte GRAS FaG"/>
    <w:next w:val="3CHAPTexte"/>
    <w:autoRedefine/>
    <w:uiPriority w:val="99"/>
    <w:rsid w:val="00D2581B"/>
    <w:pPr>
      <w:spacing w:after="60" w:line="260" w:lineRule="exact"/>
      <w:ind w:left="1701"/>
    </w:pPr>
    <w:rPr>
      <w:rFonts w:eastAsia="Times New Roman" w:cs="Times New Roman"/>
      <w:b/>
    </w:rPr>
  </w:style>
  <w:style w:type="character" w:customStyle="1" w:styleId="5CHAPTexteGRASCoul">
    <w:name w:val="#5#CHAP#Texte GRAS Coul."/>
    <w:uiPriority w:val="99"/>
    <w:rsid w:val="00D2581B"/>
    <w:rPr>
      <w:rFonts w:ascii="Arial" w:hAnsi="Arial"/>
      <w:b/>
      <w:color w:val="009FC3"/>
      <w:sz w:val="20"/>
    </w:rPr>
  </w:style>
  <w:style w:type="paragraph" w:customStyle="1" w:styleId="6CHAPPuce1">
    <w:name w:val="#6#CHAP#Puce 1"/>
    <w:uiPriority w:val="99"/>
    <w:rsid w:val="00D2581B"/>
    <w:pPr>
      <w:tabs>
        <w:tab w:val="num" w:pos="2381"/>
        <w:tab w:val="left" w:pos="2410"/>
        <w:tab w:val="left" w:pos="2552"/>
      </w:tabs>
      <w:suppressAutoHyphens/>
      <w:spacing w:after="140" w:line="260" w:lineRule="exact"/>
      <w:ind w:left="2381" w:hanging="113"/>
    </w:pPr>
    <w:rPr>
      <w:rFonts w:eastAsia="Arial Unicode MS" w:cs="Times New Roman"/>
    </w:rPr>
  </w:style>
  <w:style w:type="paragraph" w:customStyle="1" w:styleId="0CHAPHautdePage">
    <w:name w:val="#0#CHAP# Haut de Page"/>
    <w:uiPriority w:val="99"/>
    <w:rsid w:val="00D2581B"/>
    <w:pPr>
      <w:suppressAutoHyphens/>
      <w:spacing w:line="240" w:lineRule="exact"/>
      <w:jc w:val="right"/>
    </w:pPr>
    <w:rPr>
      <w:rFonts w:eastAsia="Times New Roman" w:cs="Times New Roman"/>
      <w:b/>
      <w:caps/>
      <w:color w:val="888888"/>
      <w:spacing w:val="30"/>
      <w:sz w:val="24"/>
    </w:rPr>
  </w:style>
  <w:style w:type="paragraph" w:customStyle="1" w:styleId="7CHAPCadreExergueTexte">
    <w:name w:val="#7#CHAP#Cadre Exergue Texte"/>
    <w:uiPriority w:val="99"/>
    <w:rsid w:val="00D2581B"/>
    <w:pPr>
      <w:spacing w:after="60" w:line="220" w:lineRule="exact"/>
      <w:jc w:val="right"/>
    </w:pPr>
    <w:rPr>
      <w:rFonts w:eastAsia="Times New Roman" w:cs="Times New Roman"/>
      <w:b/>
      <w:color w:val="888888"/>
      <w:sz w:val="18"/>
      <w:szCs w:val="24"/>
    </w:rPr>
  </w:style>
  <w:style w:type="paragraph" w:customStyle="1" w:styleId="1CHAPTitre">
    <w:name w:val="#1#CHAP#Titre"/>
    <w:uiPriority w:val="99"/>
    <w:rsid w:val="00D2581B"/>
    <w:pPr>
      <w:spacing w:after="140"/>
      <w:ind w:left="1701"/>
    </w:pPr>
    <w:rPr>
      <w:rFonts w:eastAsia="MS Mincho" w:cs="Courier"/>
      <w:color w:val="009FC3"/>
      <w:sz w:val="40"/>
    </w:rPr>
  </w:style>
  <w:style w:type="paragraph" w:customStyle="1" w:styleId="BDPNomDOSSIER">
    <w:name w:val="#BDP#Nom DOSSIER"/>
    <w:uiPriority w:val="99"/>
    <w:rsid w:val="00D2581B"/>
    <w:pPr>
      <w:tabs>
        <w:tab w:val="right" w:pos="9639"/>
      </w:tabs>
      <w:suppressAutoHyphens/>
    </w:pPr>
    <w:rPr>
      <w:rFonts w:eastAsia="Times New Roman" w:cs="Times New Roman"/>
      <w:color w:val="F5821F"/>
      <w:sz w:val="16"/>
    </w:rPr>
  </w:style>
  <w:style w:type="character" w:customStyle="1" w:styleId="BDPRfrence">
    <w:name w:val="#BDP#Référence"/>
    <w:uiPriority w:val="99"/>
    <w:rsid w:val="00D2581B"/>
    <w:rPr>
      <w:rFonts w:ascii="Arial" w:hAnsi="Arial"/>
      <w:color w:val="auto"/>
      <w:sz w:val="16"/>
    </w:rPr>
  </w:style>
  <w:style w:type="character" w:customStyle="1" w:styleId="BDPNdePage">
    <w:name w:val="#BDP# N° de Page"/>
    <w:uiPriority w:val="99"/>
    <w:rsid w:val="00D2581B"/>
    <w:rPr>
      <w:rFonts w:ascii="Arial" w:hAnsi="Arial"/>
      <w:b/>
      <w:color w:val="888888"/>
      <w:sz w:val="20"/>
    </w:rPr>
  </w:style>
  <w:style w:type="paragraph" w:customStyle="1" w:styleId="7CHAPCadreExergueTitre">
    <w:name w:val="#7#CHAP#Cadre Exergue Titre"/>
    <w:next w:val="7CHAPCadreExergueTexte"/>
    <w:uiPriority w:val="99"/>
    <w:rsid w:val="00D2581B"/>
    <w:pPr>
      <w:spacing w:after="60" w:line="240" w:lineRule="exact"/>
      <w:ind w:left="510"/>
      <w:jc w:val="right"/>
    </w:pPr>
    <w:rPr>
      <w:rFonts w:eastAsia="Times New Roman" w:cs="Times New Roman"/>
      <w:b/>
      <w:caps/>
      <w:color w:val="F5821F"/>
      <w:sz w:val="18"/>
      <w:szCs w:val="24"/>
    </w:rPr>
  </w:style>
  <w:style w:type="paragraph" w:customStyle="1" w:styleId="4CHAPTexteGRAS">
    <w:name w:val="#4#CHAP#Texte GRAS"/>
    <w:uiPriority w:val="99"/>
    <w:rsid w:val="00D2581B"/>
    <w:pPr>
      <w:spacing w:after="140"/>
      <w:ind w:left="1701"/>
      <w:jc w:val="both"/>
    </w:pPr>
    <w:rPr>
      <w:rFonts w:eastAsia="MS Mincho" w:cs="Times New Roman"/>
      <w:b/>
    </w:rPr>
  </w:style>
  <w:style w:type="paragraph" w:customStyle="1" w:styleId="INTERIntercalaire">
    <w:name w:val="#INTER#Intercalaire"/>
    <w:uiPriority w:val="99"/>
    <w:rsid w:val="00D2581B"/>
    <w:rPr>
      <w:rFonts w:eastAsia="Times New Roman" w:cs="Times New Roman"/>
      <w:b/>
      <w:caps/>
      <w:color w:val="888888"/>
      <w:spacing w:val="60"/>
      <w:sz w:val="40"/>
    </w:rPr>
  </w:style>
  <w:style w:type="table" w:customStyle="1" w:styleId="57">
    <w:name w:val="57"/>
    <w:uiPriority w:val="99"/>
    <w:rsid w:val="00D2581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  <w:tblPr>
      <w:tblInd w:w="1701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113"/>
    <w:uiPriority w:val="99"/>
    <w:rsid w:val="00D2581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  <w:tblPr>
      <w:tblInd w:w="1985" w:type="dxa"/>
      <w:tblBorders>
        <w:top w:val="single" w:sz="4" w:space="0" w:color="888888"/>
        <w:bottom w:val="single" w:sz="4" w:space="0" w:color="888888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02TexteNoirESP">
    <w:name w:val="#TABL#02#Texte Noir ESP."/>
    <w:uiPriority w:val="99"/>
    <w:rsid w:val="00D2581B"/>
    <w:pPr>
      <w:spacing w:after="40" w:line="200" w:lineRule="exact"/>
      <w:ind w:left="113" w:right="113"/>
    </w:pPr>
    <w:rPr>
      <w:rFonts w:eastAsia="Times New Roman" w:cs="Times New Roman"/>
      <w:sz w:val="18"/>
    </w:rPr>
  </w:style>
  <w:style w:type="character" w:customStyle="1" w:styleId="TABL02CaractereGRAS">
    <w:name w:val="#TABL#02#Caractere GRAS"/>
    <w:uiPriority w:val="99"/>
    <w:rsid w:val="00D2581B"/>
    <w:rPr>
      <w:rFonts w:ascii="Arial" w:hAnsi="Arial"/>
      <w:b/>
      <w:caps/>
      <w:w w:val="100"/>
      <w:sz w:val="20"/>
      <w:vertAlign w:val="baseline"/>
    </w:rPr>
  </w:style>
  <w:style w:type="paragraph" w:customStyle="1" w:styleId="2CHAPSous-Titre">
    <w:name w:val="#2#CHAP#Sous-Titre"/>
    <w:uiPriority w:val="99"/>
    <w:rsid w:val="00D2581B"/>
    <w:pPr>
      <w:tabs>
        <w:tab w:val="left" w:pos="2552"/>
      </w:tabs>
      <w:spacing w:after="500" w:line="340" w:lineRule="exact"/>
      <w:ind w:left="1701"/>
    </w:pPr>
    <w:rPr>
      <w:rFonts w:eastAsia="Arial Unicode MS" w:cs="Courier"/>
      <w:color w:val="F5821F"/>
      <w:sz w:val="28"/>
    </w:rPr>
  </w:style>
  <w:style w:type="paragraph" w:customStyle="1" w:styleId="TABL06Rfrences">
    <w:name w:val="#TABL#06#Références"/>
    <w:uiPriority w:val="99"/>
    <w:rsid w:val="00D2581B"/>
    <w:pPr>
      <w:numPr>
        <w:numId w:val="15"/>
      </w:numPr>
      <w:tabs>
        <w:tab w:val="clear" w:pos="284"/>
        <w:tab w:val="left" w:pos="227"/>
      </w:tabs>
      <w:spacing w:after="60" w:line="240" w:lineRule="exact"/>
      <w:ind w:left="227" w:hanging="227"/>
    </w:pPr>
    <w:rPr>
      <w:rFonts w:eastAsia="Times New Roman" w:cs="Times New Roman"/>
      <w:caps/>
      <w:color w:val="999999"/>
      <w:sz w:val="22"/>
    </w:rPr>
  </w:style>
  <w:style w:type="paragraph" w:customStyle="1" w:styleId="TABL00TitreFD">
    <w:name w:val="#TABL#00#Titre FàD"/>
    <w:uiPriority w:val="99"/>
    <w:rsid w:val="00D2581B"/>
    <w:pPr>
      <w:spacing w:line="200" w:lineRule="exact"/>
      <w:jc w:val="right"/>
    </w:pPr>
    <w:rPr>
      <w:rFonts w:eastAsia="Times New Roman" w:cs="Times New Roman"/>
      <w:caps/>
      <w:color w:val="999999"/>
      <w:szCs w:val="24"/>
    </w:rPr>
  </w:style>
  <w:style w:type="paragraph" w:customStyle="1" w:styleId="TABL05BandeauFaG">
    <w:name w:val="#TABL#05#Bandeau FaG"/>
    <w:uiPriority w:val="99"/>
    <w:rsid w:val="00D2581B"/>
    <w:pPr>
      <w:shd w:val="clear" w:color="auto" w:fill="009FC3"/>
    </w:pPr>
    <w:rPr>
      <w:rFonts w:eastAsia="Times New Roman" w:cs="Times New Roman"/>
      <w:b/>
      <w:caps/>
      <w:color w:val="FFFFFF"/>
      <w:sz w:val="22"/>
    </w:rPr>
  </w:style>
  <w:style w:type="paragraph" w:customStyle="1" w:styleId="2CHAPSous-TitreN">
    <w:name w:val="#2#CHAP#Sous-Titre N°"/>
    <w:next w:val="3CHAPTexte"/>
    <w:uiPriority w:val="99"/>
    <w:rsid w:val="00D2581B"/>
    <w:pPr>
      <w:tabs>
        <w:tab w:val="left" w:pos="1985"/>
        <w:tab w:val="num" w:pos="2268"/>
        <w:tab w:val="left" w:pos="2410"/>
        <w:tab w:val="left" w:pos="2552"/>
        <w:tab w:val="left" w:pos="3119"/>
        <w:tab w:val="left" w:pos="3402"/>
        <w:tab w:val="left" w:pos="3686"/>
        <w:tab w:val="left" w:pos="3969"/>
      </w:tabs>
      <w:spacing w:before="280" w:after="120" w:line="360" w:lineRule="exact"/>
      <w:ind w:left="2268"/>
      <w:outlineLvl w:val="1"/>
    </w:pPr>
    <w:rPr>
      <w:rFonts w:eastAsia="Arial Unicode MS" w:cs="Courier"/>
      <w:b/>
      <w:color w:val="999999"/>
      <w:sz w:val="26"/>
    </w:rPr>
  </w:style>
  <w:style w:type="paragraph" w:customStyle="1" w:styleId="SCH01TitreBandCAP">
    <w:name w:val="#SCH#01#Titre Band. CAP"/>
    <w:uiPriority w:val="99"/>
    <w:rsid w:val="00D2581B"/>
    <w:pPr>
      <w:spacing w:line="240" w:lineRule="exact"/>
      <w:jc w:val="center"/>
    </w:pPr>
    <w:rPr>
      <w:rFonts w:eastAsia="Times New Roman" w:cs="Times New Roman"/>
      <w:caps/>
      <w:color w:val="FFFFFF"/>
      <w:szCs w:val="24"/>
    </w:rPr>
  </w:style>
  <w:style w:type="paragraph" w:customStyle="1" w:styleId="SCH02TitreBand">
    <w:name w:val="#SCH#02#Titre Band."/>
    <w:uiPriority w:val="99"/>
    <w:rsid w:val="00D2581B"/>
    <w:pPr>
      <w:jc w:val="center"/>
    </w:pPr>
    <w:rPr>
      <w:rFonts w:eastAsia="Times New Roman" w:cs="Times New Roman"/>
      <w:color w:val="FFFFFF"/>
      <w:szCs w:val="24"/>
    </w:rPr>
  </w:style>
  <w:style w:type="paragraph" w:customStyle="1" w:styleId="SCH03Sous-TitreLigne">
    <w:name w:val="#SCH#03#Sous-Titre Ligne"/>
    <w:uiPriority w:val="99"/>
    <w:rsid w:val="00D2581B"/>
    <w:pPr>
      <w:pBdr>
        <w:bottom w:val="single" w:sz="4" w:space="4" w:color="009FC3"/>
      </w:pBdr>
      <w:spacing w:after="100"/>
      <w:jc w:val="center"/>
    </w:pPr>
    <w:rPr>
      <w:rFonts w:eastAsia="Times New Roman" w:cs="Times New Roman"/>
      <w:b/>
      <w:caps/>
      <w:color w:val="009FC3"/>
      <w:sz w:val="18"/>
      <w:szCs w:val="24"/>
    </w:rPr>
  </w:style>
  <w:style w:type="character" w:customStyle="1" w:styleId="BDPNdePage0">
    <w:name w:val="#BDP#N° de Page"/>
    <w:uiPriority w:val="99"/>
    <w:rsid w:val="00D2581B"/>
    <w:rPr>
      <w:rFonts w:ascii="Arial" w:hAnsi="Arial"/>
      <w:b/>
      <w:color w:val="888888"/>
      <w:sz w:val="20"/>
    </w:rPr>
  </w:style>
  <w:style w:type="paragraph" w:customStyle="1" w:styleId="SCH05TextePuceil">
    <w:name w:val="#SCH#05#Texte Puce Œil"/>
    <w:uiPriority w:val="99"/>
    <w:rsid w:val="00D2581B"/>
    <w:pPr>
      <w:numPr>
        <w:numId w:val="17"/>
      </w:numPr>
      <w:spacing w:after="60" w:line="180" w:lineRule="exact"/>
      <w:ind w:left="283" w:hanging="170"/>
    </w:pPr>
    <w:rPr>
      <w:rFonts w:eastAsia="Times New Roman" w:cs="Times New Roman"/>
      <w:sz w:val="18"/>
      <w:szCs w:val="24"/>
    </w:rPr>
  </w:style>
  <w:style w:type="paragraph" w:customStyle="1" w:styleId="SCH06TextePuceCarre">
    <w:name w:val="#SCH#06#Texte Puce Carre"/>
    <w:uiPriority w:val="99"/>
    <w:rsid w:val="00D2581B"/>
    <w:pPr>
      <w:numPr>
        <w:numId w:val="16"/>
      </w:numPr>
      <w:spacing w:after="60" w:line="180" w:lineRule="exact"/>
      <w:ind w:left="226" w:hanging="113"/>
    </w:pPr>
    <w:rPr>
      <w:rFonts w:eastAsia="Times New Roman" w:cs="Times New Roman"/>
      <w:sz w:val="18"/>
      <w:szCs w:val="24"/>
    </w:rPr>
  </w:style>
  <w:style w:type="paragraph" w:customStyle="1" w:styleId="ORG05Telephone">
    <w:name w:val="#ORG#05#Telephone"/>
    <w:uiPriority w:val="99"/>
    <w:rsid w:val="00D2581B"/>
    <w:pPr>
      <w:numPr>
        <w:numId w:val="19"/>
      </w:numPr>
      <w:tabs>
        <w:tab w:val="left" w:pos="142"/>
      </w:tabs>
      <w:spacing w:before="20"/>
    </w:pPr>
    <w:rPr>
      <w:rFonts w:eastAsia="Times New Roman" w:cs="Times New Roman"/>
      <w:b/>
      <w:color w:val="009FC3"/>
      <w:sz w:val="16"/>
    </w:rPr>
  </w:style>
  <w:style w:type="paragraph" w:customStyle="1" w:styleId="ORG02Fonction">
    <w:name w:val="#ORG#02#Fonction"/>
    <w:uiPriority w:val="99"/>
    <w:rsid w:val="00D2581B"/>
    <w:pPr>
      <w:spacing w:after="60" w:line="200" w:lineRule="exact"/>
    </w:pPr>
    <w:rPr>
      <w:rFonts w:eastAsia="Times New Roman" w:cs="Times New Roman"/>
      <w:i/>
      <w:color w:val="888888"/>
    </w:rPr>
  </w:style>
  <w:style w:type="paragraph" w:customStyle="1" w:styleId="ORG01Nom">
    <w:name w:val="#ORG#01#Nom"/>
    <w:uiPriority w:val="99"/>
    <w:rsid w:val="00D2581B"/>
    <w:pPr>
      <w:spacing w:after="20" w:line="240" w:lineRule="exact"/>
    </w:pPr>
    <w:rPr>
      <w:rFonts w:eastAsia="Times New Roman" w:cs="Times New Roman"/>
      <w:b/>
      <w:color w:val="009FC3"/>
      <w:sz w:val="22"/>
    </w:rPr>
  </w:style>
  <w:style w:type="paragraph" w:customStyle="1" w:styleId="ORG03SubordonneAssistant">
    <w:name w:val="#ORG#03#Subordonne+Assistant"/>
    <w:uiPriority w:val="99"/>
    <w:rsid w:val="00D2581B"/>
    <w:pPr>
      <w:spacing w:line="180" w:lineRule="exact"/>
    </w:pPr>
    <w:rPr>
      <w:rFonts w:eastAsia="Times New Roman" w:cs="Times New Roman"/>
      <w:b/>
      <w:color w:val="999999"/>
      <w:sz w:val="16"/>
    </w:rPr>
  </w:style>
  <w:style w:type="paragraph" w:customStyle="1" w:styleId="ORG04FonctionSubRegions">
    <w:name w:val="#ORG#04#Fonction Sub./Regions"/>
    <w:uiPriority w:val="99"/>
    <w:rsid w:val="00D2581B"/>
    <w:pPr>
      <w:spacing w:after="40"/>
    </w:pPr>
    <w:rPr>
      <w:rFonts w:eastAsia="Times New Roman" w:cs="Times New Roman"/>
      <w:i/>
      <w:sz w:val="16"/>
    </w:rPr>
  </w:style>
  <w:style w:type="paragraph" w:customStyle="1" w:styleId="ORG06TelAssistantFaG">
    <w:name w:val="#ORG#06#Tel. Assistant FaG"/>
    <w:uiPriority w:val="99"/>
    <w:rsid w:val="00D2581B"/>
    <w:pPr>
      <w:numPr>
        <w:numId w:val="18"/>
      </w:numPr>
      <w:tabs>
        <w:tab w:val="left" w:pos="113"/>
        <w:tab w:val="left" w:pos="567"/>
        <w:tab w:val="left" w:pos="851"/>
      </w:tabs>
    </w:pPr>
    <w:rPr>
      <w:rFonts w:eastAsia="Times New Roman" w:cs="Times New Roman"/>
      <w:b/>
      <w:color w:val="999999"/>
      <w:sz w:val="16"/>
    </w:rPr>
  </w:style>
  <w:style w:type="paragraph" w:customStyle="1" w:styleId="ORG05Sous-Subordonne">
    <w:name w:val="#ORG#05#Sous-Subordonne"/>
    <w:uiPriority w:val="99"/>
    <w:rsid w:val="00D2581B"/>
    <w:rPr>
      <w:rFonts w:eastAsia="Times New Roman" w:cs="Times New Roman"/>
      <w:sz w:val="16"/>
    </w:rPr>
  </w:style>
  <w:style w:type="paragraph" w:customStyle="1" w:styleId="ORG06TelAssistantFaD">
    <w:name w:val="#ORG#06#Tel. Assistant FaD"/>
    <w:uiPriority w:val="99"/>
    <w:rsid w:val="00D2581B"/>
    <w:pPr>
      <w:numPr>
        <w:numId w:val="20"/>
      </w:numPr>
      <w:tabs>
        <w:tab w:val="right" w:pos="113"/>
      </w:tabs>
      <w:jc w:val="right"/>
    </w:pPr>
    <w:rPr>
      <w:rFonts w:eastAsia="Times New Roman" w:cs="Times New Roman"/>
      <w:b/>
      <w:color w:val="999999"/>
      <w:sz w:val="16"/>
    </w:rPr>
  </w:style>
  <w:style w:type="paragraph" w:customStyle="1" w:styleId="4CHAPTexte">
    <w:name w:val="#4#CHAP#Texte"/>
    <w:uiPriority w:val="99"/>
    <w:rsid w:val="00D2581B"/>
    <w:pPr>
      <w:tabs>
        <w:tab w:val="left" w:pos="3969"/>
      </w:tabs>
      <w:suppressAutoHyphens/>
      <w:spacing w:after="140" w:line="280" w:lineRule="exact"/>
      <w:ind w:left="1701"/>
      <w:jc w:val="both"/>
    </w:pPr>
    <w:rPr>
      <w:rFonts w:eastAsia="Times New Roman" w:cs="Times New Roman"/>
    </w:rPr>
  </w:style>
  <w:style w:type="character" w:customStyle="1" w:styleId="3CHAPCaractereGRAS">
    <w:name w:val="#3#CHAP#Caractere GRAS"/>
    <w:uiPriority w:val="99"/>
    <w:rsid w:val="00D2581B"/>
    <w:rPr>
      <w:rFonts w:ascii="Arial" w:hAnsi="Arial"/>
      <w:b/>
      <w:color w:val="F5821F"/>
      <w:sz w:val="24"/>
    </w:rPr>
  </w:style>
  <w:style w:type="paragraph" w:customStyle="1" w:styleId="DIVLgende">
    <w:name w:val="#DIV#Légende"/>
    <w:uiPriority w:val="99"/>
    <w:rsid w:val="00D2581B"/>
    <w:pPr>
      <w:framePr w:hSpace="141" w:wrap="around" w:vAnchor="text" w:hAnchor="margin" w:xAlign="right" w:y="187"/>
      <w:tabs>
        <w:tab w:val="right" w:pos="9923"/>
      </w:tabs>
      <w:suppressAutoHyphens/>
      <w:spacing w:line="220" w:lineRule="exact"/>
    </w:pPr>
    <w:rPr>
      <w:rFonts w:eastAsia="Times New Roman" w:cs="Times New Roman"/>
      <w:color w:val="000000"/>
    </w:rPr>
  </w:style>
  <w:style w:type="paragraph" w:customStyle="1" w:styleId="REF01Titre">
    <w:name w:val="#REF#01#Titre"/>
    <w:uiPriority w:val="99"/>
    <w:rsid w:val="00D2581B"/>
    <w:pPr>
      <w:pBdr>
        <w:bottom w:val="single" w:sz="4" w:space="10" w:color="888888"/>
      </w:pBdr>
      <w:tabs>
        <w:tab w:val="left" w:pos="3119"/>
        <w:tab w:val="left" w:pos="3686"/>
        <w:tab w:val="left" w:pos="5103"/>
      </w:tabs>
      <w:spacing w:before="120" w:after="480" w:line="320" w:lineRule="exact"/>
      <w:ind w:left="1418"/>
    </w:pPr>
    <w:rPr>
      <w:rFonts w:eastAsia="Times New Roman" w:cs="Times New Roman"/>
      <w:noProof/>
      <w:color w:val="888888"/>
      <w:sz w:val="40"/>
    </w:rPr>
  </w:style>
  <w:style w:type="paragraph" w:customStyle="1" w:styleId="REF03Liste">
    <w:name w:val="#REF#03#Liste"/>
    <w:uiPriority w:val="99"/>
    <w:rsid w:val="00D2581B"/>
    <w:pPr>
      <w:numPr>
        <w:numId w:val="22"/>
      </w:numPr>
      <w:tabs>
        <w:tab w:val="clear" w:pos="5664"/>
        <w:tab w:val="left" w:pos="5670"/>
        <w:tab w:val="left" w:pos="5954"/>
        <w:tab w:val="left" w:pos="6237"/>
        <w:tab w:val="left" w:pos="6379"/>
        <w:tab w:val="left" w:pos="6521"/>
        <w:tab w:val="left" w:pos="6804"/>
        <w:tab w:val="left" w:pos="7088"/>
      </w:tabs>
      <w:spacing w:after="140" w:line="240" w:lineRule="exact"/>
    </w:pPr>
    <w:rPr>
      <w:rFonts w:eastAsia="Times New Roman" w:cs="Times New Roman"/>
      <w:color w:val="999999"/>
      <w:sz w:val="22"/>
      <w:szCs w:val="24"/>
    </w:rPr>
  </w:style>
  <w:style w:type="paragraph" w:customStyle="1" w:styleId="REF02Societe">
    <w:name w:val="#REF#02#Societe"/>
    <w:uiPriority w:val="99"/>
    <w:rsid w:val="00D2581B"/>
    <w:pPr>
      <w:tabs>
        <w:tab w:val="num" w:pos="1701"/>
        <w:tab w:val="left" w:pos="1985"/>
        <w:tab w:val="left" w:pos="2268"/>
      </w:tabs>
      <w:spacing w:before="120" w:after="480" w:line="320" w:lineRule="exact"/>
      <w:ind w:left="1701" w:hanging="283"/>
    </w:pPr>
    <w:rPr>
      <w:rFonts w:eastAsia="Times New Roman" w:cs="Times New Roman"/>
      <w:caps/>
      <w:color w:val="009FC3"/>
      <w:spacing w:val="10"/>
      <w:sz w:val="32"/>
      <w:lang w:val="en-US"/>
    </w:rPr>
  </w:style>
  <w:style w:type="paragraph" w:customStyle="1" w:styleId="REF04ContactFaD">
    <w:name w:val="#REF#04#Contact FaD"/>
    <w:next w:val="REF05NomContactFaD"/>
    <w:uiPriority w:val="99"/>
    <w:rsid w:val="00D2581B"/>
    <w:pPr>
      <w:spacing w:after="100" w:line="240" w:lineRule="exact"/>
      <w:jc w:val="right"/>
    </w:pPr>
    <w:rPr>
      <w:rFonts w:eastAsia="Times New Roman" w:cs="Times New Roman"/>
      <w:b/>
      <w:caps/>
      <w:color w:val="009FC3"/>
      <w:spacing w:val="30"/>
    </w:rPr>
  </w:style>
  <w:style w:type="paragraph" w:customStyle="1" w:styleId="REF05NomContactFaD">
    <w:name w:val="#REF#05#Nom Contact FaD"/>
    <w:uiPriority w:val="99"/>
    <w:rsid w:val="00D2581B"/>
    <w:pPr>
      <w:spacing w:line="240" w:lineRule="exact"/>
      <w:jc w:val="right"/>
    </w:pPr>
    <w:rPr>
      <w:rFonts w:eastAsia="Times New Roman" w:cs="Times New Roman"/>
    </w:rPr>
  </w:style>
  <w:style w:type="paragraph" w:customStyle="1" w:styleId="REF03ListeSansPhotos">
    <w:name w:val="#REF#03#Liste Sans Photos"/>
    <w:uiPriority w:val="99"/>
    <w:rsid w:val="00D2581B"/>
    <w:pPr>
      <w:numPr>
        <w:numId w:val="21"/>
      </w:numPr>
      <w:tabs>
        <w:tab w:val="left" w:pos="1985"/>
        <w:tab w:val="left" w:pos="2268"/>
        <w:tab w:val="left" w:pos="2410"/>
        <w:tab w:val="left" w:pos="2552"/>
        <w:tab w:val="left" w:pos="2693"/>
        <w:tab w:val="left" w:pos="2835"/>
      </w:tabs>
      <w:spacing w:after="140" w:line="240" w:lineRule="exact"/>
    </w:pPr>
    <w:rPr>
      <w:rFonts w:eastAsia="Times New Roman" w:cs="Times New Roman"/>
      <w:color w:val="999999"/>
      <w:sz w:val="22"/>
      <w:szCs w:val="24"/>
    </w:rPr>
  </w:style>
  <w:style w:type="paragraph" w:customStyle="1" w:styleId="REF04ContactFaG">
    <w:name w:val="#REF#04#Contact FaG"/>
    <w:next w:val="REF05NomContactFaG"/>
    <w:uiPriority w:val="99"/>
    <w:rsid w:val="00D2581B"/>
    <w:pPr>
      <w:spacing w:after="100" w:line="240" w:lineRule="exact"/>
    </w:pPr>
    <w:rPr>
      <w:rFonts w:eastAsia="Times New Roman" w:cs="Times New Roman"/>
      <w:b/>
      <w:caps/>
      <w:color w:val="009FC3"/>
      <w:spacing w:val="30"/>
    </w:rPr>
  </w:style>
  <w:style w:type="paragraph" w:customStyle="1" w:styleId="REF05NomContactFaG">
    <w:name w:val="#REF#05#Nom Contact FaG"/>
    <w:uiPriority w:val="99"/>
    <w:rsid w:val="00D2581B"/>
    <w:pPr>
      <w:spacing w:line="240" w:lineRule="exact"/>
    </w:pPr>
    <w:rPr>
      <w:rFonts w:eastAsia="Times New Roman" w:cs="Times New Roman"/>
    </w:rPr>
  </w:style>
  <w:style w:type="paragraph" w:customStyle="1" w:styleId="IMPL1Ville">
    <w:name w:val="#IMPL#1#Ville"/>
    <w:autoRedefine/>
    <w:uiPriority w:val="99"/>
    <w:rsid w:val="00D2581B"/>
    <w:pPr>
      <w:numPr>
        <w:numId w:val="23"/>
      </w:numPr>
      <w:spacing w:before="120" w:line="200" w:lineRule="exact"/>
      <w:ind w:left="284" w:firstLine="0"/>
    </w:pPr>
    <w:rPr>
      <w:rFonts w:eastAsia="Times New Roman" w:cs="Times New Roman"/>
      <w:b/>
      <w:color w:val="009FC3"/>
      <w:sz w:val="18"/>
    </w:rPr>
  </w:style>
  <w:style w:type="paragraph" w:customStyle="1" w:styleId="IMPL2Adresse">
    <w:name w:val="#IMPL#2#Adresse"/>
    <w:next w:val="IMPL3Contact"/>
    <w:uiPriority w:val="99"/>
    <w:rsid w:val="00D2581B"/>
    <w:pPr>
      <w:ind w:left="170"/>
    </w:pPr>
    <w:rPr>
      <w:rFonts w:eastAsia="Times New Roman" w:cs="Times New Roman"/>
      <w:color w:val="000000"/>
      <w:sz w:val="16"/>
    </w:rPr>
  </w:style>
  <w:style w:type="paragraph" w:customStyle="1" w:styleId="IMPL3Contact">
    <w:name w:val="#IMPL#3#Contact"/>
    <w:next w:val="IMPL1Ville"/>
    <w:uiPriority w:val="99"/>
    <w:rsid w:val="00D2581B"/>
    <w:pPr>
      <w:ind w:left="170"/>
    </w:pPr>
    <w:rPr>
      <w:rFonts w:eastAsia="Times New Roman" w:cs="Times New Roman"/>
      <w:b/>
      <w:color w:val="999999"/>
      <w:sz w:val="16"/>
    </w:rPr>
  </w:style>
  <w:style w:type="paragraph" w:customStyle="1" w:styleId="GRAPH1NomGraphique">
    <w:name w:val="#GRAPH#1#Nom Graphique"/>
    <w:autoRedefine/>
    <w:uiPriority w:val="99"/>
    <w:rsid w:val="00D2581B"/>
    <w:pPr>
      <w:framePr w:hSpace="141" w:wrap="around" w:vAnchor="text" w:hAnchor="margin" w:xAlign="right" w:y="187"/>
      <w:suppressAutoHyphens/>
      <w:spacing w:after="40" w:line="220" w:lineRule="exact"/>
    </w:pPr>
    <w:rPr>
      <w:rFonts w:eastAsia="Times New Roman" w:cs="Times New Roman"/>
      <w:b/>
      <w:color w:val="009FC3"/>
      <w:sz w:val="22"/>
    </w:rPr>
  </w:style>
  <w:style w:type="paragraph" w:customStyle="1" w:styleId="GRAPH2TexteGraphique">
    <w:name w:val="#GRAPH#2#Texte Graphique"/>
    <w:uiPriority w:val="99"/>
    <w:rsid w:val="00D2581B"/>
    <w:pPr>
      <w:ind w:left="284"/>
    </w:pPr>
    <w:rPr>
      <w:rFonts w:eastAsia="Times New Roman" w:cs="Times New Roman"/>
    </w:rPr>
  </w:style>
  <w:style w:type="table" w:customStyle="1" w:styleId="571">
    <w:name w:val="571"/>
    <w:uiPriority w:val="99"/>
    <w:rsid w:val="00D2581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  <w:tblPr>
      <w:tblInd w:w="1701" w:type="dxa"/>
      <w:tblBorders>
        <w:top w:val="single" w:sz="4" w:space="0" w:color="009FC3"/>
        <w:left w:val="single" w:sz="4" w:space="0" w:color="009FC3"/>
        <w:bottom w:val="single" w:sz="4" w:space="0" w:color="009FC3"/>
        <w:right w:val="single" w:sz="4" w:space="0" w:color="009FC3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05TexteNOIR">
    <w:name w:val="#FORM#05#Texte NOIR"/>
    <w:uiPriority w:val="99"/>
    <w:rsid w:val="00D2581B"/>
    <w:pPr>
      <w:spacing w:after="60" w:line="240" w:lineRule="exact"/>
      <w:ind w:left="1701"/>
    </w:pPr>
    <w:rPr>
      <w:rFonts w:eastAsia="Times New Roman" w:cs="Times New Roman"/>
    </w:rPr>
  </w:style>
  <w:style w:type="character" w:customStyle="1" w:styleId="FORM06CaractereBoldBLEU">
    <w:name w:val="#FORM#06#Caractere Bold BLEU"/>
    <w:uiPriority w:val="99"/>
    <w:rsid w:val="00D2581B"/>
    <w:rPr>
      <w:rFonts w:ascii="Arial" w:hAnsi="Arial"/>
      <w:b/>
      <w:color w:val="009FC3"/>
    </w:rPr>
  </w:style>
  <w:style w:type="paragraph" w:customStyle="1" w:styleId="FORM01PrestationFaD">
    <w:name w:val="#FORM#01#Prestation FaD"/>
    <w:uiPriority w:val="99"/>
    <w:rsid w:val="00D2581B"/>
    <w:pPr>
      <w:spacing w:after="60" w:line="300" w:lineRule="exact"/>
      <w:jc w:val="right"/>
    </w:pPr>
    <w:rPr>
      <w:rFonts w:eastAsia="Times New Roman" w:cs="Times New Roman"/>
      <w:b/>
      <w:caps/>
      <w:color w:val="888888"/>
    </w:rPr>
  </w:style>
  <w:style w:type="paragraph" w:customStyle="1" w:styleId="FORM02Titre">
    <w:name w:val="#FORM#02#Titre"/>
    <w:uiPriority w:val="99"/>
    <w:rsid w:val="00D2581B"/>
    <w:pPr>
      <w:spacing w:before="400" w:after="100" w:line="340" w:lineRule="exact"/>
      <w:ind w:left="1701"/>
    </w:pPr>
    <w:rPr>
      <w:rFonts w:eastAsia="Times New Roman" w:cs="Times New Roman"/>
      <w:b/>
      <w:color w:val="009FC3"/>
      <w:sz w:val="36"/>
    </w:rPr>
  </w:style>
  <w:style w:type="paragraph" w:customStyle="1" w:styleId="TABL01TexteGris">
    <w:name w:val="#TABL#01#Texte Gris"/>
    <w:uiPriority w:val="99"/>
    <w:rsid w:val="00D2581B"/>
    <w:rPr>
      <w:rFonts w:eastAsia="Times New Roman" w:cs="Times New Roman"/>
      <w:color w:val="888888"/>
      <w:sz w:val="18"/>
    </w:rPr>
  </w:style>
  <w:style w:type="paragraph" w:customStyle="1" w:styleId="TABL03TexteBoldBleu">
    <w:name w:val="#TABL#03#Texte Bold Bleu"/>
    <w:uiPriority w:val="99"/>
    <w:rsid w:val="00D2581B"/>
    <w:pPr>
      <w:tabs>
        <w:tab w:val="left" w:pos="3686"/>
        <w:tab w:val="left" w:pos="3969"/>
        <w:tab w:val="left" w:pos="4536"/>
      </w:tabs>
      <w:spacing w:line="200" w:lineRule="exact"/>
    </w:pPr>
    <w:rPr>
      <w:rFonts w:eastAsia="Times New Roman" w:cs="Times New Roman"/>
      <w:b/>
      <w:color w:val="009FC3"/>
      <w:sz w:val="18"/>
    </w:rPr>
  </w:style>
  <w:style w:type="paragraph" w:customStyle="1" w:styleId="FORM05TextePuce">
    <w:name w:val="#FORM#05#Texte Puce"/>
    <w:next w:val="FORM02Titre"/>
    <w:uiPriority w:val="99"/>
    <w:rsid w:val="00D2581B"/>
    <w:pPr>
      <w:tabs>
        <w:tab w:val="left" w:pos="57"/>
        <w:tab w:val="left" w:pos="170"/>
      </w:tabs>
      <w:spacing w:after="100" w:line="240" w:lineRule="exact"/>
      <w:ind w:left="1871" w:hanging="170"/>
    </w:pPr>
    <w:rPr>
      <w:rFonts w:eastAsia="Times New Roman" w:cs="Times New Roman"/>
    </w:rPr>
  </w:style>
  <w:style w:type="paragraph" w:customStyle="1" w:styleId="FORM03Sous-Titre">
    <w:name w:val="#FORM#03#Sous-Titre"/>
    <w:uiPriority w:val="99"/>
    <w:rsid w:val="00D2581B"/>
    <w:pPr>
      <w:spacing w:before="400" w:line="320" w:lineRule="exact"/>
      <w:ind w:left="1701"/>
    </w:pPr>
    <w:rPr>
      <w:rFonts w:eastAsia="Times New Roman" w:cs="Times New Roman"/>
      <w:b/>
      <w:color w:val="888888"/>
      <w:sz w:val="28"/>
    </w:rPr>
  </w:style>
  <w:style w:type="paragraph" w:customStyle="1" w:styleId="FORM04Inter-Titre">
    <w:name w:val="#FORM#04#Inter-Titre"/>
    <w:uiPriority w:val="99"/>
    <w:rsid w:val="00D2581B"/>
    <w:pPr>
      <w:pBdr>
        <w:bottom w:val="single" w:sz="4" w:space="2" w:color="009FC3"/>
      </w:pBdr>
      <w:spacing w:before="400" w:after="100" w:line="240" w:lineRule="exact"/>
      <w:ind w:left="1701"/>
    </w:pPr>
    <w:rPr>
      <w:rFonts w:eastAsia="Times New Roman" w:cs="Times New Roman"/>
      <w:b/>
      <w:caps/>
      <w:sz w:val="22"/>
    </w:rPr>
  </w:style>
  <w:style w:type="paragraph" w:customStyle="1" w:styleId="FORM06TextePuceil">
    <w:name w:val="#FORM#06#Texte Puce Œil"/>
    <w:uiPriority w:val="99"/>
    <w:rsid w:val="00D2581B"/>
    <w:pPr>
      <w:numPr>
        <w:numId w:val="24"/>
      </w:numPr>
      <w:tabs>
        <w:tab w:val="clear" w:pos="2061"/>
        <w:tab w:val="left" w:pos="1928"/>
      </w:tabs>
      <w:spacing w:after="60"/>
      <w:ind w:left="1928" w:hanging="227"/>
    </w:pPr>
    <w:rPr>
      <w:rFonts w:eastAsia="Times New Roman" w:cs="Times New Roman"/>
      <w:color w:val="888888"/>
    </w:rPr>
  </w:style>
  <w:style w:type="paragraph" w:customStyle="1" w:styleId="TABL04TextePuceCarr">
    <w:name w:val="#TABL#04#Texte Puce Carré"/>
    <w:uiPriority w:val="99"/>
    <w:rsid w:val="00D2581B"/>
    <w:pPr>
      <w:numPr>
        <w:numId w:val="25"/>
      </w:numPr>
      <w:tabs>
        <w:tab w:val="clear" w:pos="720"/>
        <w:tab w:val="left" w:pos="284"/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before="100" w:after="60" w:line="200" w:lineRule="exact"/>
      <w:ind w:left="283" w:hanging="170"/>
    </w:pPr>
    <w:rPr>
      <w:rFonts w:eastAsia="Times New Roman" w:cs="Times New Roman"/>
      <w:color w:val="000000"/>
      <w:sz w:val="18"/>
    </w:rPr>
  </w:style>
  <w:style w:type="paragraph" w:customStyle="1" w:styleId="FORM05TexteGRIS">
    <w:name w:val="#FORM#05#Texte GRIS"/>
    <w:uiPriority w:val="99"/>
    <w:rsid w:val="00D2581B"/>
    <w:pPr>
      <w:tabs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before="100"/>
      <w:ind w:left="1701"/>
    </w:pPr>
    <w:rPr>
      <w:rFonts w:eastAsia="Times New Roman" w:cs="Times New Roman"/>
      <w:color w:val="888888"/>
    </w:rPr>
  </w:style>
  <w:style w:type="paragraph" w:customStyle="1" w:styleId="FORM05TexteGrasBLEU">
    <w:name w:val="#FORM#05#Texte Gras BLEU"/>
    <w:uiPriority w:val="99"/>
    <w:rsid w:val="00D2581B"/>
    <w:pPr>
      <w:tabs>
        <w:tab w:val="left" w:pos="1928"/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8505"/>
        <w:tab w:val="left" w:pos="9072"/>
      </w:tabs>
      <w:spacing w:before="100" w:after="40" w:line="240" w:lineRule="exact"/>
      <w:ind w:left="1701"/>
    </w:pPr>
    <w:rPr>
      <w:rFonts w:eastAsia="Times New Roman" w:cs="Times New Roman"/>
      <w:b/>
      <w:color w:val="009FC3"/>
    </w:rPr>
  </w:style>
  <w:style w:type="paragraph" w:customStyle="1" w:styleId="TABL05Bandeau">
    <w:name w:val="#TABL#05#Bandeau"/>
    <w:uiPriority w:val="99"/>
    <w:rsid w:val="00D2581B"/>
    <w:pPr>
      <w:shd w:val="clear" w:color="auto" w:fill="009FC3"/>
      <w:jc w:val="center"/>
    </w:pPr>
    <w:rPr>
      <w:rFonts w:eastAsia="Times New Roman" w:cs="Times New Roman"/>
      <w:b/>
      <w:caps/>
      <w:color w:val="FFFFFF"/>
    </w:rPr>
  </w:style>
  <w:style w:type="paragraph" w:customStyle="1" w:styleId="TABL02TexteNoir">
    <w:name w:val="#TABL#02#Texte Noir"/>
    <w:uiPriority w:val="99"/>
    <w:rsid w:val="00D2581B"/>
    <w:rPr>
      <w:rFonts w:eastAsia="Times New Roman" w:cs="Times New Roman"/>
      <w:sz w:val="18"/>
    </w:rPr>
  </w:style>
  <w:style w:type="paragraph" w:customStyle="1" w:styleId="CV01Fonction">
    <w:name w:val="#CV#01#Fonction"/>
    <w:next w:val="CV02NomAge"/>
    <w:uiPriority w:val="99"/>
    <w:rsid w:val="00D2581B"/>
    <w:pPr>
      <w:tabs>
        <w:tab w:val="left" w:pos="2552"/>
      </w:tabs>
      <w:spacing w:after="400" w:line="320" w:lineRule="exact"/>
      <w:ind w:left="2552"/>
    </w:pPr>
    <w:rPr>
      <w:rFonts w:eastAsia="Arial Unicode MS" w:cs="Courier"/>
      <w:b/>
      <w:color w:val="009FC3"/>
      <w:sz w:val="28"/>
    </w:rPr>
  </w:style>
  <w:style w:type="paragraph" w:customStyle="1" w:styleId="CV03TitrePoste">
    <w:name w:val="#CV#03#Titre/Poste"/>
    <w:next w:val="CV04Sous-Titre"/>
    <w:uiPriority w:val="99"/>
    <w:rsid w:val="00D2581B"/>
    <w:pPr>
      <w:suppressAutoHyphens/>
      <w:spacing w:before="600" w:line="280" w:lineRule="exact"/>
      <w:ind w:left="1418"/>
    </w:pPr>
    <w:rPr>
      <w:rFonts w:eastAsia="Arial Unicode MS" w:cs="Courier"/>
      <w:b/>
      <w:caps/>
      <w:color w:val="888888"/>
      <w:spacing w:val="40"/>
      <w:sz w:val="28"/>
    </w:rPr>
  </w:style>
  <w:style w:type="paragraph" w:customStyle="1" w:styleId="CV02NomAge">
    <w:name w:val="#CV#02#Nom/Age"/>
    <w:uiPriority w:val="99"/>
    <w:rsid w:val="00D2581B"/>
    <w:pPr>
      <w:spacing w:line="260" w:lineRule="exact"/>
      <w:ind w:left="2552"/>
    </w:pPr>
    <w:rPr>
      <w:rFonts w:eastAsia="Arial Unicode MS" w:cs="Courier"/>
      <w:b/>
      <w:color w:val="888888"/>
      <w:sz w:val="22"/>
    </w:rPr>
  </w:style>
  <w:style w:type="paragraph" w:customStyle="1" w:styleId="CV04Sous-Titre">
    <w:name w:val="#CV#04#Sous-Titre"/>
    <w:next w:val="CV06Texte"/>
    <w:uiPriority w:val="99"/>
    <w:rsid w:val="00D2581B"/>
    <w:pPr>
      <w:pBdr>
        <w:top w:val="single" w:sz="4" w:space="3" w:color="009FC3"/>
      </w:pBdr>
      <w:spacing w:before="400" w:after="100" w:line="240" w:lineRule="exact"/>
      <w:ind w:left="1418"/>
    </w:pPr>
    <w:rPr>
      <w:rFonts w:eastAsia="Arial Unicode MS" w:cs="Courier"/>
      <w:b/>
      <w:color w:val="009FC3"/>
      <w:sz w:val="22"/>
    </w:rPr>
  </w:style>
  <w:style w:type="paragraph" w:customStyle="1" w:styleId="CV05DateTexte">
    <w:name w:val="#CV#05#Date &amp; Texte"/>
    <w:uiPriority w:val="99"/>
    <w:rsid w:val="00D2581B"/>
    <w:pPr>
      <w:numPr>
        <w:numId w:val="26"/>
      </w:numPr>
      <w:tabs>
        <w:tab w:val="clear" w:pos="1702"/>
        <w:tab w:val="left" w:pos="1701"/>
        <w:tab w:val="left" w:pos="3119"/>
        <w:tab w:val="left" w:pos="3686"/>
        <w:tab w:val="left" w:pos="5103"/>
      </w:tabs>
      <w:spacing w:after="40" w:line="240" w:lineRule="exact"/>
      <w:ind w:left="3119" w:hanging="1701"/>
    </w:pPr>
    <w:rPr>
      <w:rFonts w:eastAsia="Times New Roman" w:cs="Times New Roman"/>
      <w:noProof/>
      <w:color w:val="888888"/>
    </w:rPr>
  </w:style>
  <w:style w:type="character" w:customStyle="1" w:styleId="CV06TexteGras">
    <w:name w:val="#CV#06#Texte Gras"/>
    <w:uiPriority w:val="99"/>
    <w:rsid w:val="00D2581B"/>
    <w:rPr>
      <w:rFonts w:ascii="Arial" w:hAnsi="Arial"/>
      <w:b/>
      <w:caps/>
      <w:color w:val="888888"/>
      <w:sz w:val="20"/>
      <w:vertAlign w:val="baseline"/>
    </w:rPr>
  </w:style>
  <w:style w:type="paragraph" w:customStyle="1" w:styleId="CV06Texte">
    <w:name w:val="#CV#06#Texte"/>
    <w:uiPriority w:val="99"/>
    <w:rsid w:val="00D2581B"/>
    <w:pPr>
      <w:ind w:left="1418"/>
    </w:pPr>
    <w:rPr>
      <w:rFonts w:eastAsia="Times New Roman" w:cs="Times New Roman"/>
      <w:noProof/>
      <w:color w:val="888888"/>
    </w:rPr>
  </w:style>
  <w:style w:type="paragraph" w:customStyle="1" w:styleId="COUR1AdresseHdP">
    <w:name w:val="#COUR#1# Adresse HdP"/>
    <w:next w:val="COUR2Titre"/>
    <w:uiPriority w:val="99"/>
    <w:rsid w:val="00D2581B"/>
    <w:pPr>
      <w:keepNext/>
      <w:tabs>
        <w:tab w:val="num" w:pos="964"/>
      </w:tabs>
      <w:suppressAutoHyphens/>
      <w:spacing w:after="1400" w:line="220" w:lineRule="exact"/>
      <w:ind w:left="964" w:hanging="113"/>
    </w:pPr>
    <w:rPr>
      <w:rFonts w:eastAsia="Times New Roman" w:cs="Times New Roman"/>
      <w:sz w:val="16"/>
    </w:rPr>
  </w:style>
  <w:style w:type="paragraph" w:customStyle="1" w:styleId="COUR2Titre">
    <w:name w:val="#COUR#2# Titre"/>
    <w:uiPriority w:val="99"/>
    <w:rsid w:val="00D2581B"/>
    <w:pPr>
      <w:suppressAutoHyphens/>
      <w:spacing w:after="600" w:line="420" w:lineRule="exact"/>
      <w:jc w:val="center"/>
    </w:pPr>
    <w:rPr>
      <w:rFonts w:eastAsia="Times New Roman" w:cs="Times New Roman"/>
      <w:b/>
      <w:caps/>
      <w:color w:val="009FC3"/>
      <w:sz w:val="42"/>
    </w:rPr>
  </w:style>
  <w:style w:type="paragraph" w:customStyle="1" w:styleId="COUR3TexteCourant">
    <w:name w:val="#COUR#3# Texte Courant"/>
    <w:uiPriority w:val="99"/>
    <w:rsid w:val="00D2581B"/>
    <w:pPr>
      <w:spacing w:line="300" w:lineRule="exact"/>
      <w:ind w:firstLine="567"/>
      <w:jc w:val="both"/>
    </w:pPr>
    <w:rPr>
      <w:rFonts w:eastAsia="Arial Unicode MS" w:cs="Times New Roman"/>
      <w:color w:val="000000"/>
      <w:sz w:val="22"/>
    </w:rPr>
  </w:style>
  <w:style w:type="paragraph" w:customStyle="1" w:styleId="COUR4TexteGras">
    <w:name w:val="#COUR#4# #Texte Gras"/>
    <w:uiPriority w:val="99"/>
    <w:rsid w:val="00D2581B"/>
    <w:rPr>
      <w:rFonts w:eastAsia="Arial Unicode MS" w:cs="Times New Roman"/>
      <w:b/>
      <w:color w:val="000000"/>
      <w:sz w:val="22"/>
    </w:rPr>
  </w:style>
  <w:style w:type="character" w:customStyle="1" w:styleId="COUR5Gras">
    <w:name w:val="#COUR#5# Gras"/>
    <w:uiPriority w:val="99"/>
    <w:rsid w:val="00D2581B"/>
    <w:rPr>
      <w:rFonts w:ascii="Arial" w:hAnsi="Arial"/>
      <w:b/>
      <w:color w:val="auto"/>
      <w:sz w:val="22"/>
    </w:rPr>
  </w:style>
  <w:style w:type="paragraph" w:customStyle="1" w:styleId="COUR6AdresseBdP">
    <w:name w:val="#COUR#6#Adresse BdP"/>
    <w:uiPriority w:val="99"/>
    <w:rsid w:val="00D2581B"/>
    <w:pPr>
      <w:ind w:left="567"/>
    </w:pPr>
    <w:rPr>
      <w:rFonts w:eastAsia="Times New Roman" w:cs="Times New Roman"/>
      <w:sz w:val="16"/>
    </w:rPr>
  </w:style>
  <w:style w:type="paragraph" w:customStyle="1" w:styleId="DOS1Adresse">
    <w:name w:val="#DOS#1#Adresse"/>
    <w:uiPriority w:val="99"/>
    <w:rsid w:val="00D2581B"/>
    <w:pPr>
      <w:jc w:val="right"/>
    </w:pPr>
    <w:rPr>
      <w:rFonts w:eastAsia="Times New Roman" w:cs="Times New Roman"/>
      <w:color w:val="888888"/>
    </w:rPr>
  </w:style>
  <w:style w:type="paragraph" w:customStyle="1" w:styleId="DOS1MentionLgale">
    <w:name w:val="#DOS#1#Mention Légale"/>
    <w:uiPriority w:val="99"/>
    <w:rsid w:val="00D2581B"/>
    <w:pPr>
      <w:jc w:val="right"/>
    </w:pPr>
    <w:rPr>
      <w:rFonts w:eastAsia="Times New Roman" w:cs="Times New Roman"/>
      <w:color w:val="888888"/>
      <w:sz w:val="16"/>
    </w:rPr>
  </w:style>
  <w:style w:type="paragraph" w:customStyle="1" w:styleId="TM20">
    <w:name w:val="TM2"/>
    <w:basedOn w:val="TM1"/>
    <w:uiPriority w:val="99"/>
    <w:rsid w:val="00D2581B"/>
    <w:pPr>
      <w:keepLines w:val="0"/>
      <w:tabs>
        <w:tab w:val="clear" w:pos="426"/>
        <w:tab w:val="clear" w:pos="8789"/>
        <w:tab w:val="decimal" w:pos="1701"/>
        <w:tab w:val="decimal" w:pos="1985"/>
        <w:tab w:val="left" w:pos="2268"/>
        <w:tab w:val="left" w:pos="2410"/>
        <w:tab w:val="left" w:pos="2552"/>
        <w:tab w:val="right" w:leader="dot" w:pos="9639"/>
      </w:tabs>
      <w:suppressAutoHyphens/>
      <w:spacing w:before="280" w:after="40" w:line="240" w:lineRule="exact"/>
      <w:ind w:left="1701"/>
      <w:jc w:val="left"/>
    </w:pPr>
    <w:rPr>
      <w:rFonts w:eastAsia="Arial Unicode MS" w:cs="Courier"/>
      <w:b w:val="0"/>
      <w:color w:val="808080"/>
      <w:szCs w:val="20"/>
      <w:lang w:eastAsia="fr-FR"/>
    </w:rPr>
  </w:style>
  <w:style w:type="paragraph" w:customStyle="1" w:styleId="TABL04TextePuceil">
    <w:name w:val="#TABL#04#Texte Puce Œil"/>
    <w:uiPriority w:val="99"/>
    <w:rsid w:val="00D2581B"/>
    <w:pPr>
      <w:tabs>
        <w:tab w:val="left" w:pos="340"/>
        <w:tab w:val="left" w:pos="425"/>
        <w:tab w:val="left" w:pos="567"/>
      </w:tabs>
      <w:spacing w:after="60" w:line="200" w:lineRule="exact"/>
      <w:ind w:left="340" w:right="113" w:hanging="227"/>
    </w:pPr>
    <w:rPr>
      <w:rFonts w:eastAsia="Arial Unicode MS" w:cs="Times New Roman"/>
      <w:sz w:val="18"/>
      <w:szCs w:val="24"/>
    </w:rPr>
  </w:style>
  <w:style w:type="paragraph" w:customStyle="1" w:styleId="6CHAPPuce2">
    <w:name w:val="#6#CHAP#Puce 2"/>
    <w:uiPriority w:val="99"/>
    <w:rsid w:val="00D2581B"/>
    <w:pPr>
      <w:numPr>
        <w:numId w:val="27"/>
      </w:numPr>
      <w:spacing w:after="120" w:line="240" w:lineRule="exact"/>
      <w:ind w:left="2552" w:hanging="284"/>
    </w:pPr>
    <w:rPr>
      <w:rFonts w:eastAsia="Arial Unicode MS" w:cs="Times New Roman"/>
    </w:rPr>
  </w:style>
  <w:style w:type="paragraph" w:customStyle="1" w:styleId="Corpsdetableau">
    <w:name w:val="Corps de tableau"/>
    <w:basedOn w:val="Normal"/>
    <w:uiPriority w:val="99"/>
    <w:rsid w:val="00D2581B"/>
    <w:pPr>
      <w:keepLines w:val="0"/>
      <w:tabs>
        <w:tab w:val="left" w:pos="567"/>
      </w:tabs>
      <w:spacing w:before="60" w:after="60"/>
      <w:jc w:val="left"/>
    </w:pPr>
    <w:rPr>
      <w:rFonts w:ascii="Arial Narrow" w:eastAsia="Times New Roman" w:hAnsi="Arial Narrow" w:cs="Times New Roman"/>
      <w:color w:val="auto"/>
      <w:sz w:val="22"/>
      <w:lang w:eastAsia="fr-FR"/>
    </w:rPr>
  </w:style>
  <w:style w:type="paragraph" w:styleId="Listepuces2">
    <w:name w:val="List Bullet 2"/>
    <w:basedOn w:val="Corpsdetexte"/>
    <w:uiPriority w:val="99"/>
    <w:rsid w:val="00D2581B"/>
    <w:pPr>
      <w:keepLines w:val="0"/>
      <w:numPr>
        <w:numId w:val="30"/>
      </w:numPr>
      <w:tabs>
        <w:tab w:val="clear" w:pos="360"/>
        <w:tab w:val="left" w:pos="851"/>
        <w:tab w:val="left" w:pos="3969"/>
      </w:tabs>
      <w:suppressAutoHyphens/>
      <w:spacing w:before="0" w:after="60" w:line="260" w:lineRule="exact"/>
      <w:ind w:left="850" w:hanging="425"/>
    </w:pPr>
    <w:rPr>
      <w:rFonts w:eastAsia="Times New Roman"/>
      <w:color w:val="auto"/>
      <w:lang w:eastAsia="fr-FR"/>
    </w:rPr>
  </w:style>
  <w:style w:type="paragraph" w:styleId="Listepuces">
    <w:name w:val="List Bullet"/>
    <w:basedOn w:val="Corpsdetexte"/>
    <w:uiPriority w:val="99"/>
    <w:rsid w:val="00D2581B"/>
    <w:pPr>
      <w:keepLines w:val="0"/>
      <w:numPr>
        <w:numId w:val="28"/>
      </w:numPr>
      <w:tabs>
        <w:tab w:val="left" w:pos="3969"/>
      </w:tabs>
      <w:suppressAutoHyphens/>
      <w:spacing w:before="0" w:after="140" w:line="260" w:lineRule="exact"/>
    </w:pPr>
    <w:rPr>
      <w:rFonts w:eastAsia="Times New Roman"/>
      <w:color w:val="auto"/>
      <w:lang w:eastAsia="fr-FR"/>
    </w:rPr>
  </w:style>
  <w:style w:type="paragraph" w:styleId="Listepuces3">
    <w:name w:val="List Bullet 3"/>
    <w:basedOn w:val="Corpsdetexte"/>
    <w:uiPriority w:val="99"/>
    <w:rsid w:val="00D2581B"/>
    <w:pPr>
      <w:keepLines w:val="0"/>
      <w:numPr>
        <w:numId w:val="29"/>
      </w:numPr>
      <w:tabs>
        <w:tab w:val="clear" w:pos="926"/>
        <w:tab w:val="num" w:pos="1134"/>
        <w:tab w:val="left" w:pos="3969"/>
      </w:tabs>
      <w:suppressAutoHyphens/>
      <w:spacing w:before="0" w:after="140" w:line="260" w:lineRule="exact"/>
      <w:ind w:left="1134" w:hanging="283"/>
    </w:pPr>
    <w:rPr>
      <w:rFonts w:eastAsia="Times New Roman"/>
      <w:color w:val="auto"/>
      <w:lang w:eastAsia="fr-FR"/>
    </w:rPr>
  </w:style>
  <w:style w:type="paragraph" w:customStyle="1" w:styleId="Listepuce1">
    <w:name w:val="Liste à puce 1"/>
    <w:basedOn w:val="Listepuces"/>
    <w:uiPriority w:val="99"/>
    <w:rsid w:val="00D2581B"/>
  </w:style>
  <w:style w:type="paragraph" w:customStyle="1" w:styleId="Listepuce2">
    <w:name w:val="Liste à puce 2"/>
    <w:basedOn w:val="Listepuces2"/>
    <w:uiPriority w:val="99"/>
    <w:rsid w:val="00D2581B"/>
  </w:style>
  <w:style w:type="paragraph" w:customStyle="1" w:styleId="Sous-TitreDocument">
    <w:name w:val="Sous-Titre Document"/>
    <w:basedOn w:val="Titre"/>
    <w:uiPriority w:val="99"/>
    <w:rsid w:val="00D2581B"/>
    <w:pPr>
      <w:numPr>
        <w:numId w:val="0"/>
      </w:numPr>
      <w:jc w:val="right"/>
    </w:pPr>
    <w:rPr>
      <w:caps w:val="0"/>
      <w:sz w:val="40"/>
    </w:rPr>
  </w:style>
  <w:style w:type="paragraph" w:styleId="Titre">
    <w:name w:val="Title"/>
    <w:basedOn w:val="COUV1Titre"/>
    <w:next w:val="Corpsdetexte"/>
    <w:link w:val="TitreCar"/>
    <w:uiPriority w:val="99"/>
    <w:qFormat/>
    <w:rsid w:val="00D2581B"/>
    <w:pPr>
      <w:pageBreakBefore/>
      <w:numPr>
        <w:numId w:val="32"/>
      </w:numPr>
      <w:spacing w:line="360" w:lineRule="auto"/>
      <w:ind w:left="357" w:hanging="357"/>
      <w:outlineLvl w:val="0"/>
    </w:pPr>
  </w:style>
  <w:style w:type="character" w:customStyle="1" w:styleId="TitreCar">
    <w:name w:val="Titre Car"/>
    <w:basedOn w:val="Policepardfaut"/>
    <w:link w:val="Titre"/>
    <w:uiPriority w:val="99"/>
    <w:rsid w:val="00D2581B"/>
    <w:rPr>
      <w:rFonts w:eastAsia="Times New Roman" w:cs="Times New Roman"/>
      <w:caps/>
      <w:color w:val="F5821F"/>
      <w:sz w:val="44"/>
    </w:rPr>
  </w:style>
  <w:style w:type="paragraph" w:customStyle="1" w:styleId="Nota">
    <w:name w:val="Nota"/>
    <w:basedOn w:val="Corpsdetexte"/>
    <w:next w:val="Corpsdetexte"/>
    <w:uiPriority w:val="99"/>
    <w:rsid w:val="00D2581B"/>
    <w:pPr>
      <w:keepLines w:val="0"/>
      <w:tabs>
        <w:tab w:val="left" w:pos="709"/>
      </w:tabs>
      <w:spacing w:before="240" w:after="240"/>
      <w:ind w:left="851" w:right="28" w:hanging="851"/>
    </w:pPr>
    <w:rPr>
      <w:rFonts w:eastAsia="Times New Roman"/>
      <w:i/>
      <w:iCs/>
      <w:color w:val="000000"/>
      <w:lang w:eastAsia="fr-FR"/>
    </w:rPr>
  </w:style>
  <w:style w:type="paragraph" w:customStyle="1" w:styleId="TitreDocument">
    <w:name w:val="Titre Document"/>
    <w:basedOn w:val="Titre"/>
    <w:uiPriority w:val="99"/>
    <w:rsid w:val="00D2581B"/>
    <w:pPr>
      <w:numPr>
        <w:numId w:val="0"/>
      </w:numPr>
      <w:jc w:val="right"/>
    </w:pPr>
  </w:style>
  <w:style w:type="paragraph" w:styleId="Listenumros">
    <w:name w:val="List Number"/>
    <w:basedOn w:val="Normal"/>
    <w:uiPriority w:val="99"/>
    <w:rsid w:val="00D2581B"/>
    <w:pPr>
      <w:keepLines w:val="0"/>
      <w:numPr>
        <w:numId w:val="33"/>
      </w:numPr>
      <w:spacing w:before="0" w:after="0"/>
      <w:jc w:val="left"/>
    </w:pPr>
    <w:rPr>
      <w:rFonts w:ascii="Cambria" w:eastAsia="Times New Roman" w:hAnsi="Cambria"/>
      <w:color w:val="auto"/>
      <w:lang w:eastAsia="fr-FR"/>
    </w:rPr>
  </w:style>
  <w:style w:type="paragraph" w:customStyle="1" w:styleId="Titre3Justifi">
    <w:name w:val="Titre 3 + Justifié"/>
    <w:basedOn w:val="Titre2"/>
    <w:uiPriority w:val="99"/>
    <w:rsid w:val="00D2581B"/>
    <w:pPr>
      <w:keepLines w:val="0"/>
      <w:numPr>
        <w:ilvl w:val="2"/>
        <w:numId w:val="3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2366"/>
      </w:tabs>
      <w:spacing w:after="60"/>
    </w:pPr>
    <w:rPr>
      <w:rFonts w:ascii="Cambria" w:hAnsi="Cambria" w:cs="Arial"/>
      <w:bCs w:val="0"/>
      <w:iCs/>
      <w:color w:val="0000FF"/>
      <w:kern w:val="32"/>
      <w:sz w:val="28"/>
      <w:szCs w:val="28"/>
      <w:u w:val="single"/>
      <w:lang w:eastAsia="fr-FR"/>
    </w:rPr>
  </w:style>
  <w:style w:type="paragraph" w:customStyle="1" w:styleId="Titre4Justifi">
    <w:name w:val="Titre 4 + Justifié"/>
    <w:basedOn w:val="Titre3Justifi"/>
    <w:uiPriority w:val="99"/>
    <w:rsid w:val="00D2581B"/>
    <w:pPr>
      <w:numPr>
        <w:ilvl w:val="3"/>
      </w:numPr>
      <w:tabs>
        <w:tab w:val="num" w:pos="2366"/>
        <w:tab w:val="num" w:pos="3086"/>
      </w:tabs>
    </w:pPr>
  </w:style>
  <w:style w:type="paragraph" w:customStyle="1" w:styleId="Titre2Justifi">
    <w:name w:val="Titre 2 + Justifié"/>
    <w:basedOn w:val="Titre1"/>
    <w:uiPriority w:val="99"/>
    <w:rsid w:val="00D2581B"/>
    <w:pPr>
      <w:keepLines w:val="0"/>
      <w:pageBreakBefore w:val="0"/>
      <w:numPr>
        <w:ilvl w:val="1"/>
        <w:numId w:val="33"/>
      </w:numPr>
      <w:tabs>
        <w:tab w:val="num" w:pos="1646"/>
        <w:tab w:val="num" w:pos="2268"/>
      </w:tabs>
      <w:spacing w:before="240" w:after="60"/>
      <w:ind w:left="2268"/>
    </w:pPr>
    <w:rPr>
      <w:rFonts w:cs="Arial"/>
      <w:color w:val="0000FF"/>
      <w:kern w:val="32"/>
      <w:sz w:val="36"/>
      <w:szCs w:val="36"/>
      <w:u w:val="single"/>
      <w:lang w:eastAsia="fr-FR"/>
    </w:rPr>
  </w:style>
  <w:style w:type="paragraph" w:styleId="Normalcentr">
    <w:name w:val="Block Text"/>
    <w:basedOn w:val="Normal"/>
    <w:uiPriority w:val="99"/>
    <w:rsid w:val="00D2581B"/>
    <w:pPr>
      <w:keepLines w:val="0"/>
      <w:spacing w:before="0"/>
      <w:ind w:left="1440" w:right="1440"/>
      <w:jc w:val="left"/>
    </w:pPr>
    <w:rPr>
      <w:rFonts w:ascii="Cambria" w:eastAsia="Times New Roman" w:hAnsi="Cambria"/>
      <w:color w:val="auto"/>
      <w:lang w:eastAsia="fr-FR"/>
    </w:rPr>
  </w:style>
  <w:style w:type="character" w:customStyle="1" w:styleId="Heading2Char2">
    <w:name w:val="Heading 2 Char2"/>
    <w:aliases w:val="H2 Char2,paragraphe Char,Contrat 2 Char2,Ctt Char2,Niveau 2 Char2,Niveau2 Char2,chapitre 1.1 Char2,Titre 2 - RAO Char2,HeadB Char2,h2 Char2,Level 2 Topic Heading Char2"/>
    <w:basedOn w:val="Policepardfaut"/>
    <w:uiPriority w:val="99"/>
    <w:semiHidden/>
    <w:rsid w:val="00D2581B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02Sommaire">
    <w:name w:val="02) Sommaire"/>
    <w:uiPriority w:val="99"/>
    <w:rsid w:val="00D2581B"/>
    <w:pPr>
      <w:suppressAutoHyphens/>
      <w:spacing w:after="600" w:line="500" w:lineRule="exact"/>
      <w:ind w:left="1418"/>
    </w:pPr>
    <w:rPr>
      <w:rFonts w:eastAsia="Arial Unicode MS" w:cs="Times New Roman"/>
      <w:color w:val="F5821F"/>
      <w:sz w:val="34"/>
    </w:rPr>
  </w:style>
  <w:style w:type="character" w:customStyle="1" w:styleId="18cNumrodePageBDP">
    <w:name w:val="18c) Numéro de Page BDP"/>
    <w:uiPriority w:val="99"/>
    <w:rsid w:val="00D2581B"/>
    <w:rPr>
      <w:rFonts w:ascii="Arial" w:hAnsi="Arial"/>
      <w:b/>
      <w:color w:val="F5821F"/>
      <w:sz w:val="20"/>
    </w:rPr>
  </w:style>
  <w:style w:type="paragraph" w:customStyle="1" w:styleId="03eSousTitreLigne">
    <w:name w:val="03e) Sous Titre + Ligne"/>
    <w:uiPriority w:val="99"/>
    <w:rsid w:val="00D2581B"/>
    <w:pPr>
      <w:pBdr>
        <w:bottom w:val="single" w:sz="4" w:space="2" w:color="009FC3"/>
      </w:pBdr>
      <w:spacing w:before="200" w:after="100" w:line="220" w:lineRule="exact"/>
      <w:ind w:left="1701"/>
    </w:pPr>
    <w:rPr>
      <w:rFonts w:eastAsia="Times New Roman" w:cs="Times New Roman"/>
      <w:b/>
      <w:caps/>
      <w:sz w:val="22"/>
    </w:rPr>
  </w:style>
  <w:style w:type="paragraph" w:customStyle="1" w:styleId="03aTitreHDP">
    <w:name w:val="03a) Titre HDP"/>
    <w:uiPriority w:val="99"/>
    <w:rsid w:val="00D2581B"/>
    <w:pPr>
      <w:jc w:val="right"/>
    </w:pPr>
    <w:rPr>
      <w:rFonts w:eastAsia="Times New Roman" w:cs="Times New Roman"/>
      <w:b/>
      <w:caps/>
      <w:color w:val="888888"/>
      <w:spacing w:val="30"/>
      <w:position w:val="-10"/>
      <w:sz w:val="18"/>
      <w:szCs w:val="24"/>
    </w:rPr>
  </w:style>
  <w:style w:type="character" w:customStyle="1" w:styleId="04dCaractregras">
    <w:name w:val="04d) Caractère gras"/>
    <w:basedOn w:val="Policepardfaut"/>
    <w:uiPriority w:val="99"/>
    <w:rsid w:val="00D2581B"/>
    <w:rPr>
      <w:rFonts w:cs="Times New Roman"/>
      <w:b/>
      <w:color w:val="auto"/>
    </w:rPr>
  </w:style>
  <w:style w:type="paragraph" w:customStyle="1" w:styleId="01bIntertitreCouverture">
    <w:name w:val="01b) Intertitre Couverture"/>
    <w:uiPriority w:val="99"/>
    <w:rsid w:val="00D2581B"/>
    <w:pPr>
      <w:tabs>
        <w:tab w:val="left" w:pos="142"/>
        <w:tab w:val="left" w:pos="284"/>
        <w:tab w:val="left" w:pos="454"/>
        <w:tab w:val="left" w:pos="624"/>
        <w:tab w:val="left" w:pos="709"/>
        <w:tab w:val="left" w:pos="907"/>
        <w:tab w:val="left" w:pos="1134"/>
      </w:tabs>
      <w:spacing w:after="40" w:line="340" w:lineRule="exact"/>
    </w:pPr>
    <w:rPr>
      <w:rFonts w:eastAsia="Times New Roman" w:cs="Times New Roman"/>
      <w:b/>
      <w:sz w:val="32"/>
    </w:rPr>
  </w:style>
  <w:style w:type="paragraph" w:customStyle="1" w:styleId="01aTitreCouverture">
    <w:name w:val="01a) Titre Couverture"/>
    <w:uiPriority w:val="99"/>
    <w:rsid w:val="00D2581B"/>
    <w:pPr>
      <w:spacing w:line="460" w:lineRule="exact"/>
    </w:pPr>
    <w:rPr>
      <w:rFonts w:eastAsia="Times New Roman" w:cs="Times New Roman"/>
      <w:caps/>
      <w:color w:val="F5821F"/>
      <w:sz w:val="44"/>
    </w:rPr>
  </w:style>
  <w:style w:type="paragraph" w:customStyle="1" w:styleId="11cTextecentrtableaux">
    <w:name w:val="11c) Texte centré tableaux"/>
    <w:basedOn w:val="11cTexteTableaux"/>
    <w:uiPriority w:val="99"/>
    <w:rsid w:val="00D2581B"/>
    <w:pPr>
      <w:jc w:val="center"/>
    </w:pPr>
  </w:style>
  <w:style w:type="paragraph" w:customStyle="1" w:styleId="11cTexteTableaux">
    <w:name w:val="11c) Texte Tableaux"/>
    <w:uiPriority w:val="99"/>
    <w:rsid w:val="00D2581B"/>
    <w:pPr>
      <w:spacing w:line="200" w:lineRule="exact"/>
      <w:ind w:left="142" w:right="113"/>
    </w:pPr>
    <w:rPr>
      <w:rFonts w:eastAsia="Times New Roman" w:cs="Times New Roman"/>
      <w:sz w:val="18"/>
    </w:rPr>
  </w:style>
  <w:style w:type="paragraph" w:customStyle="1" w:styleId="06bTexteEXERGUE">
    <w:name w:val="06b) Texte EXERGUE"/>
    <w:uiPriority w:val="99"/>
    <w:rsid w:val="00D2581B"/>
    <w:pPr>
      <w:spacing w:after="60" w:line="220" w:lineRule="exact"/>
      <w:jc w:val="right"/>
    </w:pPr>
    <w:rPr>
      <w:rFonts w:eastAsia="Times New Roman" w:cs="Times New Roman"/>
      <w:b/>
      <w:color w:val="888888"/>
      <w:sz w:val="18"/>
      <w:szCs w:val="24"/>
    </w:rPr>
  </w:style>
  <w:style w:type="paragraph" w:customStyle="1" w:styleId="03dTitreSansNiveau">
    <w:name w:val="03d) Titre Sans Niveau"/>
    <w:uiPriority w:val="99"/>
    <w:rsid w:val="00D2581B"/>
    <w:pPr>
      <w:spacing w:before="400" w:after="100" w:line="400" w:lineRule="exact"/>
      <w:ind w:left="1701"/>
    </w:pPr>
    <w:rPr>
      <w:rFonts w:eastAsia="MS Mincho" w:cs="Times New Roman"/>
      <w:color w:val="1E9BC3"/>
      <w:sz w:val="40"/>
    </w:rPr>
  </w:style>
  <w:style w:type="character" w:customStyle="1" w:styleId="18bCaractreRfrenceBDP">
    <w:name w:val="18b) Caractère Référence BDP"/>
    <w:uiPriority w:val="99"/>
    <w:rsid w:val="00D2581B"/>
    <w:rPr>
      <w:rFonts w:ascii="Arial" w:hAnsi="Arial"/>
      <w:color w:val="auto"/>
      <w:sz w:val="16"/>
    </w:rPr>
  </w:style>
  <w:style w:type="paragraph" w:customStyle="1" w:styleId="06aTitreEXERGUE">
    <w:name w:val="06a) Titre EXERGUE"/>
    <w:next w:val="06bTexteEXERGUE"/>
    <w:uiPriority w:val="99"/>
    <w:rsid w:val="00D2581B"/>
    <w:pPr>
      <w:spacing w:after="60" w:line="220" w:lineRule="exact"/>
      <w:jc w:val="right"/>
    </w:pPr>
    <w:rPr>
      <w:rFonts w:eastAsia="Times New Roman" w:cs="Times New Roman"/>
      <w:b/>
      <w:caps/>
      <w:color w:val="F5821F"/>
      <w:sz w:val="18"/>
      <w:szCs w:val="24"/>
    </w:rPr>
  </w:style>
  <w:style w:type="paragraph" w:customStyle="1" w:styleId="17INTERCALAIRE">
    <w:name w:val="17) INTERCALAIRE"/>
    <w:uiPriority w:val="99"/>
    <w:rsid w:val="00D2581B"/>
    <w:rPr>
      <w:rFonts w:eastAsia="Times New Roman" w:cs="Times New Roman"/>
      <w:b/>
      <w:caps/>
      <w:color w:val="888888"/>
      <w:spacing w:val="60"/>
      <w:sz w:val="40"/>
    </w:rPr>
  </w:style>
  <w:style w:type="paragraph" w:customStyle="1" w:styleId="01bIntertitrePuceCouverture">
    <w:name w:val="01b) Intertitre Puce Couverture"/>
    <w:uiPriority w:val="99"/>
    <w:rsid w:val="00D2581B"/>
    <w:pPr>
      <w:numPr>
        <w:numId w:val="36"/>
      </w:numPr>
      <w:tabs>
        <w:tab w:val="left" w:pos="142"/>
        <w:tab w:val="left" w:pos="284"/>
        <w:tab w:val="left" w:pos="454"/>
        <w:tab w:val="left" w:pos="624"/>
        <w:tab w:val="left" w:pos="709"/>
        <w:tab w:val="left" w:pos="907"/>
        <w:tab w:val="left" w:pos="1134"/>
      </w:tabs>
      <w:spacing w:after="40" w:line="280" w:lineRule="exact"/>
      <w:ind w:left="113"/>
    </w:pPr>
    <w:rPr>
      <w:rFonts w:eastAsia="Times New Roman" w:cs="Times New Roman"/>
      <w:color w:val="999999"/>
      <w:sz w:val="24"/>
    </w:rPr>
  </w:style>
  <w:style w:type="paragraph" w:customStyle="1" w:styleId="11bTitrePuceTableaux">
    <w:name w:val="11b) Titre + Puce Tableaux"/>
    <w:uiPriority w:val="99"/>
    <w:rsid w:val="00D2581B"/>
    <w:pPr>
      <w:tabs>
        <w:tab w:val="num" w:pos="85"/>
        <w:tab w:val="left" w:pos="227"/>
      </w:tabs>
      <w:spacing w:after="60" w:line="240" w:lineRule="exact"/>
      <w:ind w:left="227" w:hanging="227"/>
    </w:pPr>
    <w:rPr>
      <w:rFonts w:eastAsia="Times New Roman" w:cs="Times New Roman"/>
      <w:caps/>
      <w:color w:val="999999"/>
      <w:sz w:val="22"/>
    </w:rPr>
  </w:style>
  <w:style w:type="paragraph" w:customStyle="1" w:styleId="11bTitreBandeauTableaux">
    <w:name w:val="11b) Titre + Bandeau Tableaux"/>
    <w:uiPriority w:val="99"/>
    <w:rsid w:val="00D2581B"/>
    <w:pPr>
      <w:shd w:val="clear" w:color="auto" w:fill="009FC3"/>
      <w:tabs>
        <w:tab w:val="left" w:pos="284"/>
      </w:tabs>
      <w:spacing w:before="25" w:line="200" w:lineRule="exact"/>
      <w:ind w:left="255"/>
    </w:pPr>
    <w:rPr>
      <w:rFonts w:eastAsia="Times New Roman" w:cs="Times New Roman"/>
      <w:b/>
      <w:caps/>
      <w:color w:val="FFFFFF"/>
      <w:sz w:val="18"/>
    </w:rPr>
  </w:style>
  <w:style w:type="paragraph" w:customStyle="1" w:styleId="03eSousTitreLettre">
    <w:name w:val="03e) Sous Titre + Lettre"/>
    <w:autoRedefine/>
    <w:uiPriority w:val="99"/>
    <w:rsid w:val="00D2581B"/>
    <w:pPr>
      <w:tabs>
        <w:tab w:val="num" w:pos="1701"/>
        <w:tab w:val="left" w:pos="1985"/>
        <w:tab w:val="left" w:pos="2268"/>
        <w:tab w:val="left" w:pos="2410"/>
        <w:tab w:val="left" w:pos="2552"/>
        <w:tab w:val="left" w:pos="3119"/>
        <w:tab w:val="left" w:pos="3402"/>
        <w:tab w:val="left" w:pos="3686"/>
        <w:tab w:val="left" w:pos="3969"/>
      </w:tabs>
      <w:spacing w:before="100" w:after="100" w:line="260" w:lineRule="exact"/>
      <w:ind w:left="1701"/>
    </w:pPr>
    <w:rPr>
      <w:rFonts w:eastAsia="Arial Unicode MS" w:cs="Times New Roman"/>
      <w:b/>
      <w:color w:val="999999"/>
      <w:sz w:val="24"/>
    </w:rPr>
  </w:style>
  <w:style w:type="paragraph" w:customStyle="1" w:styleId="12TitreBlancBandeau">
    <w:name w:val="12) Titre Blanc Bandeau"/>
    <w:uiPriority w:val="99"/>
    <w:rsid w:val="00D2581B"/>
    <w:pPr>
      <w:spacing w:line="240" w:lineRule="exact"/>
      <w:jc w:val="center"/>
    </w:pPr>
    <w:rPr>
      <w:rFonts w:eastAsia="Times New Roman" w:cs="Times New Roman"/>
      <w:caps/>
      <w:color w:val="FFFFFF"/>
      <w:szCs w:val="24"/>
    </w:rPr>
  </w:style>
  <w:style w:type="paragraph" w:customStyle="1" w:styleId="12TitreBlancCBandeau">
    <w:name w:val="12) Titre Blanc C Bandeau"/>
    <w:uiPriority w:val="99"/>
    <w:rsid w:val="00D2581B"/>
    <w:pPr>
      <w:jc w:val="center"/>
    </w:pPr>
    <w:rPr>
      <w:rFonts w:eastAsia="Times New Roman" w:cs="Times New Roman"/>
      <w:color w:val="FFFFFF"/>
      <w:szCs w:val="24"/>
    </w:rPr>
  </w:style>
  <w:style w:type="paragraph" w:customStyle="1" w:styleId="11bTitreLigneTableaux">
    <w:name w:val="11b) Titre + Ligne Tableaux"/>
    <w:uiPriority w:val="99"/>
    <w:rsid w:val="00D2581B"/>
    <w:pPr>
      <w:pBdr>
        <w:bottom w:val="single" w:sz="4" w:space="4" w:color="009FC3"/>
      </w:pBdr>
      <w:spacing w:after="100"/>
      <w:jc w:val="center"/>
    </w:pPr>
    <w:rPr>
      <w:rFonts w:eastAsia="Times New Roman" w:cs="Times New Roman"/>
      <w:b/>
      <w:caps/>
      <w:color w:val="1E9BC3"/>
      <w:sz w:val="18"/>
      <w:szCs w:val="24"/>
    </w:rPr>
  </w:style>
  <w:style w:type="paragraph" w:customStyle="1" w:styleId="15aTlphoneOrganigramme">
    <w:name w:val="15a) Téléphone Organigramme"/>
    <w:uiPriority w:val="99"/>
    <w:rsid w:val="00D2581B"/>
    <w:pPr>
      <w:tabs>
        <w:tab w:val="left" w:pos="142"/>
      </w:tabs>
      <w:spacing w:before="20"/>
      <w:ind w:left="142" w:hanging="142"/>
    </w:pPr>
    <w:rPr>
      <w:rFonts w:eastAsia="Times New Roman" w:cs="Times New Roman"/>
      <w:b/>
      <w:color w:val="1E9BC3"/>
      <w:sz w:val="16"/>
    </w:rPr>
  </w:style>
  <w:style w:type="paragraph" w:customStyle="1" w:styleId="15aFonctionOrganigramme">
    <w:name w:val="15a) Fonction Organigramme"/>
    <w:uiPriority w:val="99"/>
    <w:rsid w:val="00D2581B"/>
    <w:pPr>
      <w:spacing w:after="60" w:line="200" w:lineRule="exact"/>
    </w:pPr>
    <w:rPr>
      <w:rFonts w:eastAsia="Times New Roman" w:cs="Times New Roman"/>
      <w:i/>
      <w:color w:val="888888"/>
    </w:rPr>
  </w:style>
  <w:style w:type="paragraph" w:customStyle="1" w:styleId="15aNomOrganigramme">
    <w:name w:val="15a) Nom Organigramme"/>
    <w:uiPriority w:val="99"/>
    <w:rsid w:val="00D2581B"/>
    <w:pPr>
      <w:spacing w:after="20" w:line="240" w:lineRule="exact"/>
    </w:pPr>
    <w:rPr>
      <w:rFonts w:eastAsia="Times New Roman" w:cs="Times New Roman"/>
      <w:b/>
      <w:color w:val="1E9BC3"/>
      <w:sz w:val="22"/>
    </w:rPr>
  </w:style>
  <w:style w:type="paragraph" w:customStyle="1" w:styleId="15bNomSubordonnOrganigramme">
    <w:name w:val="15b) Nom Subordonné Organigramme"/>
    <w:uiPriority w:val="99"/>
    <w:rsid w:val="00D2581B"/>
    <w:pPr>
      <w:spacing w:line="180" w:lineRule="exact"/>
    </w:pPr>
    <w:rPr>
      <w:rFonts w:eastAsia="Times New Roman" w:cs="Times New Roman"/>
      <w:b/>
      <w:color w:val="999999"/>
      <w:sz w:val="16"/>
    </w:rPr>
  </w:style>
  <w:style w:type="paragraph" w:customStyle="1" w:styleId="15bFonctionSubordonnOrganigramme">
    <w:name w:val="15b) Fonction Subordonné Organigramme"/>
    <w:uiPriority w:val="99"/>
    <w:rsid w:val="00D2581B"/>
    <w:pPr>
      <w:tabs>
        <w:tab w:val="num" w:pos="1520"/>
      </w:tabs>
      <w:spacing w:after="40"/>
      <w:ind w:left="1520" w:hanging="360"/>
    </w:pPr>
    <w:rPr>
      <w:rFonts w:eastAsia="Times New Roman" w:cs="Times New Roman"/>
      <w:i/>
      <w:sz w:val="16"/>
    </w:rPr>
  </w:style>
  <w:style w:type="paragraph" w:customStyle="1" w:styleId="15bTlphoneSubordonnOrganigramme">
    <w:name w:val="15b) Téléphone Subordonné Organigramme"/>
    <w:uiPriority w:val="99"/>
    <w:rsid w:val="00D2581B"/>
    <w:pPr>
      <w:tabs>
        <w:tab w:val="left" w:pos="113"/>
        <w:tab w:val="num" w:pos="284"/>
        <w:tab w:val="left" w:pos="567"/>
        <w:tab w:val="left" w:pos="851"/>
      </w:tabs>
      <w:ind w:left="85" w:hanging="85"/>
    </w:pPr>
    <w:rPr>
      <w:rFonts w:eastAsia="Times New Roman" w:cs="Times New Roman"/>
      <w:b/>
      <w:color w:val="999999"/>
      <w:sz w:val="16"/>
    </w:rPr>
  </w:style>
  <w:style w:type="paragraph" w:customStyle="1" w:styleId="15cNomSous-SubOrganigramme">
    <w:name w:val="15c) Nom Sous-Sub Organigramme"/>
    <w:uiPriority w:val="99"/>
    <w:rsid w:val="00D2581B"/>
    <w:rPr>
      <w:rFonts w:eastAsia="Times New Roman" w:cs="Times New Roman"/>
      <w:sz w:val="16"/>
    </w:rPr>
  </w:style>
  <w:style w:type="character" w:customStyle="1" w:styleId="03eCaractreSousTitreGras">
    <w:name w:val="03e) Caractère Sous Titre Gras"/>
    <w:uiPriority w:val="99"/>
    <w:rsid w:val="00D2581B"/>
    <w:rPr>
      <w:rFonts w:ascii="Arial" w:hAnsi="Arial"/>
      <w:b/>
      <w:color w:val="F5821F"/>
      <w:sz w:val="24"/>
    </w:rPr>
  </w:style>
  <w:style w:type="paragraph" w:customStyle="1" w:styleId="14Lgende">
    <w:name w:val="14) Légende"/>
    <w:uiPriority w:val="99"/>
    <w:rsid w:val="00D2581B"/>
    <w:pPr>
      <w:framePr w:hSpace="141" w:wrap="around" w:vAnchor="text" w:hAnchor="margin" w:xAlign="right" w:y="187"/>
      <w:tabs>
        <w:tab w:val="right" w:pos="9923"/>
      </w:tabs>
      <w:suppressAutoHyphens/>
      <w:spacing w:line="220" w:lineRule="exact"/>
    </w:pPr>
    <w:rPr>
      <w:rFonts w:eastAsia="Times New Roman" w:cs="Times New Roman"/>
      <w:color w:val="000000"/>
    </w:rPr>
  </w:style>
  <w:style w:type="paragraph" w:customStyle="1" w:styleId="03dTitreLigne">
    <w:name w:val="03d) Titre + Ligne"/>
    <w:uiPriority w:val="99"/>
    <w:rsid w:val="00D2581B"/>
    <w:pPr>
      <w:pBdr>
        <w:bottom w:val="single" w:sz="4" w:space="5" w:color="888888"/>
      </w:pBdr>
      <w:tabs>
        <w:tab w:val="left" w:pos="3119"/>
        <w:tab w:val="left" w:pos="3686"/>
        <w:tab w:val="left" w:pos="5103"/>
      </w:tabs>
      <w:spacing w:before="100" w:after="300" w:line="440" w:lineRule="exact"/>
      <w:ind w:left="1701"/>
    </w:pPr>
    <w:rPr>
      <w:rFonts w:eastAsia="Times New Roman" w:cs="Times New Roman"/>
      <w:noProof/>
      <w:color w:val="888888"/>
      <w:sz w:val="40"/>
    </w:rPr>
  </w:style>
  <w:style w:type="paragraph" w:customStyle="1" w:styleId="10aPuceETDEN1TexteGrisC11Rfrence">
    <w:name w:val="10a) Puce ETDE N1 + Texte Gris C11 Référence"/>
    <w:uiPriority w:val="99"/>
    <w:rsid w:val="00D2581B"/>
    <w:pPr>
      <w:tabs>
        <w:tab w:val="num" w:pos="0"/>
        <w:tab w:val="left" w:pos="5954"/>
        <w:tab w:val="left" w:pos="6237"/>
        <w:tab w:val="left" w:pos="6379"/>
        <w:tab w:val="left" w:pos="6521"/>
        <w:tab w:val="left" w:pos="6804"/>
        <w:tab w:val="left" w:pos="7088"/>
      </w:tabs>
      <w:spacing w:after="140" w:line="240" w:lineRule="exact"/>
      <w:ind w:left="5948" w:hanging="284"/>
    </w:pPr>
    <w:rPr>
      <w:rFonts w:eastAsia="Times New Roman" w:cs="Times New Roman"/>
      <w:color w:val="999999"/>
      <w:sz w:val="22"/>
      <w:szCs w:val="24"/>
    </w:rPr>
  </w:style>
  <w:style w:type="paragraph" w:customStyle="1" w:styleId="03dTitrePuceETDE">
    <w:name w:val="03d) Titre + Puce ETDE"/>
    <w:uiPriority w:val="99"/>
    <w:rsid w:val="00D2581B"/>
    <w:pPr>
      <w:tabs>
        <w:tab w:val="left" w:pos="1843"/>
      </w:tabs>
      <w:spacing w:before="100" w:after="200" w:line="320" w:lineRule="exact"/>
      <w:ind w:left="2098" w:hanging="397"/>
    </w:pPr>
    <w:rPr>
      <w:rFonts w:eastAsia="Times New Roman" w:cs="Times New Roman"/>
      <w:caps/>
      <w:color w:val="1E9BC3"/>
      <w:spacing w:val="10"/>
      <w:sz w:val="32"/>
      <w:lang w:val="en-US"/>
    </w:rPr>
  </w:style>
  <w:style w:type="paragraph" w:customStyle="1" w:styleId="10bContactDRfrences">
    <w:name w:val="10b) Contact D Références"/>
    <w:next w:val="10cAdresseDRfrences"/>
    <w:uiPriority w:val="99"/>
    <w:rsid w:val="00D2581B"/>
    <w:pPr>
      <w:spacing w:after="100" w:line="240" w:lineRule="exact"/>
      <w:jc w:val="right"/>
    </w:pPr>
    <w:rPr>
      <w:rFonts w:eastAsia="Times New Roman" w:cs="Times New Roman"/>
      <w:b/>
      <w:caps/>
      <w:color w:val="1E9BC3"/>
      <w:spacing w:val="30"/>
    </w:rPr>
  </w:style>
  <w:style w:type="paragraph" w:customStyle="1" w:styleId="10cAdresseDRfrences">
    <w:name w:val="10c) Adresse D Références"/>
    <w:uiPriority w:val="99"/>
    <w:rsid w:val="00D2581B"/>
    <w:pPr>
      <w:spacing w:line="240" w:lineRule="exact"/>
      <w:jc w:val="right"/>
    </w:pPr>
    <w:rPr>
      <w:rFonts w:eastAsia="Times New Roman" w:cs="Times New Roman"/>
    </w:rPr>
  </w:style>
  <w:style w:type="paragraph" w:customStyle="1" w:styleId="10aPuceETDEN1TexteGrisC11Rfrence0">
    <w:name w:val="10a') Puce ETDE N1 + Texte Gris C11 Référence"/>
    <w:uiPriority w:val="99"/>
    <w:rsid w:val="00D2581B"/>
    <w:pPr>
      <w:tabs>
        <w:tab w:val="num" w:pos="720"/>
        <w:tab w:val="left" w:pos="2410"/>
        <w:tab w:val="left" w:pos="2665"/>
        <w:tab w:val="left" w:pos="2835"/>
      </w:tabs>
      <w:spacing w:after="140" w:line="240" w:lineRule="exact"/>
      <w:ind w:left="2410" w:hanging="284"/>
    </w:pPr>
    <w:rPr>
      <w:rFonts w:eastAsia="Times New Roman" w:cs="Times New Roman"/>
      <w:color w:val="999999"/>
      <w:sz w:val="22"/>
      <w:szCs w:val="24"/>
    </w:rPr>
  </w:style>
  <w:style w:type="paragraph" w:customStyle="1" w:styleId="10bContactGRfrences">
    <w:name w:val="10b) Contact G Références"/>
    <w:next w:val="10cAdresseGRfrences"/>
    <w:uiPriority w:val="99"/>
    <w:rsid w:val="00D2581B"/>
    <w:pPr>
      <w:spacing w:after="100" w:line="240" w:lineRule="exact"/>
    </w:pPr>
    <w:rPr>
      <w:rFonts w:eastAsia="Times New Roman" w:cs="Times New Roman"/>
      <w:b/>
      <w:caps/>
      <w:color w:val="1E9BC3"/>
      <w:spacing w:val="30"/>
    </w:rPr>
  </w:style>
  <w:style w:type="paragraph" w:customStyle="1" w:styleId="10cAdresseGRfrences">
    <w:name w:val="10c) Adresse G Références"/>
    <w:uiPriority w:val="99"/>
    <w:rsid w:val="00D2581B"/>
    <w:pPr>
      <w:spacing w:line="240" w:lineRule="exact"/>
    </w:pPr>
    <w:rPr>
      <w:rFonts w:eastAsia="Times New Roman" w:cs="Times New Roman"/>
    </w:rPr>
  </w:style>
  <w:style w:type="paragraph" w:customStyle="1" w:styleId="09aNomVilleNImplantation">
    <w:name w:val="09a) Nom Ville N° Implantation"/>
    <w:uiPriority w:val="99"/>
    <w:rsid w:val="00D2581B"/>
    <w:pPr>
      <w:framePr w:hSpace="141" w:wrap="around" w:vAnchor="text" w:hAnchor="margin" w:xAlign="right" w:y="-15"/>
      <w:tabs>
        <w:tab w:val="num" w:pos="113"/>
        <w:tab w:val="left" w:pos="284"/>
      </w:tabs>
      <w:spacing w:before="120" w:line="200" w:lineRule="exact"/>
      <w:ind w:left="397" w:hanging="113"/>
    </w:pPr>
    <w:rPr>
      <w:rFonts w:eastAsia="Times New Roman" w:cs="Times New Roman"/>
      <w:b/>
      <w:color w:val="1E9BC3"/>
      <w:sz w:val="18"/>
    </w:rPr>
  </w:style>
  <w:style w:type="paragraph" w:customStyle="1" w:styleId="09bAdresseTlImplantation">
    <w:name w:val="09b) Adresse + Tél. Implantation"/>
    <w:next w:val="09cContactImplantation"/>
    <w:uiPriority w:val="99"/>
    <w:rsid w:val="00D2581B"/>
    <w:pPr>
      <w:ind w:left="284"/>
    </w:pPr>
    <w:rPr>
      <w:rFonts w:eastAsia="Times New Roman" w:cs="Times New Roman"/>
      <w:color w:val="000000"/>
      <w:sz w:val="16"/>
    </w:rPr>
  </w:style>
  <w:style w:type="paragraph" w:customStyle="1" w:styleId="09cContactImplantation">
    <w:name w:val="09c) Contact Implantation"/>
    <w:next w:val="09aNomVilleNImplantation"/>
    <w:uiPriority w:val="99"/>
    <w:rsid w:val="00D2581B"/>
    <w:pPr>
      <w:ind w:left="284"/>
    </w:pPr>
    <w:rPr>
      <w:rFonts w:eastAsia="Times New Roman" w:cs="Times New Roman"/>
      <w:b/>
      <w:color w:val="999999"/>
      <w:sz w:val="16"/>
    </w:rPr>
  </w:style>
  <w:style w:type="paragraph" w:customStyle="1" w:styleId="13bTitreLgendeGraphique">
    <w:name w:val="13b) Titre Légende Graphique"/>
    <w:uiPriority w:val="99"/>
    <w:rsid w:val="00D2581B"/>
    <w:pPr>
      <w:framePr w:hSpace="141" w:wrap="around" w:vAnchor="text" w:hAnchor="margin" w:xAlign="right" w:y="187"/>
      <w:suppressAutoHyphens/>
      <w:spacing w:after="40" w:line="220" w:lineRule="exact"/>
      <w:ind w:left="227" w:hanging="227"/>
    </w:pPr>
    <w:rPr>
      <w:rFonts w:eastAsia="Times New Roman" w:cs="Times New Roman"/>
      <w:b/>
      <w:color w:val="1E9BC3"/>
      <w:sz w:val="22"/>
    </w:rPr>
  </w:style>
  <w:style w:type="paragraph" w:customStyle="1" w:styleId="13aTexteLgendeGraphique">
    <w:name w:val="13a) Texte Légende Graphique"/>
    <w:uiPriority w:val="99"/>
    <w:rsid w:val="00D2581B"/>
    <w:pPr>
      <w:ind w:left="142"/>
    </w:pPr>
    <w:rPr>
      <w:rFonts w:eastAsia="Times New Roman" w:cs="Times New Roman"/>
    </w:rPr>
  </w:style>
  <w:style w:type="table" w:customStyle="1" w:styleId="1132">
    <w:name w:val="1132"/>
    <w:uiPriority w:val="99"/>
    <w:rsid w:val="00D2581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  <w:tblPr>
      <w:tblInd w:w="1814" w:type="dxa"/>
      <w:tblBorders>
        <w:top w:val="single" w:sz="4" w:space="0" w:color="1E9BC3"/>
        <w:left w:val="single" w:sz="4" w:space="0" w:color="1E9BC3"/>
        <w:bottom w:val="single" w:sz="4" w:space="0" w:color="1E9BC3"/>
        <w:right w:val="single" w:sz="4" w:space="0" w:color="1E9BC3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PrestationFormulaire">
    <w:name w:val="16) Prestation Formulaire"/>
    <w:uiPriority w:val="99"/>
    <w:rsid w:val="00D2581B"/>
    <w:pPr>
      <w:spacing w:after="60" w:line="300" w:lineRule="exact"/>
      <w:jc w:val="right"/>
    </w:pPr>
    <w:rPr>
      <w:rFonts w:eastAsia="Times New Roman" w:cs="Times New Roman"/>
      <w:b/>
      <w:caps/>
      <w:color w:val="888888"/>
    </w:rPr>
  </w:style>
  <w:style w:type="paragraph" w:customStyle="1" w:styleId="11cTexteGrisTableaux">
    <w:name w:val="11c) Texte Gris Tableaux"/>
    <w:uiPriority w:val="99"/>
    <w:rsid w:val="00D2581B"/>
    <w:pPr>
      <w:spacing w:line="180" w:lineRule="exact"/>
    </w:pPr>
    <w:rPr>
      <w:rFonts w:eastAsia="Times New Roman" w:cs="Times New Roman"/>
      <w:color w:val="888888"/>
      <w:sz w:val="16"/>
    </w:rPr>
  </w:style>
  <w:style w:type="paragraph" w:customStyle="1" w:styleId="11cTexteBleuGrasTableaux">
    <w:name w:val="11c) Texte Bleu Gras Tableaux"/>
    <w:uiPriority w:val="99"/>
    <w:rsid w:val="00D2581B"/>
    <w:pPr>
      <w:tabs>
        <w:tab w:val="left" w:pos="3686"/>
        <w:tab w:val="left" w:pos="3969"/>
        <w:tab w:val="left" w:pos="4536"/>
      </w:tabs>
      <w:spacing w:line="200" w:lineRule="exact"/>
    </w:pPr>
    <w:rPr>
      <w:rFonts w:eastAsia="Times New Roman" w:cs="Times New Roman"/>
      <w:b/>
      <w:color w:val="1E9BC3"/>
      <w:sz w:val="18"/>
    </w:rPr>
  </w:style>
  <w:style w:type="paragraph" w:customStyle="1" w:styleId="03eSousTitreGris">
    <w:name w:val="03e) Sous Titre Gris"/>
    <w:uiPriority w:val="99"/>
    <w:rsid w:val="00D2581B"/>
    <w:pPr>
      <w:spacing w:before="300" w:line="320" w:lineRule="exact"/>
      <w:ind w:left="1701"/>
    </w:pPr>
    <w:rPr>
      <w:rFonts w:eastAsia="Times New Roman" w:cs="Times New Roman"/>
      <w:b/>
      <w:color w:val="888888"/>
      <w:sz w:val="28"/>
    </w:rPr>
  </w:style>
  <w:style w:type="paragraph" w:customStyle="1" w:styleId="05cPuceETDEGrisTexteC10">
    <w:name w:val="05c) Puce ETDE Gris +Texte C10"/>
    <w:uiPriority w:val="99"/>
    <w:rsid w:val="00D2581B"/>
    <w:pPr>
      <w:numPr>
        <w:numId w:val="35"/>
      </w:numPr>
      <w:tabs>
        <w:tab w:val="clear" w:pos="170"/>
      </w:tabs>
      <w:spacing w:after="60"/>
      <w:ind w:left="3119" w:hanging="284"/>
      <w:jc w:val="both"/>
    </w:pPr>
    <w:rPr>
      <w:rFonts w:eastAsia="Times New Roman" w:cs="Times New Roman"/>
      <w:color w:val="888888"/>
    </w:rPr>
  </w:style>
  <w:style w:type="paragraph" w:customStyle="1" w:styleId="11dPuceCarreTextebleuTableaux">
    <w:name w:val="11d) Puce Carrée + Texte bleu Tableaux"/>
    <w:uiPriority w:val="99"/>
    <w:rsid w:val="00D2581B"/>
    <w:pPr>
      <w:tabs>
        <w:tab w:val="left" w:pos="142"/>
      </w:tabs>
      <w:spacing w:before="100" w:after="100" w:line="200" w:lineRule="exact"/>
      <w:ind w:left="142" w:hanging="142"/>
    </w:pPr>
    <w:rPr>
      <w:rFonts w:eastAsia="Times New Roman" w:cs="Times New Roman"/>
      <w:color w:val="1E9BC3"/>
      <w:sz w:val="18"/>
    </w:rPr>
  </w:style>
  <w:style w:type="paragraph" w:customStyle="1" w:styleId="04cTexteC11Gris">
    <w:name w:val="04c) Texte C11 Gris"/>
    <w:uiPriority w:val="99"/>
    <w:rsid w:val="00D2581B"/>
    <w:pPr>
      <w:tabs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9072"/>
      </w:tabs>
      <w:spacing w:line="240" w:lineRule="exact"/>
      <w:ind w:left="1701"/>
    </w:pPr>
    <w:rPr>
      <w:rFonts w:eastAsia="Times New Roman" w:cs="Times New Roman"/>
      <w:color w:val="888888"/>
      <w:sz w:val="22"/>
    </w:rPr>
  </w:style>
  <w:style w:type="paragraph" w:customStyle="1" w:styleId="08aTitreFonctionBleuCV">
    <w:name w:val="08a) Titre Fonction Bleu CV"/>
    <w:next w:val="08cNomPrnomAgeC10CV"/>
    <w:uiPriority w:val="99"/>
    <w:rsid w:val="00D2581B"/>
    <w:pPr>
      <w:pageBreakBefore/>
      <w:tabs>
        <w:tab w:val="left" w:pos="2552"/>
      </w:tabs>
      <w:spacing w:after="400" w:line="320" w:lineRule="exact"/>
      <w:ind w:left="2552"/>
    </w:pPr>
    <w:rPr>
      <w:rFonts w:eastAsia="Arial Unicode MS" w:cs="Times New Roman"/>
      <w:b/>
      <w:color w:val="1E9BC3"/>
      <w:sz w:val="28"/>
    </w:rPr>
  </w:style>
  <w:style w:type="paragraph" w:customStyle="1" w:styleId="08cNomPrnomAgeC10CV">
    <w:name w:val="08c) Nom Prénom Age C10 CV"/>
    <w:uiPriority w:val="99"/>
    <w:rsid w:val="00D2581B"/>
    <w:pPr>
      <w:spacing w:line="260" w:lineRule="exact"/>
      <w:ind w:left="2552"/>
    </w:pPr>
    <w:rPr>
      <w:rFonts w:eastAsia="Arial Unicode MS" w:cs="Times New Roman"/>
      <w:b/>
      <w:color w:val="888888"/>
      <w:sz w:val="22"/>
    </w:rPr>
  </w:style>
  <w:style w:type="paragraph" w:customStyle="1" w:styleId="08aTitreFonctionCV">
    <w:name w:val="08a) Titre Fonction CV"/>
    <w:next w:val="08bSousTitreLigneCV"/>
    <w:uiPriority w:val="99"/>
    <w:rsid w:val="00D2581B"/>
    <w:pPr>
      <w:suppressAutoHyphens/>
      <w:spacing w:before="600" w:line="280" w:lineRule="exact"/>
      <w:ind w:left="1418"/>
      <w:jc w:val="center"/>
    </w:pPr>
    <w:rPr>
      <w:rFonts w:eastAsia="Arial Unicode MS" w:cs="Times New Roman"/>
      <w:b/>
      <w:caps/>
      <w:color w:val="888888"/>
      <w:spacing w:val="30"/>
      <w:sz w:val="28"/>
    </w:rPr>
  </w:style>
  <w:style w:type="paragraph" w:customStyle="1" w:styleId="08bSousTitreLigneCV">
    <w:name w:val="08b) Sous Titre + Ligne CV"/>
    <w:next w:val="08dTexteC10GrisCV"/>
    <w:uiPriority w:val="99"/>
    <w:rsid w:val="00D2581B"/>
    <w:pPr>
      <w:pBdr>
        <w:top w:val="single" w:sz="4" w:space="3" w:color="009FC3"/>
      </w:pBdr>
      <w:spacing w:before="200" w:after="100" w:line="240" w:lineRule="exact"/>
      <w:ind w:left="1418"/>
    </w:pPr>
    <w:rPr>
      <w:rFonts w:eastAsia="Arial Unicode MS" w:cs="Times New Roman"/>
      <w:b/>
      <w:color w:val="1E9BC3"/>
      <w:sz w:val="22"/>
    </w:rPr>
  </w:style>
  <w:style w:type="character" w:customStyle="1" w:styleId="08eCaractreC10GrasGrisCV">
    <w:name w:val="08e) Caractère C10 Gras Gris CV"/>
    <w:uiPriority w:val="99"/>
    <w:rsid w:val="00D2581B"/>
    <w:rPr>
      <w:rFonts w:ascii="Arial" w:hAnsi="Arial"/>
      <w:b/>
      <w:caps/>
      <w:color w:val="888888"/>
      <w:sz w:val="20"/>
      <w:vertAlign w:val="baseline"/>
    </w:rPr>
  </w:style>
  <w:style w:type="paragraph" w:customStyle="1" w:styleId="07aAdresseHDPCourrier">
    <w:name w:val="07a) Adresse HDP Courrier"/>
    <w:next w:val="07bTitreCourrier"/>
    <w:uiPriority w:val="99"/>
    <w:rsid w:val="00D2581B"/>
    <w:pPr>
      <w:keepNext/>
      <w:tabs>
        <w:tab w:val="num" w:pos="720"/>
      </w:tabs>
      <w:suppressAutoHyphens/>
      <w:spacing w:after="1400" w:line="220" w:lineRule="exact"/>
      <w:ind w:left="720" w:hanging="360"/>
    </w:pPr>
    <w:rPr>
      <w:rFonts w:eastAsia="Times New Roman" w:cs="Times New Roman"/>
      <w:sz w:val="16"/>
    </w:rPr>
  </w:style>
  <w:style w:type="paragraph" w:customStyle="1" w:styleId="07bTitreCourrier">
    <w:name w:val="07b) Titre Courrier"/>
    <w:uiPriority w:val="99"/>
    <w:rsid w:val="00D2581B"/>
    <w:pPr>
      <w:suppressAutoHyphens/>
      <w:spacing w:after="600" w:line="420" w:lineRule="exact"/>
      <w:jc w:val="center"/>
    </w:pPr>
    <w:rPr>
      <w:rFonts w:eastAsia="Times New Roman" w:cs="Times New Roman"/>
      <w:b/>
      <w:caps/>
      <w:color w:val="1E9BC3"/>
      <w:sz w:val="42"/>
    </w:rPr>
  </w:style>
  <w:style w:type="paragraph" w:customStyle="1" w:styleId="07cTexteJC11Courrier">
    <w:name w:val="07c) Texte J C11 Courrier"/>
    <w:uiPriority w:val="99"/>
    <w:rsid w:val="00D2581B"/>
    <w:pPr>
      <w:spacing w:line="300" w:lineRule="exact"/>
      <w:ind w:firstLine="567"/>
      <w:jc w:val="both"/>
    </w:pPr>
    <w:rPr>
      <w:rFonts w:eastAsia="Arial Unicode MS" w:cs="Times New Roman"/>
      <w:color w:val="000000"/>
      <w:sz w:val="22"/>
    </w:rPr>
  </w:style>
  <w:style w:type="paragraph" w:customStyle="1" w:styleId="07cTexteGrasC11Courrier">
    <w:name w:val="07c) Texte Gras C11 Courrier"/>
    <w:uiPriority w:val="99"/>
    <w:rsid w:val="00D2581B"/>
    <w:rPr>
      <w:rFonts w:eastAsia="Arial Unicode MS" w:cs="Times New Roman"/>
      <w:b/>
      <w:color w:val="000000"/>
      <w:sz w:val="22"/>
    </w:rPr>
  </w:style>
  <w:style w:type="character" w:customStyle="1" w:styleId="07dCaractreGrasC11Courrier">
    <w:name w:val="07d) Caractère Gras C11 Courrier"/>
    <w:uiPriority w:val="99"/>
    <w:rsid w:val="00D2581B"/>
    <w:rPr>
      <w:rFonts w:ascii="Arial" w:hAnsi="Arial"/>
      <w:b/>
      <w:color w:val="auto"/>
      <w:sz w:val="22"/>
    </w:rPr>
  </w:style>
  <w:style w:type="paragraph" w:customStyle="1" w:styleId="19aAdresseDos">
    <w:name w:val="19a) Adresse Dos"/>
    <w:uiPriority w:val="99"/>
    <w:rsid w:val="00D2581B"/>
    <w:pPr>
      <w:jc w:val="right"/>
    </w:pPr>
    <w:rPr>
      <w:rFonts w:eastAsia="Times New Roman" w:cs="Times New Roman"/>
      <w:color w:val="888888"/>
    </w:rPr>
  </w:style>
  <w:style w:type="paragraph" w:customStyle="1" w:styleId="19bMentionDos">
    <w:name w:val="19b) Mention Dos"/>
    <w:uiPriority w:val="99"/>
    <w:rsid w:val="00D2581B"/>
    <w:pPr>
      <w:jc w:val="right"/>
    </w:pPr>
    <w:rPr>
      <w:rFonts w:eastAsia="Times New Roman" w:cs="Times New Roman"/>
      <w:color w:val="888888"/>
      <w:sz w:val="16"/>
    </w:rPr>
  </w:style>
  <w:style w:type="paragraph" w:customStyle="1" w:styleId="17Intercalaire0">
    <w:name w:val="17) Intercalaire"/>
    <w:basedOn w:val="Normal"/>
    <w:uiPriority w:val="99"/>
    <w:rsid w:val="00D2581B"/>
    <w:pPr>
      <w:keepLines w:val="0"/>
      <w:spacing w:before="0" w:after="0"/>
    </w:pPr>
    <w:rPr>
      <w:rFonts w:eastAsia="Times New Roman" w:cs="Times New Roman"/>
      <w:b/>
      <w:color w:val="auto"/>
      <w:spacing w:val="60"/>
      <w:sz w:val="40"/>
      <w:lang w:eastAsia="fr-FR"/>
    </w:rPr>
  </w:style>
  <w:style w:type="paragraph" w:customStyle="1" w:styleId="11dPuceETDETableaux">
    <w:name w:val="11d) Puce ETDE Tableaux"/>
    <w:uiPriority w:val="99"/>
    <w:rsid w:val="00D2581B"/>
    <w:pPr>
      <w:tabs>
        <w:tab w:val="left" w:pos="340"/>
        <w:tab w:val="left" w:pos="425"/>
        <w:tab w:val="left" w:pos="567"/>
        <w:tab w:val="num" w:pos="2061"/>
      </w:tabs>
      <w:spacing w:after="60" w:line="200" w:lineRule="exact"/>
      <w:ind w:left="340" w:right="113" w:hanging="227"/>
    </w:pPr>
    <w:rPr>
      <w:rFonts w:eastAsia="Arial Unicode MS" w:cs="Times New Roman"/>
      <w:sz w:val="18"/>
      <w:szCs w:val="24"/>
    </w:rPr>
  </w:style>
  <w:style w:type="paragraph" w:customStyle="1" w:styleId="05aPuceFlche">
    <w:name w:val="05a) Puce Flèche"/>
    <w:uiPriority w:val="99"/>
    <w:rsid w:val="00D2581B"/>
    <w:pPr>
      <w:tabs>
        <w:tab w:val="left" w:pos="2552"/>
      </w:tabs>
      <w:spacing w:before="100" w:after="100" w:line="240" w:lineRule="exact"/>
      <w:ind w:left="2552" w:hanging="284"/>
      <w:jc w:val="both"/>
    </w:pPr>
    <w:rPr>
      <w:rFonts w:eastAsia="Arial Unicode MS" w:cs="Times New Roman"/>
    </w:rPr>
  </w:style>
  <w:style w:type="paragraph" w:customStyle="1" w:styleId="05bPuceETDETexteC9">
    <w:name w:val="05b) Puce ETDE + Texte C9"/>
    <w:uiPriority w:val="99"/>
    <w:rsid w:val="00D2581B"/>
    <w:pPr>
      <w:numPr>
        <w:numId w:val="34"/>
      </w:numPr>
      <w:tabs>
        <w:tab w:val="clear" w:pos="2061"/>
        <w:tab w:val="left" w:pos="2835"/>
      </w:tabs>
      <w:spacing w:after="60" w:line="220" w:lineRule="exact"/>
      <w:ind w:left="2835" w:hanging="283"/>
      <w:jc w:val="both"/>
    </w:pPr>
    <w:rPr>
      <w:rFonts w:eastAsia="Times New Roman" w:cs="Times New Roman"/>
      <w:sz w:val="18"/>
    </w:rPr>
  </w:style>
  <w:style w:type="paragraph" w:customStyle="1" w:styleId="Niveauducommentaire5">
    <w:name w:val="Niveau du commentaire : 5"/>
    <w:basedOn w:val="Normal"/>
    <w:uiPriority w:val="99"/>
    <w:locked/>
    <w:rsid w:val="00D2581B"/>
    <w:pPr>
      <w:keepNext/>
      <w:keepLines w:val="0"/>
      <w:tabs>
        <w:tab w:val="num" w:pos="3600"/>
      </w:tabs>
      <w:spacing w:before="0" w:after="0"/>
      <w:ind w:left="3600" w:hanging="360"/>
      <w:outlineLvl w:val="4"/>
    </w:pPr>
    <w:rPr>
      <w:rFonts w:ascii="Verdana" w:eastAsia="MS Gothic" w:hAnsi="Verdana" w:cs="Times New Roman"/>
      <w:color w:val="auto"/>
      <w:szCs w:val="24"/>
      <w:lang w:eastAsia="fr-FR"/>
    </w:rPr>
  </w:style>
  <w:style w:type="paragraph" w:customStyle="1" w:styleId="Niveauducommentaire6">
    <w:name w:val="Niveau du commentaire : 6"/>
    <w:basedOn w:val="Normal"/>
    <w:uiPriority w:val="99"/>
    <w:locked/>
    <w:rsid w:val="00D2581B"/>
    <w:pPr>
      <w:keepNext/>
      <w:keepLines w:val="0"/>
      <w:tabs>
        <w:tab w:val="num" w:pos="4320"/>
      </w:tabs>
      <w:spacing w:before="0" w:after="0"/>
      <w:ind w:left="4320" w:hanging="360"/>
      <w:outlineLvl w:val="5"/>
    </w:pPr>
    <w:rPr>
      <w:rFonts w:ascii="Verdana" w:eastAsia="MS Gothic" w:hAnsi="Verdana" w:cs="Times New Roman"/>
      <w:color w:val="auto"/>
      <w:szCs w:val="24"/>
      <w:lang w:eastAsia="fr-FR"/>
    </w:rPr>
  </w:style>
  <w:style w:type="paragraph" w:customStyle="1" w:styleId="04bTexteC11GrasJ">
    <w:name w:val="04b) Texte C11 Gras J"/>
    <w:basedOn w:val="04bTexteC11Gras"/>
    <w:link w:val="04bTexteC11GrasJCar"/>
    <w:uiPriority w:val="99"/>
    <w:rsid w:val="00D2581B"/>
    <w:pPr>
      <w:jc w:val="both"/>
    </w:pPr>
  </w:style>
  <w:style w:type="table" w:customStyle="1" w:styleId="1131">
    <w:name w:val="1131"/>
    <w:uiPriority w:val="99"/>
    <w:rsid w:val="00D2581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  <w:tblPr>
      <w:tblInd w:w="1814" w:type="dxa"/>
      <w:tblBorders>
        <w:top w:val="single" w:sz="4" w:space="0" w:color="888888"/>
        <w:left w:val="single" w:sz="4" w:space="0" w:color="888888"/>
        <w:bottom w:val="single" w:sz="4" w:space="0" w:color="888888"/>
        <w:right w:val="single" w:sz="4" w:space="0" w:color="888888"/>
        <w:insideH w:val="single" w:sz="4" w:space="0" w:color="888888"/>
        <w:insideV w:val="single" w:sz="4" w:space="0" w:color="888888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bTitreTableaux">
    <w:name w:val="11b) Titre Tableaux"/>
    <w:basedOn w:val="03aTitreHDP"/>
    <w:uiPriority w:val="99"/>
    <w:rsid w:val="00D2581B"/>
  </w:style>
  <w:style w:type="character" w:customStyle="1" w:styleId="11cTexteGrasTableaux">
    <w:name w:val="11c) Texte Gras Tableaux"/>
    <w:basedOn w:val="Policepardfaut"/>
    <w:uiPriority w:val="99"/>
    <w:rsid w:val="00D2581B"/>
    <w:rPr>
      <w:rFonts w:ascii="Arial" w:hAnsi="Arial" w:cs="Times New Roman"/>
      <w:b/>
      <w:sz w:val="18"/>
    </w:rPr>
  </w:style>
  <w:style w:type="paragraph" w:customStyle="1" w:styleId="11dPuceETDETexteItaliqueTableaux">
    <w:name w:val="11d) Puce ETDE + Texte Italique Tableaux"/>
    <w:basedOn w:val="11dPuceETDETableaux"/>
    <w:uiPriority w:val="99"/>
    <w:rsid w:val="00D2581B"/>
    <w:rPr>
      <w:i/>
    </w:rPr>
  </w:style>
  <w:style w:type="paragraph" w:customStyle="1" w:styleId="11cTexteItaliqueTableaux">
    <w:name w:val="11c) Texte Italique Tableaux"/>
    <w:basedOn w:val="11cTexteTableaux"/>
    <w:uiPriority w:val="99"/>
    <w:rsid w:val="00D2581B"/>
    <w:rPr>
      <w:i/>
    </w:rPr>
  </w:style>
  <w:style w:type="paragraph" w:customStyle="1" w:styleId="04bTexteC11ItaliqueJ">
    <w:name w:val="04b) Texte C11 Italique J"/>
    <w:basedOn w:val="04aTexteC11J"/>
    <w:uiPriority w:val="99"/>
    <w:rsid w:val="00D2581B"/>
    <w:pPr>
      <w:tabs>
        <w:tab w:val="left" w:pos="360"/>
        <w:tab w:val="left" w:pos="3969"/>
      </w:tabs>
      <w:ind w:left="360"/>
    </w:pPr>
    <w:rPr>
      <w:rFonts w:eastAsia="MS Mincho"/>
      <w:i/>
      <w:noProof w:val="0"/>
      <w:color w:val="auto"/>
      <w:szCs w:val="20"/>
    </w:rPr>
  </w:style>
  <w:style w:type="paragraph" w:customStyle="1" w:styleId="04bTexteC11Italique">
    <w:name w:val="04b) Texte C11 Italique"/>
    <w:basedOn w:val="04aTexteC11"/>
    <w:uiPriority w:val="99"/>
    <w:rsid w:val="00D2581B"/>
    <w:rPr>
      <w:i/>
    </w:rPr>
  </w:style>
  <w:style w:type="paragraph" w:customStyle="1" w:styleId="Style6">
    <w:name w:val="Style6"/>
    <w:basedOn w:val="Normal"/>
    <w:link w:val="Style6Car"/>
    <w:uiPriority w:val="99"/>
    <w:locked/>
    <w:rsid w:val="00D2581B"/>
    <w:pPr>
      <w:keepLines w:val="0"/>
      <w:numPr>
        <w:ilvl w:val="1"/>
        <w:numId w:val="34"/>
      </w:numPr>
      <w:spacing w:before="0" w:after="0"/>
    </w:pPr>
    <w:rPr>
      <w:rFonts w:eastAsia="Times New Roman" w:cs="Times New Roman"/>
      <w:color w:val="auto"/>
      <w:szCs w:val="24"/>
      <w:lang w:eastAsia="fr-FR"/>
    </w:rPr>
  </w:style>
  <w:style w:type="paragraph" w:customStyle="1" w:styleId="05cPucecarreNiveau3">
    <w:name w:val="05c) Puce carrée Niveau3"/>
    <w:basedOn w:val="Style6"/>
    <w:link w:val="05cPucecarreNiveau3Car"/>
    <w:uiPriority w:val="99"/>
    <w:rsid w:val="00D2581B"/>
    <w:pPr>
      <w:tabs>
        <w:tab w:val="clear" w:pos="1364"/>
        <w:tab w:val="num" w:pos="3119"/>
      </w:tabs>
      <w:ind w:left="3119"/>
    </w:pPr>
  </w:style>
  <w:style w:type="paragraph" w:customStyle="1" w:styleId="03eSousTitre">
    <w:name w:val="03e) Sous Titre"/>
    <w:uiPriority w:val="99"/>
    <w:rsid w:val="00D2581B"/>
    <w:pPr>
      <w:tabs>
        <w:tab w:val="left" w:pos="2552"/>
      </w:tabs>
      <w:spacing w:after="300" w:line="300" w:lineRule="exact"/>
      <w:ind w:left="1701"/>
    </w:pPr>
    <w:rPr>
      <w:rFonts w:eastAsia="Arial Unicode MS" w:cs="Times New Roman"/>
      <w:color w:val="F5821F"/>
      <w:sz w:val="28"/>
    </w:rPr>
  </w:style>
  <w:style w:type="paragraph" w:customStyle="1" w:styleId="03cTitreNiveau1">
    <w:name w:val="03c) Titre Niveau1"/>
    <w:next w:val="04aTexteC11J"/>
    <w:uiPriority w:val="99"/>
    <w:rsid w:val="00D2581B"/>
    <w:pPr>
      <w:keepNext/>
      <w:keepLines/>
      <w:tabs>
        <w:tab w:val="left" w:pos="1701"/>
        <w:tab w:val="left" w:pos="2268"/>
        <w:tab w:val="left" w:pos="5103"/>
        <w:tab w:val="left" w:pos="5387"/>
        <w:tab w:val="left" w:pos="7088"/>
      </w:tabs>
      <w:suppressAutoHyphens/>
      <w:spacing w:before="400" w:after="100" w:line="400" w:lineRule="exact"/>
      <w:ind w:left="1701" w:hanging="57"/>
    </w:pPr>
    <w:rPr>
      <w:rFonts w:eastAsia="Arial Unicode MS" w:cs="Times New Roman"/>
      <w:color w:val="1E9BC3"/>
      <w:sz w:val="40"/>
    </w:rPr>
  </w:style>
  <w:style w:type="paragraph" w:customStyle="1" w:styleId="03cTitreNiveau2">
    <w:name w:val="03c) Titre Niveau2"/>
    <w:uiPriority w:val="99"/>
    <w:rsid w:val="00D2581B"/>
    <w:pPr>
      <w:tabs>
        <w:tab w:val="num" w:pos="0"/>
      </w:tabs>
      <w:spacing w:before="200" w:after="40" w:line="320" w:lineRule="exact"/>
      <w:ind w:left="2268" w:hanging="567"/>
    </w:pPr>
    <w:rPr>
      <w:rFonts w:eastAsia="Arial Unicode MS" w:cs="Times New Roman"/>
      <w:color w:val="1E9BC3"/>
      <w:sz w:val="32"/>
    </w:rPr>
  </w:style>
  <w:style w:type="paragraph" w:customStyle="1" w:styleId="03cTitreNiveau3">
    <w:name w:val="03c) Titre Niveau3"/>
    <w:basedOn w:val="03cTitreNiveau2"/>
    <w:uiPriority w:val="99"/>
    <w:rsid w:val="00D2581B"/>
    <w:pPr>
      <w:spacing w:line="240" w:lineRule="exact"/>
      <w:ind w:left="2381" w:hanging="680"/>
    </w:pPr>
    <w:rPr>
      <w:b/>
      <w:color w:val="888888"/>
      <w:sz w:val="24"/>
    </w:rPr>
  </w:style>
  <w:style w:type="paragraph" w:customStyle="1" w:styleId="03cTitreNiveau4">
    <w:name w:val="03c) Titre Niveau4"/>
    <w:basedOn w:val="03cTitreNiveau3"/>
    <w:uiPriority w:val="99"/>
    <w:rsid w:val="00D2581B"/>
    <w:pPr>
      <w:ind w:left="2552" w:hanging="851"/>
    </w:pPr>
    <w:rPr>
      <w:b w:val="0"/>
      <w:color w:val="F5821F"/>
    </w:rPr>
  </w:style>
  <w:style w:type="paragraph" w:customStyle="1" w:styleId="11BTITRECBandeauTableaux">
    <w:name w:val="11B) TITRE C + Bandeau Tableaux"/>
    <w:basedOn w:val="11bTitreBandeauTableaux"/>
    <w:uiPriority w:val="99"/>
    <w:rsid w:val="00D2581B"/>
    <w:pPr>
      <w:spacing w:before="0"/>
      <w:ind w:left="0"/>
      <w:jc w:val="center"/>
    </w:pPr>
  </w:style>
  <w:style w:type="paragraph" w:customStyle="1" w:styleId="07eAdresseBDPCourrier">
    <w:name w:val="07e) Adresse BDP Courrier"/>
    <w:uiPriority w:val="99"/>
    <w:rsid w:val="00D2581B"/>
    <w:pPr>
      <w:spacing w:line="220" w:lineRule="exact"/>
      <w:ind w:left="567"/>
    </w:pPr>
    <w:rPr>
      <w:rFonts w:eastAsia="Times New Roman" w:cs="Times New Roman"/>
      <w:sz w:val="18"/>
      <w:szCs w:val="24"/>
    </w:rPr>
  </w:style>
  <w:style w:type="paragraph" w:customStyle="1" w:styleId="20aAdresseLgale">
    <w:name w:val="20a) Adresse Légale"/>
    <w:uiPriority w:val="99"/>
    <w:rsid w:val="00D2581B"/>
    <w:pPr>
      <w:spacing w:after="60" w:line="220" w:lineRule="exact"/>
      <w:jc w:val="center"/>
    </w:pPr>
    <w:rPr>
      <w:rFonts w:eastAsia="Times New Roman" w:cs="Times New Roman"/>
      <w:color w:val="888888"/>
      <w:sz w:val="18"/>
    </w:rPr>
  </w:style>
  <w:style w:type="paragraph" w:customStyle="1" w:styleId="20bMentionLgal">
    <w:name w:val="20b) Mention Légal"/>
    <w:uiPriority w:val="99"/>
    <w:rsid w:val="00D2581B"/>
    <w:pPr>
      <w:spacing w:before="40" w:line="180" w:lineRule="exact"/>
    </w:pPr>
    <w:rPr>
      <w:rFonts w:eastAsia="Times New Roman" w:cs="Times New Roman"/>
      <w:color w:val="888888"/>
      <w:sz w:val="16"/>
    </w:rPr>
  </w:style>
  <w:style w:type="character" w:customStyle="1" w:styleId="04dCaractrebleu">
    <w:name w:val="04d) Caractère bleu"/>
    <w:basedOn w:val="Policepardfaut"/>
    <w:uiPriority w:val="99"/>
    <w:rsid w:val="00D2581B"/>
    <w:rPr>
      <w:rFonts w:cs="Times New Roman"/>
      <w:color w:val="1E9BC3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D2581B"/>
    <w:pPr>
      <w:keepLines w:val="0"/>
      <w:shd w:val="clear" w:color="auto" w:fill="000080"/>
      <w:spacing w:before="0" w:after="0"/>
    </w:pPr>
    <w:rPr>
      <w:rFonts w:ascii="Tahoma" w:eastAsia="Times New Roman" w:hAnsi="Tahoma" w:cs="Tahoma"/>
      <w:color w:val="auto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2581B"/>
    <w:rPr>
      <w:rFonts w:ascii="Tahoma" w:eastAsia="Times New Roman" w:hAnsi="Tahoma" w:cs="Tahoma"/>
      <w:shd w:val="clear" w:color="auto" w:fill="000080"/>
    </w:rPr>
  </w:style>
  <w:style w:type="paragraph" w:customStyle="1" w:styleId="05aPuceETDEGrisC12">
    <w:name w:val="05a) Puce ETDE Gris C12"/>
    <w:basedOn w:val="05cPuceETDEGrisTexteC10"/>
    <w:autoRedefine/>
    <w:uiPriority w:val="99"/>
    <w:rsid w:val="00D2581B"/>
    <w:pPr>
      <w:ind w:left="2552"/>
    </w:pPr>
    <w:rPr>
      <w:b/>
      <w:bCs/>
      <w:sz w:val="24"/>
    </w:rPr>
  </w:style>
  <w:style w:type="character" w:customStyle="1" w:styleId="04dCaractre12">
    <w:name w:val="04d) Caractère 12"/>
    <w:basedOn w:val="Policepardfaut"/>
    <w:uiPriority w:val="99"/>
    <w:rsid w:val="00D2581B"/>
    <w:rPr>
      <w:rFonts w:cs="Times New Roman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D2581B"/>
    <w:pPr>
      <w:keepLines w:val="0"/>
      <w:spacing w:before="0" w:line="480" w:lineRule="auto"/>
      <w:ind w:left="283"/>
    </w:pPr>
    <w:rPr>
      <w:rFonts w:eastAsia="Times New Roman" w:cs="Times New Roman"/>
      <w:color w:val="auto"/>
      <w:szCs w:val="24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D2581B"/>
    <w:rPr>
      <w:rFonts w:eastAsia="Times New Roman" w:cs="Times New Roman"/>
      <w:szCs w:val="24"/>
    </w:rPr>
  </w:style>
  <w:style w:type="paragraph" w:styleId="Listepuces4">
    <w:name w:val="List Bullet 4"/>
    <w:basedOn w:val="Normal"/>
    <w:uiPriority w:val="99"/>
    <w:rsid w:val="00D2581B"/>
    <w:pPr>
      <w:keepLines w:val="0"/>
      <w:tabs>
        <w:tab w:val="num" w:pos="1500"/>
      </w:tabs>
      <w:spacing w:before="0" w:after="0"/>
      <w:ind w:left="1500" w:hanging="360"/>
    </w:pPr>
    <w:rPr>
      <w:rFonts w:eastAsia="Times New Roman" w:cs="Times New Roman"/>
      <w:color w:val="auto"/>
      <w:szCs w:val="24"/>
      <w:lang w:eastAsia="fr-FR"/>
    </w:rPr>
  </w:style>
  <w:style w:type="paragraph" w:styleId="Corpsdetexte3">
    <w:name w:val="Body Text 3"/>
    <w:basedOn w:val="Normal"/>
    <w:link w:val="Corpsdetexte3Car"/>
    <w:uiPriority w:val="99"/>
    <w:rsid w:val="00D2581B"/>
    <w:pPr>
      <w:keepLines w:val="0"/>
      <w:spacing w:before="0"/>
    </w:pPr>
    <w:rPr>
      <w:rFonts w:eastAsia="Times New Roman" w:cs="Times New Roman"/>
      <w:color w:val="auto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D2581B"/>
    <w:rPr>
      <w:rFonts w:eastAsia="Times New Roman" w:cs="Times New Roman"/>
      <w:sz w:val="16"/>
      <w:szCs w:val="16"/>
    </w:rPr>
  </w:style>
  <w:style w:type="character" w:customStyle="1" w:styleId="DeltaViewInsertion">
    <w:name w:val="DeltaView Insertion"/>
    <w:uiPriority w:val="99"/>
    <w:rsid w:val="00D2581B"/>
    <w:rPr>
      <w:color w:val="FF0000"/>
      <w:spacing w:val="0"/>
      <w:u w:val="single"/>
    </w:rPr>
  </w:style>
  <w:style w:type="paragraph" w:customStyle="1" w:styleId="RponseAxione">
    <w:name w:val="Réponse Axione"/>
    <w:basedOn w:val="Normal"/>
    <w:uiPriority w:val="99"/>
    <w:rsid w:val="00D2581B"/>
    <w:pPr>
      <w:keepLines w:val="0"/>
      <w:numPr>
        <w:numId w:val="37"/>
      </w:numPr>
    </w:pPr>
    <w:rPr>
      <w:rFonts w:eastAsia="Times New Roman" w:cs="Times New Roman"/>
      <w:color w:val="auto"/>
      <w:spacing w:val="-5"/>
      <w:sz w:val="22"/>
      <w:szCs w:val="24"/>
      <w:lang w:eastAsia="fr-FR"/>
    </w:rPr>
  </w:style>
  <w:style w:type="character" w:customStyle="1" w:styleId="emailstyle17">
    <w:name w:val="emailstyle17"/>
    <w:basedOn w:val="Policepardfaut"/>
    <w:uiPriority w:val="99"/>
    <w:rsid w:val="00D2581B"/>
    <w:rPr>
      <w:rFonts w:ascii="Arial" w:hAnsi="Arial" w:cs="Arial"/>
      <w:color w:val="auto"/>
    </w:rPr>
  </w:style>
  <w:style w:type="character" w:customStyle="1" w:styleId="emailstyle19">
    <w:name w:val="emailstyle19"/>
    <w:basedOn w:val="Policepardfaut"/>
    <w:uiPriority w:val="99"/>
    <w:rsid w:val="00D2581B"/>
    <w:rPr>
      <w:rFonts w:ascii="Arial" w:hAnsi="Arial" w:cs="Arial"/>
      <w:color w:val="000080"/>
    </w:rPr>
  </w:style>
  <w:style w:type="character" w:styleId="Lienhypertextesuivivisit">
    <w:name w:val="FollowedHyperlink"/>
    <w:basedOn w:val="Policepardfaut"/>
    <w:uiPriority w:val="99"/>
    <w:rsid w:val="00D2581B"/>
    <w:rPr>
      <w:rFonts w:cs="Times New Roman"/>
      <w:color w:val="800080"/>
      <w:u w:val="single"/>
    </w:rPr>
  </w:style>
  <w:style w:type="paragraph" w:customStyle="1" w:styleId="Pucecarr1">
    <w:name w:val="Puce carré à 1"/>
    <w:basedOn w:val="Normal"/>
    <w:uiPriority w:val="99"/>
    <w:rsid w:val="00D2581B"/>
    <w:pPr>
      <w:keepLines w:val="0"/>
      <w:tabs>
        <w:tab w:val="left" w:pos="-76"/>
        <w:tab w:val="num" w:pos="720"/>
      </w:tabs>
      <w:suppressAutoHyphens/>
      <w:spacing w:after="40" w:line="240" w:lineRule="exact"/>
    </w:pPr>
    <w:rPr>
      <w:rFonts w:eastAsia="Times New Roman" w:cs="Times New Roman"/>
      <w:color w:val="auto"/>
      <w:sz w:val="22"/>
      <w:szCs w:val="24"/>
      <w:lang w:eastAsia="ar-SA"/>
    </w:rPr>
  </w:style>
  <w:style w:type="paragraph" w:customStyle="1" w:styleId="StyleCorpsdetexte8pt">
    <w:name w:val="Style Corps de texte + 8 pt"/>
    <w:basedOn w:val="Corpsdetexte"/>
    <w:autoRedefine/>
    <w:uiPriority w:val="99"/>
    <w:rsid w:val="00D2581B"/>
    <w:pPr>
      <w:keepLines w:val="0"/>
      <w:spacing w:before="0" w:after="0"/>
    </w:pPr>
    <w:rPr>
      <w:rFonts w:eastAsia="Times New Roman"/>
      <w:color w:val="auto"/>
      <w:sz w:val="16"/>
      <w:szCs w:val="24"/>
      <w:lang w:eastAsia="fr-FR"/>
    </w:rPr>
  </w:style>
  <w:style w:type="paragraph" w:customStyle="1" w:styleId="Listepuce8">
    <w:name w:val="Liste à puce 8"/>
    <w:basedOn w:val="Listepuces"/>
    <w:uiPriority w:val="99"/>
    <w:rsid w:val="00D2581B"/>
    <w:pPr>
      <w:numPr>
        <w:numId w:val="0"/>
      </w:numPr>
      <w:tabs>
        <w:tab w:val="clear" w:pos="3969"/>
        <w:tab w:val="num" w:pos="1068"/>
      </w:tabs>
      <w:suppressAutoHyphens w:val="0"/>
      <w:spacing w:before="60" w:after="60" w:line="240" w:lineRule="auto"/>
      <w:ind w:left="511" w:hanging="227"/>
    </w:pPr>
    <w:rPr>
      <w:sz w:val="16"/>
      <w:szCs w:val="16"/>
    </w:rPr>
  </w:style>
  <w:style w:type="paragraph" w:customStyle="1" w:styleId="CorpsdetexteRA">
    <w:name w:val="Corps de texte RA"/>
    <w:basedOn w:val="Normal"/>
    <w:uiPriority w:val="99"/>
    <w:rsid w:val="00D2581B"/>
    <w:pPr>
      <w:keepLines w:val="0"/>
      <w:spacing w:before="0" w:after="0" w:line="264" w:lineRule="auto"/>
    </w:pPr>
    <w:rPr>
      <w:rFonts w:eastAsia="Times New Roman"/>
      <w:color w:val="auto"/>
      <w:sz w:val="16"/>
      <w:szCs w:val="16"/>
      <w:lang w:eastAsia="fr-FR"/>
    </w:rPr>
  </w:style>
  <w:style w:type="paragraph" w:customStyle="1" w:styleId="Titreab">
    <w:name w:val="Titre a) b)..."/>
    <w:basedOn w:val="Normal"/>
    <w:autoRedefine/>
    <w:uiPriority w:val="99"/>
    <w:rsid w:val="00D2581B"/>
    <w:pPr>
      <w:keepLines w:val="0"/>
      <w:spacing w:before="0"/>
      <w:ind w:left="1276" w:firstLine="709"/>
    </w:pPr>
    <w:rPr>
      <w:rFonts w:eastAsia="Times New Roman"/>
      <w:b/>
      <w:color w:val="auto"/>
      <w:u w:val="single"/>
      <w:lang w:eastAsia="fr-FR"/>
    </w:rPr>
  </w:style>
  <w:style w:type="paragraph" w:customStyle="1" w:styleId="Normal8">
    <w:name w:val="Normal 8"/>
    <w:basedOn w:val="Normal"/>
    <w:link w:val="Normal8Car"/>
    <w:uiPriority w:val="99"/>
    <w:rsid w:val="00D2581B"/>
    <w:pPr>
      <w:keepNext/>
      <w:keepLines w:val="0"/>
      <w:spacing w:before="0" w:after="0" w:line="264" w:lineRule="auto"/>
    </w:pPr>
    <w:rPr>
      <w:rFonts w:eastAsia="Times New Roman"/>
      <w:color w:val="auto"/>
      <w:sz w:val="16"/>
      <w:szCs w:val="15"/>
      <w:lang w:eastAsia="fr-FR"/>
    </w:rPr>
  </w:style>
  <w:style w:type="character" w:customStyle="1" w:styleId="Normal8Car">
    <w:name w:val="Normal 8 Car"/>
    <w:basedOn w:val="Policepardfaut"/>
    <w:link w:val="Normal8"/>
    <w:uiPriority w:val="99"/>
    <w:locked/>
    <w:rsid w:val="00D2581B"/>
    <w:rPr>
      <w:rFonts w:eastAsia="Times New Roman"/>
      <w:sz w:val="16"/>
      <w:szCs w:val="15"/>
    </w:rPr>
  </w:style>
  <w:style w:type="paragraph" w:customStyle="1" w:styleId="Puceronde">
    <w:name w:val="Puce ronde"/>
    <w:basedOn w:val="Retraitcorpsdetexte2"/>
    <w:uiPriority w:val="99"/>
    <w:rsid w:val="00D2581B"/>
    <w:pPr>
      <w:numPr>
        <w:numId w:val="38"/>
      </w:numPr>
      <w:tabs>
        <w:tab w:val="left" w:pos="900"/>
      </w:tabs>
      <w:spacing w:before="60" w:after="60" w:line="240" w:lineRule="auto"/>
    </w:pPr>
    <w:rPr>
      <w:rFonts w:cs="Arial"/>
      <w:sz w:val="16"/>
      <w:szCs w:val="15"/>
    </w:rPr>
  </w:style>
  <w:style w:type="paragraph" w:customStyle="1" w:styleId="Legal2L3">
    <w:name w:val="Legal2_L3"/>
    <w:basedOn w:val="Normal"/>
    <w:next w:val="Normal"/>
    <w:uiPriority w:val="99"/>
    <w:rsid w:val="00D2581B"/>
    <w:pPr>
      <w:keepLines w:val="0"/>
      <w:tabs>
        <w:tab w:val="num" w:pos="720"/>
      </w:tabs>
      <w:spacing w:before="0" w:after="240"/>
      <w:ind w:left="720"/>
      <w:outlineLvl w:val="2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ElisaTitrePrincipale">
    <w:name w:val="Elisa Titre Principale"/>
    <w:basedOn w:val="Normal"/>
    <w:uiPriority w:val="99"/>
    <w:rsid w:val="00D2581B"/>
    <w:pPr>
      <w:keepLines w:val="0"/>
      <w:numPr>
        <w:numId w:val="39"/>
      </w:numPr>
      <w:tabs>
        <w:tab w:val="clear" w:pos="1"/>
        <w:tab w:val="left" w:pos="567"/>
      </w:tabs>
      <w:spacing w:before="0" w:after="0"/>
      <w:ind w:left="567" w:hanging="567"/>
      <w:outlineLvl w:val="0"/>
    </w:pPr>
    <w:rPr>
      <w:rFonts w:eastAsia="Times New Roman" w:cs="Times New Roman"/>
      <w:b/>
      <w:color w:val="289BC3"/>
      <w:sz w:val="32"/>
      <w:szCs w:val="24"/>
      <w:lang w:eastAsia="fr-FR"/>
    </w:rPr>
  </w:style>
  <w:style w:type="paragraph" w:customStyle="1" w:styleId="ElisaTitreSecondaire">
    <w:name w:val="Elisa Titre Secondaire"/>
    <w:basedOn w:val="Normal"/>
    <w:uiPriority w:val="99"/>
    <w:rsid w:val="00D2581B"/>
    <w:pPr>
      <w:keepLines w:val="0"/>
      <w:numPr>
        <w:ilvl w:val="1"/>
        <w:numId w:val="39"/>
      </w:numPr>
      <w:tabs>
        <w:tab w:val="clear" w:pos="0"/>
        <w:tab w:val="left" w:pos="1134"/>
      </w:tabs>
      <w:spacing w:before="0" w:after="0"/>
      <w:ind w:left="1134" w:hanging="567"/>
      <w:outlineLvl w:val="1"/>
    </w:pPr>
    <w:rPr>
      <w:rFonts w:eastAsia="Times New Roman" w:cs="Times New Roman"/>
      <w:b/>
      <w:color w:val="D77D28"/>
      <w:sz w:val="24"/>
      <w:szCs w:val="24"/>
      <w:lang w:eastAsia="fr-FR"/>
    </w:rPr>
  </w:style>
  <w:style w:type="paragraph" w:customStyle="1" w:styleId="ElisaTitreTertiaire">
    <w:name w:val="Elisa Titre Tertiaire"/>
    <w:basedOn w:val="Normal"/>
    <w:uiPriority w:val="99"/>
    <w:rsid w:val="00D2581B"/>
    <w:pPr>
      <w:keepLines w:val="0"/>
      <w:numPr>
        <w:ilvl w:val="2"/>
        <w:numId w:val="39"/>
      </w:numPr>
      <w:tabs>
        <w:tab w:val="left" w:pos="1985"/>
      </w:tabs>
      <w:spacing w:before="0" w:after="0"/>
      <w:outlineLvl w:val="2"/>
    </w:pPr>
    <w:rPr>
      <w:rFonts w:ascii="Arial Gras" w:eastAsia="Times New Roman" w:hAnsi="Arial Gras" w:cs="Times New Roman"/>
      <w:b/>
      <w:color w:val="878787"/>
      <w:sz w:val="24"/>
      <w:szCs w:val="24"/>
      <w:lang w:eastAsia="fr-FR"/>
    </w:rPr>
  </w:style>
  <w:style w:type="character" w:customStyle="1" w:styleId="Heading2Text">
    <w:name w:val="Heading 2 Text"/>
    <w:basedOn w:val="Policepardfaut"/>
    <w:uiPriority w:val="99"/>
    <w:semiHidden/>
    <w:rsid w:val="00D2581B"/>
    <w:rPr>
      <w:rFonts w:cs="Times New Roman"/>
      <w:b/>
    </w:rPr>
  </w:style>
  <w:style w:type="character" w:customStyle="1" w:styleId="Heading3Text">
    <w:name w:val="Heading 3 Text"/>
    <w:basedOn w:val="Heading2Text"/>
    <w:uiPriority w:val="99"/>
    <w:semiHidden/>
    <w:rsid w:val="00D2581B"/>
    <w:rPr>
      <w:rFonts w:cs="Times New Roman"/>
      <w:b/>
    </w:rPr>
  </w:style>
  <w:style w:type="paragraph" w:customStyle="1" w:styleId="Correct">
    <w:name w:val="Correct"/>
    <w:basedOn w:val="Normal"/>
    <w:uiPriority w:val="99"/>
    <w:semiHidden/>
    <w:rsid w:val="00D2581B"/>
    <w:pPr>
      <w:keepLines w:val="0"/>
      <w:spacing w:before="0" w:after="0"/>
      <w:ind w:left="770" w:hanging="770"/>
    </w:pPr>
    <w:rPr>
      <w:rFonts w:eastAsia="Times New Roman" w:cs="Times New Roman"/>
      <w:iCs/>
      <w:color w:val="auto"/>
      <w:szCs w:val="21"/>
      <w:lang w:eastAsia="fr-FR"/>
    </w:rPr>
  </w:style>
  <w:style w:type="paragraph" w:customStyle="1" w:styleId="CONSULT">
    <w:name w:val="CONSULT"/>
    <w:basedOn w:val="Normal"/>
    <w:uiPriority w:val="99"/>
    <w:semiHidden/>
    <w:rsid w:val="00D2581B"/>
    <w:pPr>
      <w:keepLines w:val="0"/>
      <w:spacing w:before="480" w:after="0"/>
    </w:pPr>
    <w:rPr>
      <w:rFonts w:eastAsia="Times New Roman" w:cs="Times New Roman"/>
      <w:color w:val="auto"/>
      <w:sz w:val="24"/>
      <w:lang w:eastAsia="fr-FR"/>
    </w:rPr>
  </w:style>
  <w:style w:type="paragraph" w:customStyle="1" w:styleId="L4">
    <w:name w:val="L4"/>
    <w:basedOn w:val="Normal"/>
    <w:autoRedefine/>
    <w:uiPriority w:val="99"/>
    <w:semiHidden/>
    <w:rsid w:val="00D2581B"/>
    <w:pPr>
      <w:keepLines w:val="0"/>
      <w:spacing w:before="0" w:after="0"/>
    </w:pPr>
    <w:rPr>
      <w:rFonts w:eastAsia="Times New Roman"/>
      <w:color w:val="auto"/>
      <w:sz w:val="24"/>
      <w:lang w:eastAsia="fr-FR"/>
    </w:rPr>
  </w:style>
  <w:style w:type="paragraph" w:customStyle="1" w:styleId="puce0">
    <w:name w:val="puce"/>
    <w:basedOn w:val="Normal"/>
    <w:autoRedefine/>
    <w:uiPriority w:val="99"/>
    <w:semiHidden/>
    <w:rsid w:val="00D2581B"/>
    <w:pPr>
      <w:keepLines w:val="0"/>
      <w:spacing w:before="0" w:after="0" w:line="260" w:lineRule="atLeast"/>
    </w:pPr>
    <w:rPr>
      <w:rFonts w:ascii="Tahoma" w:eastAsia="Times New Roman" w:hAnsi="Tahoma" w:cs="Tahoma"/>
      <w:color w:val="auto"/>
      <w:lang w:eastAsia="fr-FR"/>
    </w:rPr>
  </w:style>
  <w:style w:type="paragraph" w:customStyle="1" w:styleId="Titre3H3H31H32H33H34H35H36H37H38H39H311H321H331H341H351H361H371H381H310H312H322H332H342H352H362H372H382H313H323H333H343H353H363H373H383H314H324H334H344H354H364H374H384H391H3111H3211H3311H3411H3511">
    <w:name w:val="Titre 3.H3.H31.H32.H33.H34.H35.H36.H37.H38.H39.H311.H321.H331.H341.H351.H361.H371.H381.H310.H312.H322.H332.H342.H352.H362.H372.H382.H313.H323.H333.H343.H353.H363.H373.H383.H314.H324.H334.H344.H354.H364.H374.H384.H391.H3111.H3211.H3311.H3411.H3511"/>
    <w:basedOn w:val="Normal"/>
    <w:next w:val="Corpsdetexte"/>
    <w:uiPriority w:val="99"/>
    <w:semiHidden/>
    <w:rsid w:val="00D2581B"/>
    <w:pPr>
      <w:keepNext/>
      <w:tabs>
        <w:tab w:val="left" w:pos="709"/>
      </w:tabs>
      <w:spacing w:before="480" w:after="240" w:line="240" w:lineRule="atLeast"/>
      <w:outlineLvl w:val="2"/>
    </w:pPr>
    <w:rPr>
      <w:rFonts w:ascii="Arial Narrow" w:eastAsia="Times New Roman" w:hAnsi="Arial Narrow" w:cs="Times New Roman"/>
      <w:b/>
      <w:color w:val="auto"/>
      <w:spacing w:val="-10"/>
      <w:kern w:val="28"/>
      <w:sz w:val="24"/>
      <w:lang w:eastAsia="fr-FR"/>
    </w:rPr>
  </w:style>
  <w:style w:type="paragraph" w:customStyle="1" w:styleId="Flo1">
    <w:name w:val="Flo1"/>
    <w:basedOn w:val="Normal"/>
    <w:uiPriority w:val="99"/>
    <w:rsid w:val="00D2581B"/>
    <w:pPr>
      <w:keepLines w:val="0"/>
      <w:spacing w:before="0" w:after="0"/>
      <w:jc w:val="left"/>
    </w:pPr>
    <w:rPr>
      <w:rFonts w:eastAsia="Times New Roman" w:cs="Times New Roman"/>
      <w:color w:val="auto"/>
      <w:szCs w:val="24"/>
      <w:lang w:eastAsia="fr-FR"/>
    </w:rPr>
  </w:style>
  <w:style w:type="paragraph" w:customStyle="1" w:styleId="Flo2">
    <w:name w:val="Flo2"/>
    <w:basedOn w:val="Normal"/>
    <w:uiPriority w:val="99"/>
    <w:rsid w:val="00D2581B"/>
    <w:pPr>
      <w:keepLines w:val="0"/>
      <w:spacing w:before="0" w:after="0"/>
      <w:jc w:val="left"/>
    </w:pPr>
    <w:rPr>
      <w:rFonts w:eastAsia="Times New Roman" w:cs="Times New Roman"/>
      <w:color w:val="auto"/>
      <w:szCs w:val="24"/>
      <w:lang w:eastAsia="fr-FR"/>
    </w:rPr>
  </w:style>
  <w:style w:type="paragraph" w:customStyle="1" w:styleId="Flo3">
    <w:name w:val="Flo3"/>
    <w:basedOn w:val="Normal"/>
    <w:uiPriority w:val="99"/>
    <w:rsid w:val="00D2581B"/>
    <w:pPr>
      <w:keepLines w:val="0"/>
      <w:spacing w:before="0" w:after="0"/>
      <w:jc w:val="left"/>
    </w:pPr>
    <w:rPr>
      <w:rFonts w:eastAsia="Times New Roman" w:cs="Times New Roman"/>
      <w:color w:val="auto"/>
      <w:szCs w:val="24"/>
      <w:lang w:eastAsia="fr-FR"/>
    </w:rPr>
  </w:style>
  <w:style w:type="paragraph" w:styleId="NormalWeb">
    <w:name w:val="Normal (Web)"/>
    <w:basedOn w:val="Normal"/>
    <w:uiPriority w:val="99"/>
    <w:rsid w:val="00D2581B"/>
    <w:pPr>
      <w:keepLines w:val="0"/>
      <w:spacing w:before="0" w:after="15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fr-FR"/>
    </w:rPr>
  </w:style>
  <w:style w:type="character" w:customStyle="1" w:styleId="TitreFVIG2Car">
    <w:name w:val="Titre FVIG 2 Car"/>
    <w:basedOn w:val="Policepardfaut"/>
    <w:link w:val="TitreFVIG2"/>
    <w:uiPriority w:val="99"/>
    <w:locked/>
    <w:rsid w:val="00D2581B"/>
    <w:rPr>
      <w:rFonts w:ascii="Arial Gras" w:eastAsia="Times New Roman" w:hAnsi="Arial Gras" w:cs="Times New Roman"/>
      <w:sz w:val="22"/>
      <w:szCs w:val="24"/>
    </w:rPr>
  </w:style>
  <w:style w:type="character" w:customStyle="1" w:styleId="TitreFVIG3Car">
    <w:name w:val="Titre FVIG 3 Car"/>
    <w:basedOn w:val="TitreFVIG2Car"/>
    <w:link w:val="TitreFVIG3"/>
    <w:uiPriority w:val="99"/>
    <w:locked/>
    <w:rsid w:val="00D2581B"/>
    <w:rPr>
      <w:rFonts w:ascii="Arial Gras" w:eastAsia="Times New Roman" w:hAnsi="Arial Gras" w:cs="Times New Roman"/>
      <w:b/>
      <w:i/>
      <w:sz w:val="22"/>
      <w:szCs w:val="24"/>
    </w:rPr>
  </w:style>
  <w:style w:type="paragraph" w:customStyle="1" w:styleId="TitreFVIG4">
    <w:name w:val="Titre FVIG 4"/>
    <w:basedOn w:val="Normal"/>
    <w:uiPriority w:val="99"/>
    <w:rsid w:val="00D2581B"/>
    <w:pPr>
      <w:keepLines w:val="0"/>
      <w:numPr>
        <w:numId w:val="40"/>
      </w:numPr>
      <w:spacing w:before="0" w:after="0" w:line="260" w:lineRule="exact"/>
    </w:pPr>
    <w:rPr>
      <w:rFonts w:eastAsia="Times New Roman" w:cs="Times New Roman"/>
      <w:b/>
      <w:color w:val="auto"/>
      <w:szCs w:val="24"/>
      <w:lang w:eastAsia="fr-FR"/>
    </w:rPr>
  </w:style>
  <w:style w:type="paragraph" w:customStyle="1" w:styleId="CM4">
    <w:name w:val="CM4"/>
    <w:basedOn w:val="Default"/>
    <w:next w:val="Default"/>
    <w:uiPriority w:val="99"/>
    <w:rsid w:val="00D2581B"/>
    <w:pPr>
      <w:widowControl w:val="0"/>
      <w:spacing w:line="233" w:lineRule="atLeast"/>
    </w:pPr>
    <w:rPr>
      <w:rFonts w:ascii="Arial" w:eastAsia="Times New Roman" w:hAnsi="Arial" w:cs="Times New Roman"/>
      <w:color w:val="auto"/>
    </w:rPr>
  </w:style>
  <w:style w:type="character" w:customStyle="1" w:styleId="EmailStyle3571">
    <w:name w:val="EmailStyle3571"/>
    <w:basedOn w:val="Policepardfaut"/>
    <w:uiPriority w:val="99"/>
    <w:semiHidden/>
    <w:rsid w:val="00D2581B"/>
    <w:rPr>
      <w:rFonts w:ascii="Tahoma" w:hAnsi="Tahoma" w:cs="Times New Roman"/>
      <w:color w:val="0000FF"/>
      <w:sz w:val="20"/>
      <w:szCs w:val="20"/>
      <w:u w:val="none"/>
    </w:rPr>
  </w:style>
  <w:style w:type="character" w:customStyle="1" w:styleId="Style6Car">
    <w:name w:val="Style6 Car"/>
    <w:basedOn w:val="Policepardfaut"/>
    <w:link w:val="Style6"/>
    <w:uiPriority w:val="99"/>
    <w:locked/>
    <w:rsid w:val="00D2581B"/>
    <w:rPr>
      <w:rFonts w:eastAsia="Times New Roman" w:cs="Times New Roman"/>
      <w:szCs w:val="24"/>
    </w:rPr>
  </w:style>
  <w:style w:type="character" w:customStyle="1" w:styleId="05cPucecarreNiveau3Car">
    <w:name w:val="05c) Puce carrée Niveau3 Car"/>
    <w:basedOn w:val="Style6Car"/>
    <w:link w:val="05cPucecarreNiveau3"/>
    <w:uiPriority w:val="99"/>
    <w:locked/>
    <w:rsid w:val="00D2581B"/>
    <w:rPr>
      <w:rFonts w:eastAsia="Times New Roman" w:cs="Times New Roman"/>
      <w:szCs w:val="24"/>
    </w:rPr>
  </w:style>
  <w:style w:type="character" w:customStyle="1" w:styleId="04bTexteC11GrasJCar">
    <w:name w:val="04b) Texte C11 Gras J Car"/>
    <w:basedOn w:val="04bTexteC11GrasCar"/>
    <w:link w:val="04bTexteC11GrasJ"/>
    <w:uiPriority w:val="99"/>
    <w:locked/>
    <w:rsid w:val="00D2581B"/>
    <w:rPr>
      <w:rFonts w:eastAsia="Times New Roman" w:cs="Times New Roman"/>
      <w:b/>
      <w:sz w:val="22"/>
      <w:lang w:val="fr-FR" w:eastAsia="fr-FR" w:bidi="ar-SA"/>
    </w:rPr>
  </w:style>
  <w:style w:type="paragraph" w:customStyle="1" w:styleId="04cTexteC10BleuGras">
    <w:name w:val="04c) Texte C10 Bleu Gras"/>
    <w:uiPriority w:val="99"/>
    <w:rsid w:val="00D2581B"/>
    <w:pPr>
      <w:tabs>
        <w:tab w:val="left" w:pos="1928"/>
        <w:tab w:val="left" w:pos="1985"/>
        <w:tab w:val="left" w:pos="3402"/>
        <w:tab w:val="left" w:pos="4536"/>
        <w:tab w:val="left" w:pos="5670"/>
        <w:tab w:val="left" w:pos="6804"/>
        <w:tab w:val="left" w:pos="7938"/>
        <w:tab w:val="left" w:pos="8505"/>
        <w:tab w:val="left" w:pos="9072"/>
      </w:tabs>
      <w:spacing w:before="100" w:after="40" w:line="240" w:lineRule="exact"/>
      <w:ind w:left="1701"/>
    </w:pPr>
    <w:rPr>
      <w:rFonts w:eastAsia="Times New Roman" w:cs="Times New Roman"/>
      <w:b/>
      <w:color w:val="1E9BC3"/>
    </w:rPr>
  </w:style>
  <w:style w:type="paragraph" w:customStyle="1" w:styleId="i">
    <w:name w:val="(i)"/>
    <w:basedOn w:val="Normal"/>
    <w:uiPriority w:val="99"/>
    <w:rsid w:val="00D2581B"/>
    <w:pPr>
      <w:keepLines w:val="0"/>
      <w:spacing w:before="0"/>
      <w:ind w:left="1702" w:hanging="851"/>
    </w:pPr>
    <w:rPr>
      <w:rFonts w:ascii="Verdana" w:eastAsia="Times New Roman" w:hAnsi="Verdana" w:cs="Times New Roman"/>
      <w:color w:val="auto"/>
      <w:lang w:val="en-US" w:eastAsia="fr-FR"/>
    </w:rPr>
  </w:style>
  <w:style w:type="paragraph" w:customStyle="1" w:styleId="NB">
    <w:name w:val="NB"/>
    <w:basedOn w:val="Normal"/>
    <w:uiPriority w:val="99"/>
    <w:rsid w:val="00D2581B"/>
    <w:pPr>
      <w:keepLines w:val="0"/>
      <w:spacing w:before="0" w:after="240"/>
      <w:ind w:left="567" w:hanging="567"/>
    </w:pPr>
    <w:rPr>
      <w:rFonts w:eastAsia="Times New Roman" w:cs="Times New Roman"/>
      <w:color w:val="auto"/>
      <w:sz w:val="22"/>
    </w:rPr>
  </w:style>
  <w:style w:type="character" w:customStyle="1" w:styleId="trkfieldvalue">
    <w:name w:val="trkfieldvalue"/>
    <w:basedOn w:val="Policepardfaut"/>
    <w:uiPriority w:val="99"/>
    <w:rsid w:val="00D2581B"/>
    <w:rPr>
      <w:rFonts w:cs="Times New Roman"/>
    </w:rPr>
  </w:style>
  <w:style w:type="character" w:customStyle="1" w:styleId="tx1">
    <w:name w:val="tx1"/>
    <w:basedOn w:val="Policepardfaut"/>
    <w:uiPriority w:val="99"/>
    <w:rsid w:val="00D2581B"/>
    <w:rPr>
      <w:rFonts w:cs="Times New Roman"/>
      <w:b/>
      <w:b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2581B"/>
    <w:pPr>
      <w:keepLines w:val="0"/>
      <w:pBdr>
        <w:bottom w:val="single" w:sz="4" w:space="4" w:color="4F81BD" w:themeColor="accent1"/>
      </w:pBdr>
      <w:spacing w:before="200" w:after="280"/>
      <w:ind w:left="936" w:right="936"/>
      <w:jc w:val="left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2581B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</w:rPr>
  </w:style>
  <w:style w:type="character" w:styleId="Rfrenceintense">
    <w:name w:val="Intense Reference"/>
    <w:basedOn w:val="Policepardfaut"/>
    <w:uiPriority w:val="32"/>
    <w:qFormat/>
    <w:rsid w:val="00D2581B"/>
    <w:rPr>
      <w:b/>
      <w:bCs/>
      <w:smallCaps/>
      <w:color w:val="C0504D" w:themeColor="accent2"/>
      <w:spacing w:val="5"/>
      <w:u w:val="single"/>
    </w:rPr>
  </w:style>
  <w:style w:type="paragraph" w:customStyle="1" w:styleId="msolistparagraph0">
    <w:name w:val="msolistparagraph"/>
    <w:basedOn w:val="Normal"/>
    <w:rsid w:val="00D2581B"/>
    <w:pPr>
      <w:keepLines w:val="0"/>
      <w:spacing w:before="0" w:after="0"/>
      <w:ind w:left="720"/>
      <w:jc w:val="left"/>
    </w:pPr>
    <w:rPr>
      <w:rFonts w:ascii="Calibri" w:eastAsia="MS Mincho" w:hAnsi="Calibri" w:cs="Times New Roman"/>
      <w:color w:val="auto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7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2.jpeg"/><Relationship Id="rId18" Type="http://schemas.openxmlformats.org/officeDocument/2006/relationships/image" Target="media/image12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50.jpeg"/><Relationship Id="rId7" Type="http://schemas.openxmlformats.org/officeDocument/2006/relationships/endnotes" Target="endnotes.xml"/><Relationship Id="rId12" Type="http://schemas.openxmlformats.org/officeDocument/2006/relationships/image" Target="media/image11.jpeg"/><Relationship Id="rId17" Type="http://schemas.openxmlformats.org/officeDocument/2006/relationships/image" Target="media/image1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5.jpeg"/><Relationship Id="rId20" Type="http://schemas.openxmlformats.org/officeDocument/2006/relationships/image" Target="media/image14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4.jpe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13.jpeg"/><Relationship Id="rId22" Type="http://schemas.openxmlformats.org/officeDocument/2006/relationships/header" Target="header1.xml"/><Relationship Id="rId27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odel'O%202013\BOITE%20MODELO%202013_Fevrier\MODELES\OFFRES\A4%20RV\marche%20villes%20avec%20logo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F1162-0B54-464D-A5B9-955A3D693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marche villes avec logo.dotx</Template>
  <TotalTime>0</TotalTime>
  <Pages>2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BOUYGUES-CONSTRUCTION</Company>
  <LinksUpToDate>false</LinksUpToDate>
  <CharactersWithSpaces>368</CharactersWithSpaces>
  <SharedDoc>false</SharedDoc>
  <HLinks>
    <vt:vector size="276" baseType="variant">
      <vt:variant>
        <vt:i4>1769526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_Toc353568049</vt:lpwstr>
      </vt:variant>
      <vt:variant>
        <vt:i4>1769526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_Toc353568048</vt:lpwstr>
      </vt:variant>
      <vt:variant>
        <vt:i4>1769526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_Toc353568047</vt:lpwstr>
      </vt:variant>
      <vt:variant>
        <vt:i4>1769526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_Toc353568046</vt:lpwstr>
      </vt:variant>
      <vt:variant>
        <vt:i4>1769526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_Toc353568045</vt:lpwstr>
      </vt:variant>
      <vt:variant>
        <vt:i4>1769526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_Toc353568044</vt:lpwstr>
      </vt:variant>
      <vt:variant>
        <vt:i4>1769526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_Toc353568043</vt:lpwstr>
      </vt:variant>
      <vt:variant>
        <vt:i4>1769526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_Toc353568042</vt:lpwstr>
      </vt:variant>
      <vt:variant>
        <vt:i4>1769526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_Toc353568041</vt:lpwstr>
      </vt:variant>
      <vt:variant>
        <vt:i4>1769526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_Toc353568040</vt:lpwstr>
      </vt:variant>
      <vt:variant>
        <vt:i4>1835062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_Toc353568039</vt:lpwstr>
      </vt:variant>
      <vt:variant>
        <vt:i4>1835062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_Toc353568038</vt:lpwstr>
      </vt:variant>
      <vt:variant>
        <vt:i4>1835062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_Toc353568037</vt:lpwstr>
      </vt:variant>
      <vt:variant>
        <vt:i4>1835062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_Toc353568036</vt:lpwstr>
      </vt:variant>
      <vt:variant>
        <vt:i4>1835062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_Toc353568035</vt:lpwstr>
      </vt:variant>
      <vt:variant>
        <vt:i4>1835062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_Toc353568034</vt:lpwstr>
      </vt:variant>
      <vt:variant>
        <vt:i4>1835062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_Toc353568033</vt:lpwstr>
      </vt:variant>
      <vt:variant>
        <vt:i4>1835062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_Toc353568032</vt:lpwstr>
      </vt:variant>
      <vt:variant>
        <vt:i4>1835062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_Toc353568031</vt:lpwstr>
      </vt:variant>
      <vt:variant>
        <vt:i4>1835062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_Toc353568030</vt:lpwstr>
      </vt:variant>
      <vt:variant>
        <vt:i4>1900598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_Toc353568029</vt:lpwstr>
      </vt:variant>
      <vt:variant>
        <vt:i4>1900598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_Toc353568028</vt:lpwstr>
      </vt:variant>
      <vt:variant>
        <vt:i4>1900598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_Toc353568027</vt:lpwstr>
      </vt:variant>
      <vt:variant>
        <vt:i4>1900598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_Toc353568026</vt:lpwstr>
      </vt:variant>
      <vt:variant>
        <vt:i4>1900598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_Toc353568025</vt:lpwstr>
      </vt:variant>
      <vt:variant>
        <vt:i4>1900598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_Toc353568024</vt:lpwstr>
      </vt:variant>
      <vt:variant>
        <vt:i4>1900598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_Toc353568023</vt:lpwstr>
      </vt:variant>
      <vt:variant>
        <vt:i4>1900598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_Toc353568022</vt:lpwstr>
      </vt:variant>
      <vt:variant>
        <vt:i4>1900598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_Toc353568021</vt:lpwstr>
      </vt:variant>
      <vt:variant>
        <vt:i4>1900598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_Toc353568020</vt:lpwstr>
      </vt:variant>
      <vt:variant>
        <vt:i4>1966134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_Toc353568019</vt:lpwstr>
      </vt:variant>
      <vt:variant>
        <vt:i4>1966134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_Toc353568018</vt:lpwstr>
      </vt:variant>
      <vt:variant>
        <vt:i4>1966134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_Toc353568017</vt:lpwstr>
      </vt:variant>
      <vt:variant>
        <vt:i4>1966134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_Toc353568016</vt:lpwstr>
      </vt:variant>
      <vt:variant>
        <vt:i4>1966134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_Toc353568015</vt:lpwstr>
      </vt:variant>
      <vt:variant>
        <vt:i4>1966134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_Toc353568014</vt:lpwstr>
      </vt:variant>
      <vt:variant>
        <vt:i4>1966134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_Toc353568013</vt:lpwstr>
      </vt:variant>
      <vt:variant>
        <vt:i4>1966134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_Toc353568012</vt:lpwstr>
      </vt:variant>
      <vt:variant>
        <vt:i4>1966134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_Toc353568011</vt:lpwstr>
      </vt:variant>
      <vt:variant>
        <vt:i4>1966134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_Toc353568010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_Toc353568009</vt:lpwstr>
      </vt:variant>
      <vt:variant>
        <vt:i4>2031670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_Toc353568008</vt:lpwstr>
      </vt:variant>
      <vt:variant>
        <vt:i4>2031670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_Toc353568007</vt:lpwstr>
      </vt:variant>
      <vt:variant>
        <vt:i4>2031670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_Toc353568006</vt:lpwstr>
      </vt:variant>
      <vt:variant>
        <vt:i4>2031670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_Toc353568005</vt:lpwstr>
      </vt:variant>
      <vt:variant>
        <vt:i4>2031670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_Toc353568004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AXIONE</dc:creator>
  <cp:keywords/>
  <dc:description/>
  <cp:lastModifiedBy>Axione</cp:lastModifiedBy>
  <cp:revision>38</cp:revision>
  <cp:lastPrinted>2018-01-26T10:39:00Z</cp:lastPrinted>
  <dcterms:created xsi:type="dcterms:W3CDTF">2018-02-27T16:45:00Z</dcterms:created>
  <dcterms:modified xsi:type="dcterms:W3CDTF">2020-04-09T09:40:00Z</dcterms:modified>
</cp:coreProperties>
</file>