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F91E2A" w14:textId="0E8A813E" w:rsidR="00CC3652" w:rsidRDefault="003139CB" w:rsidP="00744BC3">
      <w:pPr>
        <w:pStyle w:val="Corpsdetexte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7979011" wp14:editId="0EA890FB">
                <wp:simplePos x="0" y="0"/>
                <wp:positionH relativeFrom="column">
                  <wp:posOffset>-28575</wp:posOffset>
                </wp:positionH>
                <wp:positionV relativeFrom="paragraph">
                  <wp:posOffset>-59055</wp:posOffset>
                </wp:positionV>
                <wp:extent cx="3101975" cy="1258214"/>
                <wp:effectExtent l="0" t="0" r="0" b="0"/>
                <wp:wrapNone/>
                <wp:docPr id="2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975" cy="12582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8CF213" w14:textId="572A880A" w:rsidR="00C4035B" w:rsidRDefault="00C4035B" w:rsidP="00D2581B">
                            <w:pPr>
                              <w:pStyle w:val="Enttenormal"/>
                              <w:rPr>
                                <w:b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Cs w:val="28"/>
                              </w:rPr>
                              <w:t xml:space="preserve">CONTrAT FTTH </w:t>
                            </w:r>
                            <w:r w:rsidR="00DE0DF3">
                              <w:rPr>
                                <w:b/>
                                <w:szCs w:val="28"/>
                              </w:rPr>
                              <w:t>ActiVE</w:t>
                            </w:r>
                          </w:p>
                          <w:p w14:paraId="746581B7" w14:textId="7709D655" w:rsidR="00C4035B" w:rsidRDefault="00D97F37" w:rsidP="00D2581B">
                            <w:pPr>
                              <w:pStyle w:val="Enttenormal"/>
                              <w:rPr>
                                <w:b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Cs w:val="28"/>
                              </w:rPr>
                              <w:t>Annexe 1</w:t>
                            </w:r>
                            <w:r w:rsidR="00C4035B" w:rsidRPr="00D2581B">
                              <w:rPr>
                                <w:b/>
                                <w:szCs w:val="28"/>
                              </w:rPr>
                              <w:t xml:space="preserve">.A </w:t>
                            </w:r>
                          </w:p>
                          <w:p w14:paraId="12A57A1C" w14:textId="77777777" w:rsidR="00C4035B" w:rsidRPr="00D2581B" w:rsidRDefault="00C4035B" w:rsidP="00D2581B">
                            <w:pPr>
                              <w:pStyle w:val="Enttenormal"/>
                              <w:rPr>
                                <w:b/>
                                <w:szCs w:val="28"/>
                              </w:rPr>
                            </w:pPr>
                          </w:p>
                          <w:p w14:paraId="752E4496" w14:textId="5221300E" w:rsidR="00C4035B" w:rsidRPr="00D2581B" w:rsidRDefault="00D97F37" w:rsidP="00D2581B">
                            <w:pPr>
                              <w:pStyle w:val="Enttenormal"/>
                              <w:rPr>
                                <w:b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Cs w:val="28"/>
                              </w:rPr>
                              <w:t>pénalites</w:t>
                            </w:r>
                            <w:r w:rsidR="00C4035B">
                              <w:rPr>
                                <w:b/>
                                <w:szCs w:val="28"/>
                              </w:rPr>
                              <w:t xml:space="preserve"> </w:t>
                            </w:r>
                            <w:r w:rsidR="002F2BD9">
                              <w:rPr>
                                <w:b/>
                                <w:szCs w:val="28"/>
                              </w:rPr>
                              <w:t>v20</w:t>
                            </w:r>
                            <w:r w:rsidR="00510DD7">
                              <w:rPr>
                                <w:b/>
                                <w:szCs w:val="28"/>
                              </w:rPr>
                              <w:t xml:space="preserve">.01 </w:t>
                            </w:r>
                          </w:p>
                          <w:p w14:paraId="080BA633" w14:textId="76DE760B" w:rsidR="00C4035B" w:rsidRPr="00781D5F" w:rsidRDefault="00C4035B" w:rsidP="00781D5F">
                            <w:pPr>
                              <w:pStyle w:val="Enttenormal"/>
                              <w:rPr>
                                <w:b/>
                                <w:sz w:val="32"/>
                              </w:rPr>
                            </w:pPr>
                          </w:p>
                          <w:p w14:paraId="41F39E36" w14:textId="77777777" w:rsidR="00C4035B" w:rsidRPr="00A74842" w:rsidRDefault="00C4035B" w:rsidP="00A74842">
                            <w:pPr>
                              <w:pStyle w:val="Enttenormal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12D49C08" w14:textId="77777777" w:rsidR="00C4035B" w:rsidRPr="00A74842" w:rsidRDefault="00C4035B" w:rsidP="00A74842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979011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-2.25pt;margin-top:-4.65pt;width:244.25pt;height:99.0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" filled="f" stroked="f">
                <v:textbox inset=",0">
                  <w:txbxContent>
                    <w:p w14:paraId="728CF213" w14:textId="572A880A" w:rsidR="00C4035B" w:rsidRDefault="00C4035B" w:rsidP="00D2581B">
                      <w:pPr>
                        <w:pStyle w:val="Enttenormal"/>
                        <w:rPr>
                          <w:b/>
                          <w:szCs w:val="28"/>
                        </w:rPr>
                      </w:pPr>
                      <w:r>
                        <w:rPr>
                          <w:b/>
                          <w:szCs w:val="28"/>
                        </w:rPr>
                        <w:t xml:space="preserve">CONTrAT FTTH </w:t>
                      </w:r>
                      <w:r w:rsidR="00DE0DF3">
                        <w:rPr>
                          <w:b/>
                          <w:szCs w:val="28"/>
                        </w:rPr>
                        <w:t>ActiVE</w:t>
                      </w:r>
                    </w:p>
                    <w:p w14:paraId="746581B7" w14:textId="7709D655" w:rsidR="00C4035B" w:rsidRDefault="00D97F37" w:rsidP="00D2581B">
                      <w:pPr>
                        <w:pStyle w:val="Enttenormal"/>
                        <w:rPr>
                          <w:b/>
                          <w:szCs w:val="28"/>
                        </w:rPr>
                      </w:pPr>
                      <w:r>
                        <w:rPr>
                          <w:b/>
                          <w:szCs w:val="28"/>
                        </w:rPr>
                        <w:t>Annexe 1</w:t>
                      </w:r>
                      <w:r w:rsidR="00C4035B" w:rsidRPr="00D2581B">
                        <w:rPr>
                          <w:b/>
                          <w:szCs w:val="28"/>
                        </w:rPr>
                        <w:t xml:space="preserve">.A </w:t>
                      </w:r>
                    </w:p>
                    <w:p w14:paraId="12A57A1C" w14:textId="77777777" w:rsidR="00C4035B" w:rsidRPr="00D2581B" w:rsidRDefault="00C4035B" w:rsidP="00D2581B">
                      <w:pPr>
                        <w:pStyle w:val="Enttenormal"/>
                        <w:rPr>
                          <w:b/>
                          <w:szCs w:val="28"/>
                        </w:rPr>
                      </w:pPr>
                    </w:p>
                    <w:p w14:paraId="752E4496" w14:textId="5221300E" w:rsidR="00C4035B" w:rsidRPr="00D2581B" w:rsidRDefault="00D97F37" w:rsidP="00D2581B">
                      <w:pPr>
                        <w:pStyle w:val="Enttenormal"/>
                        <w:rPr>
                          <w:b/>
                          <w:szCs w:val="28"/>
                        </w:rPr>
                      </w:pPr>
                      <w:r>
                        <w:rPr>
                          <w:b/>
                          <w:szCs w:val="28"/>
                        </w:rPr>
                        <w:t>pénalites</w:t>
                      </w:r>
                      <w:r w:rsidR="00C4035B">
                        <w:rPr>
                          <w:b/>
                          <w:szCs w:val="28"/>
                        </w:rPr>
                        <w:t xml:space="preserve"> </w:t>
                      </w:r>
                      <w:r w:rsidR="002F2BD9">
                        <w:rPr>
                          <w:b/>
                          <w:szCs w:val="28"/>
                        </w:rPr>
                        <w:t>v20</w:t>
                      </w:r>
                      <w:r w:rsidR="00510DD7">
                        <w:rPr>
                          <w:b/>
                          <w:szCs w:val="28"/>
                        </w:rPr>
                        <w:t xml:space="preserve">.01 </w:t>
                      </w:r>
                    </w:p>
                    <w:p w14:paraId="080BA633" w14:textId="76DE760B" w:rsidR="00C4035B" w:rsidRPr="00781D5F" w:rsidRDefault="00C4035B" w:rsidP="00781D5F">
                      <w:pPr>
                        <w:pStyle w:val="Enttenormal"/>
                        <w:rPr>
                          <w:b/>
                          <w:sz w:val="32"/>
                        </w:rPr>
                      </w:pPr>
                    </w:p>
                    <w:p w14:paraId="41F39E36" w14:textId="77777777" w:rsidR="00C4035B" w:rsidRPr="00A74842" w:rsidRDefault="00C4035B" w:rsidP="00A74842">
                      <w:pPr>
                        <w:pStyle w:val="Enttenormal"/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12D49C08" w14:textId="77777777" w:rsidR="00C4035B" w:rsidRPr="00A74842" w:rsidRDefault="00C4035B" w:rsidP="00A74842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33D8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681E906D" wp14:editId="380402EE">
                <wp:simplePos x="0" y="0"/>
                <wp:positionH relativeFrom="column">
                  <wp:posOffset>69215</wp:posOffset>
                </wp:positionH>
                <wp:positionV relativeFrom="paragraph">
                  <wp:posOffset>5080</wp:posOffset>
                </wp:positionV>
                <wp:extent cx="6336030" cy="6960235"/>
                <wp:effectExtent l="0" t="5715" r="7620" b="6350"/>
                <wp:wrapNone/>
                <wp:docPr id="224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6960235"/>
                          <a:chOff x="960" y="1539"/>
                          <a:chExt cx="9978" cy="10961"/>
                        </a:xfrm>
                      </wpg:grpSpPr>
                      <wps:wsp>
                        <wps:cNvPr id="225" name="Freeform 20" descr="FIBRE-Optique"/>
                        <wps:cNvSpPr>
                          <a:spLocks/>
                        </wps:cNvSpPr>
                        <wps:spPr bwMode="auto">
                          <a:xfrm>
                            <a:off x="5694" y="1539"/>
                            <a:ext cx="5244" cy="6674"/>
                          </a:xfrm>
                          <a:custGeom>
                            <a:avLst/>
                            <a:gdLst>
                              <a:gd name="T0" fmla="*/ 3937 w 1039"/>
                              <a:gd name="T1" fmla="*/ 0 h 1321"/>
                              <a:gd name="T2" fmla="*/ 0 w 1039"/>
                              <a:gd name="T3" fmla="*/ 0 h 1321"/>
                              <a:gd name="T4" fmla="*/ 0 w 1039"/>
                              <a:gd name="T5" fmla="*/ 3395 h 1321"/>
                              <a:gd name="T6" fmla="*/ 2508 w 1039"/>
                              <a:gd name="T7" fmla="*/ 3395 h 1321"/>
                              <a:gd name="T8" fmla="*/ 3276 w 1039"/>
                              <a:gd name="T9" fmla="*/ 4163 h 1321"/>
                              <a:gd name="T10" fmla="*/ 3276 w 1039"/>
                              <a:gd name="T11" fmla="*/ 6674 h 1321"/>
                              <a:gd name="T12" fmla="*/ 5244 w 1039"/>
                              <a:gd name="T13" fmla="*/ 6674 h 1321"/>
                              <a:gd name="T14" fmla="*/ 5244 w 1039"/>
                              <a:gd name="T15" fmla="*/ 1309 h 1321"/>
                              <a:gd name="T16" fmla="*/ 3937 w 1039"/>
                              <a:gd name="T17" fmla="*/ 0 h 1321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39" h="1321">
                                <a:moveTo>
                                  <a:pt x="78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672"/>
                                  <a:pt x="0" y="672"/>
                                  <a:pt x="0" y="672"/>
                                </a:cubicBezTo>
                                <a:cubicBezTo>
                                  <a:pt x="497" y="672"/>
                                  <a:pt x="497" y="672"/>
                                  <a:pt x="497" y="672"/>
                                </a:cubicBezTo>
                                <a:cubicBezTo>
                                  <a:pt x="581" y="672"/>
                                  <a:pt x="649" y="740"/>
                                  <a:pt x="649" y="824"/>
                                </a:cubicBezTo>
                                <a:cubicBezTo>
                                  <a:pt x="649" y="1321"/>
                                  <a:pt x="649" y="1321"/>
                                  <a:pt x="649" y="1321"/>
                                </a:cubicBezTo>
                                <a:cubicBezTo>
                                  <a:pt x="1039" y="1321"/>
                                  <a:pt x="1039" y="1321"/>
                                  <a:pt x="1039" y="1321"/>
                                </a:cubicBezTo>
                                <a:cubicBezTo>
                                  <a:pt x="1039" y="259"/>
                                  <a:pt x="1039" y="259"/>
                                  <a:pt x="1039" y="259"/>
                                </a:cubicBezTo>
                                <a:cubicBezTo>
                                  <a:pt x="1039" y="116"/>
                                  <a:pt x="923" y="0"/>
                                  <a:pt x="780" y="0"/>
                                </a:cubicBezTo>
                                <a:close/>
                              </a:path>
                            </a:pathLst>
                          </a:custGeom>
                          <a:blipFill dpi="0" rotWithShape="1">
                            <a:blip r:embed="rId8"/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21" descr="Fibre-E012708"/>
                        <wps:cNvSpPr>
                          <a:spLocks/>
                        </wps:cNvSpPr>
                        <wps:spPr bwMode="auto">
                          <a:xfrm>
                            <a:off x="960" y="4931"/>
                            <a:ext cx="8009" cy="7569"/>
                          </a:xfrm>
                          <a:custGeom>
                            <a:avLst/>
                            <a:gdLst>
                              <a:gd name="T0" fmla="*/ 4734 w 1587"/>
                              <a:gd name="T1" fmla="*/ 2511 h 1498"/>
                              <a:gd name="T2" fmla="*/ 4734 w 1587"/>
                              <a:gd name="T3" fmla="*/ 0 h 1498"/>
                              <a:gd name="T4" fmla="*/ 0 w 1587"/>
                              <a:gd name="T5" fmla="*/ 0 h 1498"/>
                              <a:gd name="T6" fmla="*/ 0 w 1587"/>
                              <a:gd name="T7" fmla="*/ 6260 h 1498"/>
                              <a:gd name="T8" fmla="*/ 1307 w 1587"/>
                              <a:gd name="T9" fmla="*/ 7569 h 1498"/>
                              <a:gd name="T10" fmla="*/ 8009 w 1587"/>
                              <a:gd name="T11" fmla="*/ 7569 h 1498"/>
                              <a:gd name="T12" fmla="*/ 8009 w 1587"/>
                              <a:gd name="T13" fmla="*/ 3279 h 1498"/>
                              <a:gd name="T14" fmla="*/ 5496 w 1587"/>
                              <a:gd name="T15" fmla="*/ 3279 h 1498"/>
                              <a:gd name="T16" fmla="*/ 4734 w 1587"/>
                              <a:gd name="T17" fmla="*/ 2511 h 1498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87" h="1498">
                                <a:moveTo>
                                  <a:pt x="938" y="497"/>
                                </a:moveTo>
                                <a:cubicBezTo>
                                  <a:pt x="938" y="0"/>
                                  <a:pt x="938" y="0"/>
                                  <a:pt x="938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1239"/>
                                  <a:pt x="0" y="1239"/>
                                  <a:pt x="0" y="1239"/>
                                </a:cubicBezTo>
                                <a:cubicBezTo>
                                  <a:pt x="0" y="1382"/>
                                  <a:pt x="116" y="1498"/>
                                  <a:pt x="259" y="1498"/>
                                </a:cubicBezTo>
                                <a:cubicBezTo>
                                  <a:pt x="1587" y="1498"/>
                                  <a:pt x="1587" y="1498"/>
                                  <a:pt x="1587" y="1498"/>
                                </a:cubicBezTo>
                                <a:cubicBezTo>
                                  <a:pt x="1587" y="649"/>
                                  <a:pt x="1587" y="649"/>
                                  <a:pt x="1587" y="649"/>
                                </a:cubicBezTo>
                                <a:cubicBezTo>
                                  <a:pt x="1089" y="649"/>
                                  <a:pt x="1089" y="649"/>
                                  <a:pt x="1089" y="649"/>
                                </a:cubicBezTo>
                                <a:cubicBezTo>
                                  <a:pt x="1006" y="649"/>
                                  <a:pt x="938" y="581"/>
                                  <a:pt x="938" y="497"/>
                                </a:cubicBezTo>
                                <a:close/>
                              </a:path>
                            </a:pathLst>
                          </a:custGeom>
                          <a:blipFill dpi="0" rotWithShape="1">
                            <a:blip r:embed="rId9"/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2"/>
                        <wps:cNvSpPr>
                          <a:spLocks/>
                        </wps:cNvSpPr>
                        <wps:spPr bwMode="auto">
                          <a:xfrm>
                            <a:off x="5694" y="4931"/>
                            <a:ext cx="3275" cy="3279"/>
                          </a:xfrm>
                          <a:custGeom>
                            <a:avLst/>
                            <a:gdLst>
                              <a:gd name="T0" fmla="*/ 2508 w 649"/>
                              <a:gd name="T1" fmla="*/ 0 h 649"/>
                              <a:gd name="T2" fmla="*/ 0 w 649"/>
                              <a:gd name="T3" fmla="*/ 0 h 649"/>
                              <a:gd name="T4" fmla="*/ 0 w 649"/>
                              <a:gd name="T5" fmla="*/ 2511 h 649"/>
                              <a:gd name="T6" fmla="*/ 762 w 649"/>
                              <a:gd name="T7" fmla="*/ 3279 h 649"/>
                              <a:gd name="T8" fmla="*/ 3275 w 649"/>
                              <a:gd name="T9" fmla="*/ 3279 h 649"/>
                              <a:gd name="T10" fmla="*/ 3275 w 649"/>
                              <a:gd name="T11" fmla="*/ 768 h 649"/>
                              <a:gd name="T12" fmla="*/ 2508 w 649"/>
                              <a:gd name="T13" fmla="*/ 0 h 649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49" h="649">
                                <a:moveTo>
                                  <a:pt x="497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497"/>
                                  <a:pt x="0" y="497"/>
                                  <a:pt x="0" y="497"/>
                                </a:cubicBezTo>
                                <a:cubicBezTo>
                                  <a:pt x="0" y="581"/>
                                  <a:pt x="68" y="649"/>
                                  <a:pt x="151" y="649"/>
                                </a:cubicBezTo>
                                <a:cubicBezTo>
                                  <a:pt x="649" y="649"/>
                                  <a:pt x="649" y="649"/>
                                  <a:pt x="649" y="649"/>
                                </a:cubicBezTo>
                                <a:cubicBezTo>
                                  <a:pt x="649" y="152"/>
                                  <a:pt x="649" y="152"/>
                                  <a:pt x="649" y="152"/>
                                </a:cubicBezTo>
                                <a:cubicBezTo>
                                  <a:pt x="649" y="68"/>
                                  <a:pt x="581" y="0"/>
                                  <a:pt x="497" y="0"/>
                                </a:cubicBez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F9E22D" id="Group 45" o:spid="_x0000_s1026" style="position:absolute;margin-left:5.45pt;margin-top:.4pt;width:498.9pt;height:548.05pt;z-index:251654656" coordorigin="960,1539" coordsize="9978,109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I3AAAAAFJnaHRsb25nAAABjQ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KPD94cGFja2V0IGVuZD0ndyc/Pv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F6AAAAAFJnaHRsb25nAAACNw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Ao8P3hwYWNrZXQgZW5kPSd3Jz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">
                <v:shape id="Freeform 20" o:spid="_x0000_s1027" alt="FIBRE-Optique" style="position:absolute;left:5694;top:1539;width:5244;height:6674;visibility:visible;mso-wrap-style:square;v-text-anchor:top" coordsize="1039,1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5GwMMA&#10;AADcAAAADwAAAGRycy9kb3ducmV2LnhtbESPQYvCMBSE74L/ITxhb5q2i65Uo+wKiqwnu4IeH82z&#10;LTYvpYla//1GEDwOM/MNM192phY3al1lWUE8ikAQ51ZXXCg4/K2HUxDOI2usLZOCBzlYLvq9Oaba&#10;3nlPt8wXIkDYpaig9L5JpXR5SQbdyDbEwTvb1qAPsi2kbvEe4KaWSRRNpMGKw0KJDa1Kyi/Z1Sig&#10;PNt9fR7j+PSzmcjLWeKpXv8q9THovmcgPHX+HX61t1pBkozheSYc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5GwMMAAADcAAAADwAAAAAAAAAAAAAAAACYAgAAZHJzL2Rv&#10;d25yZXYueG1sUEsFBgAAAAAEAAQA9QAAAIgDAAAAAA==&#10;" path="m780,c,,,,,,,672,,672,,672v497,,497,,497,c581,672,649,740,649,824v,497,,497,,497c1039,1321,1039,1321,1039,1321v,-1062,,-1062,,-1062c1039,116,923,,780,xe" stroked="f">
                  <v:fill r:id="rId10" o:title="FIBRE-Optique" recolor="t" rotate="t" type="frame"/>
                  <v:path arrowok="t" o:connecttype="custom" o:connectlocs="19871,0;0,0;0,17152;12658,17152;16534,21032;16534,33719;26467,33719;26467,6613;19871,0" o:connectangles="0,0,0,0,0,0,0,0,0"/>
                </v:shape>
                <v:shape id="Freeform 21" o:spid="_x0000_s1028" alt="Fibre-E012708" style="position:absolute;left:960;top:4931;width:8009;height:7569;visibility:visible;mso-wrap-style:square;v-text-anchor:top" coordsize="1587,1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4hcMQA&#10;AADcAAAADwAAAGRycy9kb3ducmV2LnhtbESPQWvCQBSE74L/YXmCF6kbcxCbupEihBQKhVpBvD2y&#10;L9nQ7NuQ3Zr477uFgsdhZr5h9ofJduJGg28dK9isExDEldMtNwrOX8XTDoQPyBo7x6TgTh4O+Xy2&#10;x0y7kT/pdgqNiBD2GSowIfSZlL4yZNGvXU8cvdoNFkOUQyP1gGOE206mSbKVFluOCwZ7Ohqqvk8/&#10;VkHiDJUlPheXeiyLFV/p/ew/lFouptcXEIGm8Aj/t9+0gjTdwt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+IXDEAAAA3AAAAA8AAAAAAAAAAAAAAAAAmAIAAGRycy9k&#10;b3ducmV2LnhtbFBLBQYAAAAABAAEAPUAAACJAwAAAAA=&#10;" path="m938,497c938,,938,,938,,,,,,,,,1239,,1239,,1239v,143,116,259,259,259c1587,1498,1587,1498,1587,1498v,-849,,-849,,-849c1089,649,1089,649,1089,649v-83,,-151,-68,-151,-152xe" stroked="f">
                  <v:fill r:id="rId11" o:title="Fibre-E012708" recolor="t" rotate="t" type="frame"/>
                  <v:path arrowok="t" o:connecttype="custom" o:connectlocs="23891,12687;23891,0;0,0;0,31630;6596,38244;40418,38244;40418,16568;27736,16568;23891,12687" o:connectangles="0,0,0,0,0,0,0,0,0"/>
                </v:shape>
                <v:shape id="Freeform 22" o:spid="_x0000_s1029" style="position:absolute;left:5694;top:4931;width:3275;height:3279;visibility:visible;mso-wrap-style:square;v-text-anchor:top" coordsize="649,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J3NsMA&#10;AADcAAAADwAAAGRycy9kb3ducmV2LnhtbESP0YrCMBRE3wX/IdwF3zTVBZFqFFkQFFaWqh9waa5t&#10;tbkpSWyrX79ZWPBxmJkzzGrTm1q05HxlWcF0koAgzq2uuFBwOe/GCxA+IGusLZOCJ3nYrIeDFaba&#10;dpxRewqFiBD2KSooQ2hSKX1ekkE/sQ1x9K7WGQxRukJqh12Em1rOkmQuDVYcF0ps6Kuk/H56GAXV&#10;9XjD7/Muky+XHebtPfvpuFdq9NFvlyAC9eEd/m/vtYLZ5xT+zsQj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J3NsMAAADcAAAADwAAAAAAAAAAAAAAAACYAgAAZHJzL2Rv&#10;d25yZXYueG1sUEsFBgAAAAAEAAQA9QAAAIgDAAAAAA==&#10;" path="m497,c,,,,,,,497,,497,,497v,84,68,152,151,152c649,649,649,649,649,649v,-497,,-497,,-497c649,68,581,,497,e" filled="f" stroked="f">
                  <v:path arrowok="t" o:connecttype="custom" o:connectlocs="12656,0;0,0;0,12687;3845,16567;16526,16567;16526,3880;12656,0" o:connectangles="0,0,0,0,0,0,0"/>
                </v:shape>
              </v:group>
            </w:pict>
          </mc:Fallback>
        </mc:AlternateContent>
      </w:r>
    </w:p>
    <w:p w14:paraId="6406D36C" w14:textId="7B83D6ED" w:rsidR="00CC3652" w:rsidRDefault="00CC3652" w:rsidP="009A2592"/>
    <w:p w14:paraId="74E9CFD7" w14:textId="52A670FE" w:rsidR="00EA28C3" w:rsidRDefault="00EA28C3" w:rsidP="009A2592"/>
    <w:p w14:paraId="48D763BD" w14:textId="449C1B00" w:rsidR="00EA28C3" w:rsidRDefault="00EA28C3" w:rsidP="009A2592"/>
    <w:p w14:paraId="0A1A3496" w14:textId="519AAEBD" w:rsidR="00EA28C3" w:rsidRDefault="00EA28C3" w:rsidP="009A2592"/>
    <w:p w14:paraId="2A6019B0" w14:textId="52CAC116" w:rsidR="00EA28C3" w:rsidRDefault="00EA28C3" w:rsidP="009A2592"/>
    <w:p w14:paraId="43C63B72" w14:textId="77777777" w:rsidR="00EA28C3" w:rsidRDefault="00EA28C3" w:rsidP="009A2592"/>
    <w:p w14:paraId="26E35B55" w14:textId="77777777" w:rsidR="00EA28C3" w:rsidRDefault="00EA28C3" w:rsidP="009A2592"/>
    <w:p w14:paraId="7B339A53" w14:textId="77777777" w:rsidR="00EA28C3" w:rsidRDefault="00EA28C3" w:rsidP="009A2592"/>
    <w:p w14:paraId="05B4692D" w14:textId="77777777" w:rsidR="00EA28C3" w:rsidRDefault="00EA28C3" w:rsidP="009A2592"/>
    <w:p w14:paraId="7533A31C" w14:textId="6591416E" w:rsidR="00EA28C3" w:rsidRDefault="00EA28C3" w:rsidP="009A2592"/>
    <w:p w14:paraId="5905591D" w14:textId="77777777" w:rsidR="00EA28C3" w:rsidRDefault="00EA28C3" w:rsidP="009A2592"/>
    <w:p w14:paraId="3D3895C3" w14:textId="77777777" w:rsidR="00EA28C3" w:rsidRDefault="00EA28C3" w:rsidP="009A2592"/>
    <w:p w14:paraId="3ED626B7" w14:textId="77777777" w:rsidR="00EA28C3" w:rsidRDefault="00EA28C3" w:rsidP="009A2592"/>
    <w:p w14:paraId="38982242" w14:textId="77777777" w:rsidR="00EA28C3" w:rsidRDefault="00EA28C3" w:rsidP="009A2592"/>
    <w:p w14:paraId="3F670768" w14:textId="77777777" w:rsidR="00EA28C3" w:rsidRDefault="00EA28C3" w:rsidP="009A2592"/>
    <w:p w14:paraId="6E93FAEB" w14:textId="77777777" w:rsidR="00EA28C3" w:rsidRDefault="00EA28C3" w:rsidP="009A2592"/>
    <w:bookmarkStart w:id="0" w:name="_GoBack"/>
    <w:bookmarkEnd w:id="0"/>
    <w:p w14:paraId="3E0DF6EB" w14:textId="63FFFC2A" w:rsidR="00EA28C3" w:rsidRDefault="009C33D8" w:rsidP="009A2592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1CC42D34" wp14:editId="75D41394">
                <wp:simplePos x="0" y="0"/>
                <wp:positionH relativeFrom="column">
                  <wp:posOffset>5154930</wp:posOffset>
                </wp:positionH>
                <wp:positionV relativeFrom="paragraph">
                  <wp:posOffset>166370</wp:posOffset>
                </wp:positionV>
                <wp:extent cx="1367790" cy="2857500"/>
                <wp:effectExtent l="0" t="0" r="3810" b="0"/>
                <wp:wrapNone/>
                <wp:docPr id="13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7790" cy="2857500"/>
                          <a:chOff x="8842" y="8213"/>
                          <a:chExt cx="2154" cy="4500"/>
                        </a:xfrm>
                      </wpg:grpSpPr>
                      <wps:wsp>
                        <wps:cNvPr id="14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8842" y="8213"/>
                            <a:ext cx="1077" cy="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EAD6EA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0216A3" w14:textId="77777777" w:rsidR="00C4035B" w:rsidRPr="00AB46ED" w:rsidRDefault="00C4035B" w:rsidP="0092248C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5147A88D" wp14:editId="451A0A68">
                                    <wp:extent cx="558165" cy="735965"/>
                                    <wp:effectExtent l="19050" t="0" r="0" b="0"/>
                                    <wp:docPr id="1" name="Image 2" descr="courrier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mage 2" descr="courrier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lum bright="100000"/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58165" cy="7359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45720" rIns="36000" bIns="45720" anchor="t" anchorCtr="0" upright="1">
                          <a:noAutofit/>
                        </wps:bodyPr>
                      </wps:wsp>
                      <wps:wsp>
                        <wps:cNvPr id="15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8842" y="9713"/>
                            <a:ext cx="1077" cy="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EAD6EA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6900D9" w14:textId="77777777" w:rsidR="00C4035B" w:rsidRDefault="00C4035B" w:rsidP="00510DD3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130E01D0" wp14:editId="1B684DB9">
                                    <wp:extent cx="558165" cy="735965"/>
                                    <wp:effectExtent l="19050" t="0" r="0" b="0"/>
                                    <wp:docPr id="2" name="Image 5" descr="entretien_espace_verts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mage 5" descr="entretien_espace_verts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lum bright="100000"/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58165" cy="7359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45720" rIns="36000" bIns="45720" anchor="t" anchorCtr="0" upright="1">
                          <a:noAutofit/>
                        </wps:bodyPr>
                      </wps:wsp>
                      <wps:wsp>
                        <wps:cNvPr id="16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8842" y="11213"/>
                            <a:ext cx="1077" cy="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EAD6EA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A3E9A3" w14:textId="77777777" w:rsidR="00C4035B" w:rsidRDefault="00C4035B" w:rsidP="00510DD3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0B7A7ECA" wp14:editId="755EB0EB">
                                    <wp:extent cx="558165" cy="735965"/>
                                    <wp:effectExtent l="19050" t="0" r="0" b="0"/>
                                    <wp:docPr id="3" name="Image 9" descr="energies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mage 9" descr="energies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lum bright="100000"/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58165" cy="7359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45720" rIns="36000" bIns="45720" anchor="t" anchorCtr="0" upright="1">
                          <a:noAutofit/>
                        </wps:bodyPr>
                      </wps:wsp>
                      <wps:wsp>
                        <wps:cNvPr id="18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9919" y="8213"/>
                            <a:ext cx="1077" cy="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EAD6EA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AAE1E8" w14:textId="77777777" w:rsidR="00C4035B" w:rsidRDefault="00C4035B" w:rsidP="002F79AD">
                              <w:pPr>
                                <w:jc w:val="left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CB627A6" wp14:editId="031BE3F3">
                                    <wp:extent cx="558165" cy="735965"/>
                                    <wp:effectExtent l="19050" t="0" r="0" b="6985"/>
                                    <wp:docPr id="4" name="Image 3" descr="elcairage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mage 3" descr="elcairage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58165" cy="7359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45720" rIns="36000" bIns="45720" anchor="t" anchorCtr="0" upright="1">
                          <a:noAutofit/>
                        </wps:bodyPr>
                      </wps:wsp>
                      <wps:wsp>
                        <wps:cNvPr id="25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9919" y="9713"/>
                            <a:ext cx="1077" cy="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EAD6EA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52554E" w14:textId="77777777" w:rsidR="00C4035B" w:rsidRDefault="00C4035B" w:rsidP="002F79AD">
                              <w:pPr>
                                <w:jc w:val="left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6004902E" wp14:editId="2A1C29AE">
                                    <wp:extent cx="558165" cy="735965"/>
                                    <wp:effectExtent l="19050" t="0" r="0" b="6985"/>
                                    <wp:docPr id="5" name="Image 8" descr="automatisme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mage 8" descr="automatisme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58165" cy="7359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45720" rIns="36000" bIns="45720" anchor="t" anchorCtr="0" upright="1">
                          <a:noAutofit/>
                        </wps:bodyPr>
                      </wps:wsp>
                      <wps:wsp>
                        <wps:cNvPr id="26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9919" y="11213"/>
                            <a:ext cx="1077" cy="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EAD6EA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4F0784" w14:textId="77777777" w:rsidR="00C4035B" w:rsidRDefault="00C4035B" w:rsidP="002F79AD">
                              <w:pPr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45720" rIns="3600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C42D34" id="Group 36" o:spid="_x0000_s1027" style="position:absolute;left:0;text-align:left;margin-left:405.9pt;margin-top:13.1pt;width:107.7pt;height:225pt;z-index:251657216" coordorigin="8842,8213" coordsize="2154,4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">
                <v:shape id="Text Box 37" o:spid="_x0000_s1028" type="#_x0000_t202" style="position:absolute;left:8842;top:8213;width:1077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KNLsIA&#10;AADbAAAADwAAAGRycy9kb3ducmV2LnhtbERPS2sCMRC+C/6HMII3zdqWKqtRpK3Fi5SuDzwOm3F3&#10;6WayJFHXf28Kgrf5+J4zW7SmFhdyvrKsYDRMQBDnVldcKNhtV4MJCB+QNdaWScGNPCzm3c4MU22v&#10;/EuXLBQihrBPUUEZQpNK6fOSDPqhbYgjd7LOYIjQFVI7vMZwU8uXJHmXBiuODSU29FFS/pedjYLx&#10;6/EzLGm1/2L309Juf9hsT99K9XvtcgoiUBue4od7reP8N/j/JR4g5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Uo0uwgAAANsAAAAPAAAAAAAAAAAAAAAAAJgCAABkcnMvZG93&#10;bnJldi54bWxQSwUGAAAAAAQABAD1AAAAhwMAAAAA&#10;" stroked="f" strokecolor="#ead6ea">
                  <v:textbox inset="0,,1mm">
                    <w:txbxContent>
                      <w:p w14:paraId="200216A3" w14:textId="77777777" w:rsidR="00C4035B" w:rsidRPr="00AB46ED" w:rsidRDefault="00C4035B" w:rsidP="0092248C">
                        <w:pPr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5147A88D" wp14:editId="451A0A68">
                              <wp:extent cx="558165" cy="735965"/>
                              <wp:effectExtent l="19050" t="0" r="0" b="0"/>
                              <wp:docPr id="1" name="Image 2" descr="courrier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2" descr="courrier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lum bright="100000"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58165" cy="7359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38" o:spid="_x0000_s1029" type="#_x0000_t202" style="position:absolute;left:8842;top:9713;width:1077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4otcIA&#10;AADbAAAADwAAAGRycy9kb3ducmV2LnhtbERPS2sCMRC+C/6HMII3zdrSKqtRpK3Fi5SuDzwOm3F3&#10;6WayJFHXf28Kgrf5+J4zW7SmFhdyvrKsYDRMQBDnVldcKNhtV4MJCB+QNdaWScGNPCzm3c4MU22v&#10;/EuXLBQihrBPUUEZQpNK6fOSDPqhbYgjd7LOYIjQFVI7vMZwU8uXJHmXBiuODSU29FFS/pedjYLx&#10;6/EzLGm1/2L309Juf9hsT99K9XvtcgoiUBue4od7reP8N/j/JR4g5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Hii1wgAAANsAAAAPAAAAAAAAAAAAAAAAAJgCAABkcnMvZG93&#10;bnJldi54bWxQSwUGAAAAAAQABAD1AAAAhwMAAAAA&#10;" stroked="f" strokecolor="#ead6ea">
                  <v:textbox inset="0,,1mm">
                    <w:txbxContent>
                      <w:p w14:paraId="116900D9" w14:textId="77777777" w:rsidR="00C4035B" w:rsidRDefault="00C4035B" w:rsidP="00510DD3">
                        <w:pPr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130E01D0" wp14:editId="1B684DB9">
                              <wp:extent cx="558165" cy="735965"/>
                              <wp:effectExtent l="19050" t="0" r="0" b="0"/>
                              <wp:docPr id="2" name="Image 5" descr="entretien_espace_vert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5" descr="entretien_espace_vert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lum bright="100000"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58165" cy="7359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39" o:spid="_x0000_s1030" type="#_x0000_t202" style="position:absolute;left:8842;top:11213;width:1077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y2wsIA&#10;AADbAAAADwAAAGRycy9kb3ducmV2LnhtbERPS2vCQBC+C/6HZYTedGMLWlI3IbSN9CKlPkqPQ3ZM&#10;gtnZsLtq+u/dgtDbfHzPWeWD6cSFnG8tK5jPEhDEldUt1wr2u3L6DMIHZI2dZVLwSx7ybDxaYart&#10;lb/osg21iCHsU1TQhNCnUvqqIYN+ZnviyB2tMxgidLXUDq8x3HTyMUkW0mDLsaHBnl4bqk7bs1Gw&#10;fPp5CwWVh3d2nwPtD9+b3XGt1MNkKF5ABBrCv/ju/tBx/gL+fokHyO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zLbCwgAAANsAAAAPAAAAAAAAAAAAAAAAAJgCAABkcnMvZG93&#10;bnJldi54bWxQSwUGAAAAAAQABAD1AAAAhwMAAAAA&#10;" stroked="f" strokecolor="#ead6ea">
                  <v:textbox inset="0,,1mm">
                    <w:txbxContent>
                      <w:p w14:paraId="64A3E9A3" w14:textId="77777777" w:rsidR="00C4035B" w:rsidRDefault="00C4035B" w:rsidP="00510DD3">
                        <w:pPr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0B7A7ECA" wp14:editId="755EB0EB">
                              <wp:extent cx="558165" cy="735965"/>
                              <wp:effectExtent l="19050" t="0" r="0" b="0"/>
                              <wp:docPr id="3" name="Image 9" descr="energie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9" descr="energie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lum bright="100000"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58165" cy="7359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40" o:spid="_x0000_s1031" type="#_x0000_t202" style="position:absolute;left:9919;top:8213;width:1077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+HK8QA&#10;AADbAAAADwAAAGRycy9kb3ducmV2LnhtbESPT2sCQQzF7wW/wxDBW521Qiuro4jW0ksp9R8ew07c&#10;XdzJLDNTXb+9ORR6S3gv7/0yW3SuUVcKsfZsYDTMQBEX3tZcGtjvNs8TUDEhW2w8k4E7RVjMe08z&#10;zK2/8Q9dt6lUEsIxRwNVSm2udSwqchiHviUW7eyDwyRrKLUNeJNw1+iXLHvVDmuWhgpbWlVUXLa/&#10;zsDb+LROS9oc3jl8d7Q/HL925w9jBv1uOQWVqEv/5r/rTyv4Aiu/yAB6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fhyvEAAAA2wAAAA8AAAAAAAAAAAAAAAAAmAIAAGRycy9k&#10;b3ducmV2LnhtbFBLBQYAAAAABAAEAPUAAACJAwAAAAA=&#10;" stroked="f" strokecolor="#ead6ea">
                  <v:textbox inset="0,,1mm">
                    <w:txbxContent>
                      <w:p w14:paraId="60AAE1E8" w14:textId="77777777" w:rsidR="00C4035B" w:rsidRDefault="00C4035B" w:rsidP="002F79AD">
                        <w:pPr>
                          <w:jc w:val="left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4CB627A6" wp14:editId="031BE3F3">
                              <wp:extent cx="558165" cy="735965"/>
                              <wp:effectExtent l="19050" t="0" r="0" b="6985"/>
                              <wp:docPr id="4" name="Image 3" descr="elcairag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3" descr="elcairage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58165" cy="7359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41" o:spid="_x0000_s1032" type="#_x0000_t202" style="position:absolute;left:9919;top:9713;width:1077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LiCMMA&#10;AADbAAAADwAAAGRycy9kb3ducmV2LnhtbESPT2sCMRTE7wW/Q3iF3jRbRS2rUaRV8SLiv+LxsXnu&#10;Lm5eliTV9dsbQehxmJnfMONpYypxJedLywo+OwkI4szqknMFh/2i/QXCB2SNlWVScCcP00nrbYyp&#10;tjfe0nUXchEh7FNUUIRQp1L6rCCDvmNr4uidrTMYonS51A5vEW4q2U2SgTRYclwosKbvgrLL7s8o&#10;GPZOP2FGi+Oc3aahw/F3vT8vlfp4b2YjEIGa8B9+tVdaQbcPzy/xB8jJ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LiCMMAAADbAAAADwAAAAAAAAAAAAAAAACYAgAAZHJzL2Rv&#10;d25yZXYueG1sUEsFBgAAAAAEAAQA9QAAAIgDAAAAAA==&#10;" stroked="f" strokecolor="#ead6ea">
                  <v:textbox inset="0,,1mm">
                    <w:txbxContent>
                      <w:p w14:paraId="7E52554E" w14:textId="77777777" w:rsidR="00C4035B" w:rsidRDefault="00C4035B" w:rsidP="002F79AD">
                        <w:pPr>
                          <w:jc w:val="left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6004902E" wp14:editId="2A1C29AE">
                              <wp:extent cx="558165" cy="735965"/>
                              <wp:effectExtent l="19050" t="0" r="0" b="6985"/>
                              <wp:docPr id="5" name="Image 8" descr="automatism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8" descr="automatisme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58165" cy="7359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42" o:spid="_x0000_s1033" type="#_x0000_t202" style="position:absolute;left:9919;top:11213;width:1077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B8f8MA&#10;AADbAAAADwAAAGRycy9kb3ducmV2LnhtbESPS4sCMRCE78L+h9AL3jSzCiqzRpH1gZdFfC0em0k7&#10;MzjpDEnU8d9vBMFjUVVfUeNpYypxI+dLywq+ugkI4szqknMFh/2yMwLhA7LGyjIpeJCH6eSjNcZU&#10;2ztv6bYLuYgQ9ikqKEKoUyl9VpBB37U1cfTO1hkMUbpcaof3CDeV7CXJQBosOS4UWNNPQdlldzUK&#10;hv3TPMxoeVyw2zR0OP797s8rpdqfzewbRKAmvMOv9lor6A3g+SX+AD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B8f8MAAADbAAAADwAAAAAAAAAAAAAAAACYAgAAZHJzL2Rv&#10;d25yZXYueG1sUEsFBgAAAAAEAAQA9QAAAIgDAAAAAA==&#10;" stroked="f" strokecolor="#ead6ea">
                  <v:textbox inset="0,,1mm">
                    <w:txbxContent>
                      <w:p w14:paraId="7D4F0784" w14:textId="77777777" w:rsidR="00C4035B" w:rsidRDefault="00C4035B" w:rsidP="002F79AD">
                        <w:pPr>
                          <w:jc w:val="left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8C65E6D" w14:textId="77777777" w:rsidR="00EA28C3" w:rsidRDefault="00EA28C3" w:rsidP="009A2592"/>
    <w:p w14:paraId="2D215942" w14:textId="77777777" w:rsidR="00EA28C3" w:rsidRDefault="00EA28C3" w:rsidP="009A2592"/>
    <w:p w14:paraId="736A14C3" w14:textId="77777777" w:rsidR="00EA28C3" w:rsidRDefault="00EA28C3" w:rsidP="009A2592"/>
    <w:p w14:paraId="47AB6A3C" w14:textId="77777777" w:rsidR="00EA28C3" w:rsidRDefault="00EA28C3" w:rsidP="009A2592"/>
    <w:p w14:paraId="16176122" w14:textId="77777777" w:rsidR="00EA28C3" w:rsidRDefault="00EA28C3" w:rsidP="009A2592"/>
    <w:p w14:paraId="19F606F5" w14:textId="77777777" w:rsidR="000C7C45" w:rsidRDefault="000C7C45" w:rsidP="009A2592"/>
    <w:p w14:paraId="0E75A1ED" w14:textId="77777777" w:rsidR="002E6DD2" w:rsidRDefault="002E6DD2" w:rsidP="009A2592"/>
    <w:p w14:paraId="51D1A80F" w14:textId="77777777" w:rsidR="002E6DD2" w:rsidRDefault="002E6DD2" w:rsidP="009A2592"/>
    <w:p w14:paraId="732932AB" w14:textId="77777777" w:rsidR="008D0F87" w:rsidRDefault="008D0F87" w:rsidP="009A2592"/>
    <w:p w14:paraId="0E89C78E" w14:textId="77777777" w:rsidR="009A2592" w:rsidRDefault="009A2592" w:rsidP="009A2592">
      <w:pPr>
        <w:sectPr w:rsidR="009A2592" w:rsidSect="00700947">
          <w:headerReference w:type="even" r:id="rId22"/>
          <w:footerReference w:type="default" r:id="rId23"/>
          <w:pgSz w:w="11906" w:h="16838"/>
          <w:pgMar w:top="1531" w:right="1134" w:bottom="1304" w:left="851" w:header="709" w:footer="709" w:gutter="0"/>
          <w:cols w:space="708"/>
          <w:docGrid w:linePitch="360"/>
        </w:sectPr>
      </w:pPr>
    </w:p>
    <w:p w14:paraId="56B948C2" w14:textId="6F08DE46" w:rsidR="001C163F" w:rsidRDefault="001C163F" w:rsidP="00700947">
      <w:pPr>
        <w:pStyle w:val="En-ttedetabledesmatires"/>
        <w:tabs>
          <w:tab w:val="clear" w:pos="426"/>
          <w:tab w:val="clear" w:pos="8789"/>
        </w:tabs>
      </w:pPr>
      <w:r>
        <w:lastRenderedPageBreak/>
        <w:t>Sommaire</w:t>
      </w:r>
    </w:p>
    <w:sdt>
      <w:sdtPr>
        <w:rPr>
          <w:b w:val="0"/>
          <w:noProof w:val="0"/>
          <w:color w:val="3D3935"/>
          <w:sz w:val="20"/>
          <w:szCs w:val="20"/>
        </w:rPr>
        <w:id w:val="1888304526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551DB692" w14:textId="1F4B34D5" w:rsidR="005125C1" w:rsidRDefault="005125C1">
          <w:pPr>
            <w:pStyle w:val="En-ttedetabledesmatires"/>
          </w:pPr>
          <w:r>
            <w:t>Table des matières</w:t>
          </w:r>
        </w:p>
        <w:p w14:paraId="6D0C0D55" w14:textId="77777777" w:rsidR="006E71E0" w:rsidRDefault="005125C1">
          <w:pPr>
            <w:pStyle w:val="TM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eastAsia="fr-F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319964" w:history="1">
            <w:r w:rsidR="006E71E0" w:rsidRPr="00A43C4D">
              <w:rPr>
                <w:rStyle w:val="Lienhypertexte"/>
              </w:rPr>
              <w:t>1.</w:t>
            </w:r>
            <w:r w:rsidR="006E71E0"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  <w:lang w:eastAsia="fr-FR"/>
              </w:rPr>
              <w:tab/>
            </w:r>
            <w:r w:rsidR="006E71E0" w:rsidRPr="00A43C4D">
              <w:rPr>
                <w:rStyle w:val="Lienhypertexte"/>
              </w:rPr>
              <w:t>PENALITES A LA CHARGE DU CLIENT</w:t>
            </w:r>
            <w:r w:rsidR="006E71E0">
              <w:rPr>
                <w:webHidden/>
              </w:rPr>
              <w:tab/>
            </w:r>
            <w:r w:rsidR="006E71E0">
              <w:rPr>
                <w:webHidden/>
              </w:rPr>
              <w:fldChar w:fldCharType="begin"/>
            </w:r>
            <w:r w:rsidR="006E71E0">
              <w:rPr>
                <w:webHidden/>
              </w:rPr>
              <w:instrText xml:space="preserve"> PAGEREF _Toc6319964 \h </w:instrText>
            </w:r>
            <w:r w:rsidR="006E71E0">
              <w:rPr>
                <w:webHidden/>
              </w:rPr>
            </w:r>
            <w:r w:rsidR="006E71E0">
              <w:rPr>
                <w:webHidden/>
              </w:rPr>
              <w:fldChar w:fldCharType="separate"/>
            </w:r>
            <w:r w:rsidR="00AC166B">
              <w:rPr>
                <w:webHidden/>
              </w:rPr>
              <w:t>3</w:t>
            </w:r>
            <w:r w:rsidR="006E71E0">
              <w:rPr>
                <w:webHidden/>
              </w:rPr>
              <w:fldChar w:fldCharType="end"/>
            </w:r>
          </w:hyperlink>
        </w:p>
        <w:p w14:paraId="026876D6" w14:textId="77777777" w:rsidR="006E71E0" w:rsidRDefault="00E90DA6">
          <w:pPr>
            <w:pStyle w:val="TM2"/>
            <w:rPr>
              <w:rFonts w:asciiTheme="minorHAnsi" w:eastAsiaTheme="minorEastAsia" w:hAnsiTheme="minorHAnsi" w:cstheme="minorBidi"/>
              <w:color w:val="auto"/>
              <w:lang w:eastAsia="fr-FR"/>
            </w:rPr>
          </w:pPr>
          <w:hyperlink w:anchor="_Toc6319965" w:history="1">
            <w:r w:rsidR="006E71E0" w:rsidRPr="00A43C4D">
              <w:rPr>
                <w:rStyle w:val="Lienhypertexte"/>
                <w:b/>
              </w:rPr>
              <w:t>1.1.</w:t>
            </w:r>
            <w:r w:rsidR="006E71E0">
              <w:rPr>
                <w:rFonts w:asciiTheme="minorHAnsi" w:eastAsiaTheme="minorEastAsia" w:hAnsiTheme="minorHAnsi" w:cstheme="minorBidi"/>
                <w:color w:val="auto"/>
                <w:lang w:eastAsia="fr-FR"/>
              </w:rPr>
              <w:tab/>
            </w:r>
            <w:r w:rsidR="006E71E0" w:rsidRPr="00A43C4D">
              <w:rPr>
                <w:rStyle w:val="Lienhypertexte"/>
              </w:rPr>
              <w:t>Pénalités sur les commandes non conformes</w:t>
            </w:r>
            <w:r w:rsidR="006E71E0">
              <w:rPr>
                <w:webHidden/>
              </w:rPr>
              <w:tab/>
            </w:r>
            <w:r w:rsidR="006E71E0">
              <w:rPr>
                <w:webHidden/>
              </w:rPr>
              <w:fldChar w:fldCharType="begin"/>
            </w:r>
            <w:r w:rsidR="006E71E0">
              <w:rPr>
                <w:webHidden/>
              </w:rPr>
              <w:instrText xml:space="preserve"> PAGEREF _Toc6319965 \h </w:instrText>
            </w:r>
            <w:r w:rsidR="006E71E0">
              <w:rPr>
                <w:webHidden/>
              </w:rPr>
            </w:r>
            <w:r w:rsidR="006E71E0">
              <w:rPr>
                <w:webHidden/>
              </w:rPr>
              <w:fldChar w:fldCharType="separate"/>
            </w:r>
            <w:r w:rsidR="00AC166B">
              <w:rPr>
                <w:webHidden/>
              </w:rPr>
              <w:t>3</w:t>
            </w:r>
            <w:r w:rsidR="006E71E0">
              <w:rPr>
                <w:webHidden/>
              </w:rPr>
              <w:fldChar w:fldCharType="end"/>
            </w:r>
          </w:hyperlink>
        </w:p>
        <w:p w14:paraId="7CA39414" w14:textId="77777777" w:rsidR="006E71E0" w:rsidRDefault="00E90DA6">
          <w:pPr>
            <w:pStyle w:val="TM2"/>
            <w:rPr>
              <w:rFonts w:asciiTheme="minorHAnsi" w:eastAsiaTheme="minorEastAsia" w:hAnsiTheme="minorHAnsi" w:cstheme="minorBidi"/>
              <w:color w:val="auto"/>
              <w:lang w:eastAsia="fr-FR"/>
            </w:rPr>
          </w:pPr>
          <w:hyperlink w:anchor="_Toc6319966" w:history="1">
            <w:r w:rsidR="006E71E0" w:rsidRPr="00A43C4D">
              <w:rPr>
                <w:rStyle w:val="Lienhypertexte"/>
                <w:b/>
              </w:rPr>
              <w:t>1.2.</w:t>
            </w:r>
            <w:r w:rsidR="006E71E0">
              <w:rPr>
                <w:rFonts w:asciiTheme="minorHAnsi" w:eastAsiaTheme="minorEastAsia" w:hAnsiTheme="minorHAnsi" w:cstheme="minorBidi"/>
                <w:color w:val="auto"/>
                <w:lang w:eastAsia="fr-FR"/>
              </w:rPr>
              <w:tab/>
            </w:r>
            <w:r w:rsidR="006E71E0" w:rsidRPr="00A43C4D">
              <w:rPr>
                <w:rStyle w:val="Lienhypertexte"/>
              </w:rPr>
              <w:t>Pénalités sur les mises en service</w:t>
            </w:r>
            <w:r w:rsidR="006E71E0">
              <w:rPr>
                <w:webHidden/>
              </w:rPr>
              <w:tab/>
            </w:r>
            <w:r w:rsidR="006E71E0">
              <w:rPr>
                <w:webHidden/>
              </w:rPr>
              <w:fldChar w:fldCharType="begin"/>
            </w:r>
            <w:r w:rsidR="006E71E0">
              <w:rPr>
                <w:webHidden/>
              </w:rPr>
              <w:instrText xml:space="preserve"> PAGEREF _Toc6319966 \h </w:instrText>
            </w:r>
            <w:r w:rsidR="006E71E0">
              <w:rPr>
                <w:webHidden/>
              </w:rPr>
            </w:r>
            <w:r w:rsidR="006E71E0">
              <w:rPr>
                <w:webHidden/>
              </w:rPr>
              <w:fldChar w:fldCharType="separate"/>
            </w:r>
            <w:r w:rsidR="00AC166B">
              <w:rPr>
                <w:webHidden/>
              </w:rPr>
              <w:t>3</w:t>
            </w:r>
            <w:r w:rsidR="006E71E0">
              <w:rPr>
                <w:webHidden/>
              </w:rPr>
              <w:fldChar w:fldCharType="end"/>
            </w:r>
          </w:hyperlink>
        </w:p>
        <w:p w14:paraId="2A74C725" w14:textId="77777777" w:rsidR="006E71E0" w:rsidRDefault="00E90DA6">
          <w:pPr>
            <w:pStyle w:val="TM2"/>
            <w:rPr>
              <w:rFonts w:asciiTheme="minorHAnsi" w:eastAsiaTheme="minorEastAsia" w:hAnsiTheme="minorHAnsi" w:cstheme="minorBidi"/>
              <w:color w:val="auto"/>
              <w:lang w:eastAsia="fr-FR"/>
            </w:rPr>
          </w:pPr>
          <w:hyperlink w:anchor="_Toc6319967" w:history="1">
            <w:r w:rsidR="006E71E0" w:rsidRPr="00A43C4D">
              <w:rPr>
                <w:rStyle w:val="Lienhypertexte"/>
                <w:b/>
              </w:rPr>
              <w:t>1.3.</w:t>
            </w:r>
            <w:r w:rsidR="006E71E0">
              <w:rPr>
                <w:rFonts w:asciiTheme="minorHAnsi" w:eastAsiaTheme="minorEastAsia" w:hAnsiTheme="minorHAnsi" w:cstheme="minorBidi"/>
                <w:color w:val="auto"/>
                <w:lang w:eastAsia="fr-FR"/>
              </w:rPr>
              <w:tab/>
            </w:r>
            <w:r w:rsidR="006E71E0" w:rsidRPr="00A43C4D">
              <w:rPr>
                <w:rStyle w:val="Lienhypertexte"/>
              </w:rPr>
              <w:t>Pénalités SAV</w:t>
            </w:r>
            <w:r w:rsidR="006E71E0">
              <w:rPr>
                <w:webHidden/>
              </w:rPr>
              <w:tab/>
            </w:r>
            <w:r w:rsidR="006E71E0">
              <w:rPr>
                <w:webHidden/>
              </w:rPr>
              <w:fldChar w:fldCharType="begin"/>
            </w:r>
            <w:r w:rsidR="006E71E0">
              <w:rPr>
                <w:webHidden/>
              </w:rPr>
              <w:instrText xml:space="preserve"> PAGEREF _Toc6319967 \h </w:instrText>
            </w:r>
            <w:r w:rsidR="006E71E0">
              <w:rPr>
                <w:webHidden/>
              </w:rPr>
            </w:r>
            <w:r w:rsidR="006E71E0">
              <w:rPr>
                <w:webHidden/>
              </w:rPr>
              <w:fldChar w:fldCharType="separate"/>
            </w:r>
            <w:r w:rsidR="00AC166B">
              <w:rPr>
                <w:webHidden/>
              </w:rPr>
              <w:t>4</w:t>
            </w:r>
            <w:r w:rsidR="006E71E0">
              <w:rPr>
                <w:webHidden/>
              </w:rPr>
              <w:fldChar w:fldCharType="end"/>
            </w:r>
          </w:hyperlink>
        </w:p>
        <w:p w14:paraId="5D089501" w14:textId="77777777" w:rsidR="006E71E0" w:rsidRDefault="00E90DA6">
          <w:pPr>
            <w:pStyle w:val="TM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eastAsia="fr-FR"/>
            </w:rPr>
          </w:pPr>
          <w:hyperlink w:anchor="_Toc6319968" w:history="1">
            <w:r w:rsidR="006E71E0" w:rsidRPr="00A43C4D">
              <w:rPr>
                <w:rStyle w:val="Lienhypertexte"/>
              </w:rPr>
              <w:t>2.</w:t>
            </w:r>
            <w:r w:rsidR="006E71E0"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  <w:lang w:eastAsia="fr-FR"/>
              </w:rPr>
              <w:tab/>
            </w:r>
            <w:r w:rsidR="006E71E0" w:rsidRPr="00A43C4D">
              <w:rPr>
                <w:rStyle w:val="Lienhypertexte"/>
              </w:rPr>
              <w:t>PENALITES A LA CHARGE DU FOURNISSEUR</w:t>
            </w:r>
            <w:r w:rsidR="006E71E0">
              <w:rPr>
                <w:webHidden/>
              </w:rPr>
              <w:tab/>
            </w:r>
            <w:r w:rsidR="006E71E0">
              <w:rPr>
                <w:webHidden/>
              </w:rPr>
              <w:fldChar w:fldCharType="begin"/>
            </w:r>
            <w:r w:rsidR="006E71E0">
              <w:rPr>
                <w:webHidden/>
              </w:rPr>
              <w:instrText xml:space="preserve"> PAGEREF _Toc6319968 \h </w:instrText>
            </w:r>
            <w:r w:rsidR="006E71E0">
              <w:rPr>
                <w:webHidden/>
              </w:rPr>
            </w:r>
            <w:r w:rsidR="006E71E0">
              <w:rPr>
                <w:webHidden/>
              </w:rPr>
              <w:fldChar w:fldCharType="separate"/>
            </w:r>
            <w:r w:rsidR="00AC166B">
              <w:rPr>
                <w:webHidden/>
              </w:rPr>
              <w:t>5</w:t>
            </w:r>
            <w:r w:rsidR="006E71E0">
              <w:rPr>
                <w:webHidden/>
              </w:rPr>
              <w:fldChar w:fldCharType="end"/>
            </w:r>
          </w:hyperlink>
        </w:p>
        <w:p w14:paraId="2D493AE7" w14:textId="77777777" w:rsidR="006E71E0" w:rsidRDefault="00E90DA6">
          <w:pPr>
            <w:pStyle w:val="TM2"/>
            <w:rPr>
              <w:rFonts w:asciiTheme="minorHAnsi" w:eastAsiaTheme="minorEastAsia" w:hAnsiTheme="minorHAnsi" w:cstheme="minorBidi"/>
              <w:color w:val="auto"/>
              <w:lang w:eastAsia="fr-FR"/>
            </w:rPr>
          </w:pPr>
          <w:hyperlink w:anchor="_Toc6319969" w:history="1">
            <w:r w:rsidR="006E71E0" w:rsidRPr="00A43C4D">
              <w:rPr>
                <w:rStyle w:val="Lienhypertexte"/>
                <w:b/>
              </w:rPr>
              <w:t>2.1.</w:t>
            </w:r>
            <w:r w:rsidR="006E71E0">
              <w:rPr>
                <w:rFonts w:asciiTheme="minorHAnsi" w:eastAsiaTheme="minorEastAsia" w:hAnsiTheme="minorHAnsi" w:cstheme="minorBidi"/>
                <w:color w:val="auto"/>
                <w:lang w:eastAsia="fr-FR"/>
              </w:rPr>
              <w:tab/>
            </w:r>
            <w:r w:rsidR="006E71E0" w:rsidRPr="00A43C4D">
              <w:rPr>
                <w:rStyle w:val="Lienhypertexte"/>
              </w:rPr>
              <w:t>Pénalités sur les mises en service</w:t>
            </w:r>
            <w:r w:rsidR="006E71E0">
              <w:rPr>
                <w:webHidden/>
              </w:rPr>
              <w:tab/>
            </w:r>
            <w:r w:rsidR="006E71E0">
              <w:rPr>
                <w:webHidden/>
              </w:rPr>
              <w:fldChar w:fldCharType="begin"/>
            </w:r>
            <w:r w:rsidR="006E71E0">
              <w:rPr>
                <w:webHidden/>
              </w:rPr>
              <w:instrText xml:space="preserve"> PAGEREF _Toc6319969 \h </w:instrText>
            </w:r>
            <w:r w:rsidR="006E71E0">
              <w:rPr>
                <w:webHidden/>
              </w:rPr>
            </w:r>
            <w:r w:rsidR="006E71E0">
              <w:rPr>
                <w:webHidden/>
              </w:rPr>
              <w:fldChar w:fldCharType="separate"/>
            </w:r>
            <w:r w:rsidR="00AC166B">
              <w:rPr>
                <w:webHidden/>
              </w:rPr>
              <w:t>5</w:t>
            </w:r>
            <w:r w:rsidR="006E71E0">
              <w:rPr>
                <w:webHidden/>
              </w:rPr>
              <w:fldChar w:fldCharType="end"/>
            </w:r>
          </w:hyperlink>
        </w:p>
        <w:p w14:paraId="6D658D34" w14:textId="77777777" w:rsidR="006E71E0" w:rsidRDefault="00E90DA6">
          <w:pPr>
            <w:pStyle w:val="TM2"/>
            <w:rPr>
              <w:rFonts w:asciiTheme="minorHAnsi" w:eastAsiaTheme="minorEastAsia" w:hAnsiTheme="minorHAnsi" w:cstheme="minorBidi"/>
              <w:color w:val="auto"/>
              <w:lang w:eastAsia="fr-FR"/>
            </w:rPr>
          </w:pPr>
          <w:hyperlink w:anchor="_Toc6319970" w:history="1">
            <w:r w:rsidR="006E71E0" w:rsidRPr="00A43C4D">
              <w:rPr>
                <w:rStyle w:val="Lienhypertexte"/>
                <w:b/>
              </w:rPr>
              <w:t>2.2.</w:t>
            </w:r>
            <w:r w:rsidR="006E71E0">
              <w:rPr>
                <w:rFonts w:asciiTheme="minorHAnsi" w:eastAsiaTheme="minorEastAsia" w:hAnsiTheme="minorHAnsi" w:cstheme="minorBidi"/>
                <w:color w:val="auto"/>
                <w:lang w:eastAsia="fr-FR"/>
              </w:rPr>
              <w:tab/>
            </w:r>
            <w:r w:rsidR="006E71E0" w:rsidRPr="00A43C4D">
              <w:rPr>
                <w:rStyle w:val="Lienhypertexte"/>
              </w:rPr>
              <w:t>Pénalités de retard sur les commandes d’accès</w:t>
            </w:r>
            <w:r w:rsidR="006E71E0">
              <w:rPr>
                <w:webHidden/>
              </w:rPr>
              <w:tab/>
            </w:r>
            <w:r w:rsidR="006E71E0">
              <w:rPr>
                <w:webHidden/>
              </w:rPr>
              <w:fldChar w:fldCharType="begin"/>
            </w:r>
            <w:r w:rsidR="006E71E0">
              <w:rPr>
                <w:webHidden/>
              </w:rPr>
              <w:instrText xml:space="preserve"> PAGEREF _Toc6319970 \h </w:instrText>
            </w:r>
            <w:r w:rsidR="006E71E0">
              <w:rPr>
                <w:webHidden/>
              </w:rPr>
            </w:r>
            <w:r w:rsidR="006E71E0">
              <w:rPr>
                <w:webHidden/>
              </w:rPr>
              <w:fldChar w:fldCharType="separate"/>
            </w:r>
            <w:r w:rsidR="00AC166B">
              <w:rPr>
                <w:webHidden/>
              </w:rPr>
              <w:t>5</w:t>
            </w:r>
            <w:r w:rsidR="006E71E0">
              <w:rPr>
                <w:webHidden/>
              </w:rPr>
              <w:fldChar w:fldCharType="end"/>
            </w:r>
          </w:hyperlink>
        </w:p>
        <w:p w14:paraId="6BE6E332" w14:textId="77777777" w:rsidR="006E71E0" w:rsidRDefault="00E90DA6">
          <w:pPr>
            <w:pStyle w:val="TM2"/>
            <w:rPr>
              <w:rFonts w:asciiTheme="minorHAnsi" w:eastAsiaTheme="minorEastAsia" w:hAnsiTheme="minorHAnsi" w:cstheme="minorBidi"/>
              <w:color w:val="auto"/>
              <w:lang w:eastAsia="fr-FR"/>
            </w:rPr>
          </w:pPr>
          <w:hyperlink w:anchor="_Toc6319971" w:history="1">
            <w:r w:rsidR="006E71E0" w:rsidRPr="00A43C4D">
              <w:rPr>
                <w:rStyle w:val="Lienhypertexte"/>
                <w:b/>
              </w:rPr>
              <w:t>2.3.</w:t>
            </w:r>
            <w:r w:rsidR="006E71E0">
              <w:rPr>
                <w:rFonts w:asciiTheme="minorHAnsi" w:eastAsiaTheme="minorEastAsia" w:hAnsiTheme="minorHAnsi" w:cstheme="minorBidi"/>
                <w:color w:val="auto"/>
                <w:lang w:eastAsia="fr-FR"/>
              </w:rPr>
              <w:tab/>
            </w:r>
            <w:r w:rsidR="006E71E0" w:rsidRPr="00A43C4D">
              <w:rPr>
                <w:rStyle w:val="Lienhypertexte"/>
              </w:rPr>
              <w:t>Pénalités SAV</w:t>
            </w:r>
            <w:r w:rsidR="006E71E0">
              <w:rPr>
                <w:webHidden/>
              </w:rPr>
              <w:tab/>
            </w:r>
            <w:r w:rsidR="006E71E0">
              <w:rPr>
                <w:webHidden/>
              </w:rPr>
              <w:fldChar w:fldCharType="begin"/>
            </w:r>
            <w:r w:rsidR="006E71E0">
              <w:rPr>
                <w:webHidden/>
              </w:rPr>
              <w:instrText xml:space="preserve"> PAGEREF _Toc6319971 \h </w:instrText>
            </w:r>
            <w:r w:rsidR="006E71E0">
              <w:rPr>
                <w:webHidden/>
              </w:rPr>
            </w:r>
            <w:r w:rsidR="006E71E0">
              <w:rPr>
                <w:webHidden/>
              </w:rPr>
              <w:fldChar w:fldCharType="separate"/>
            </w:r>
            <w:r w:rsidR="00AC166B">
              <w:rPr>
                <w:webHidden/>
              </w:rPr>
              <w:t>5</w:t>
            </w:r>
            <w:r w:rsidR="006E71E0">
              <w:rPr>
                <w:webHidden/>
              </w:rPr>
              <w:fldChar w:fldCharType="end"/>
            </w:r>
          </w:hyperlink>
        </w:p>
        <w:p w14:paraId="21F0280D" w14:textId="0ECB7C8A" w:rsidR="007B0621" w:rsidRDefault="005125C1" w:rsidP="00433D2C">
          <w:pPr>
            <w:sectPr w:rsidR="007B0621" w:rsidSect="00C24131">
              <w:headerReference w:type="even" r:id="rId24"/>
              <w:headerReference w:type="default" r:id="rId25"/>
              <w:footerReference w:type="default" r:id="rId26"/>
              <w:headerReference w:type="first" r:id="rId27"/>
              <w:footerReference w:type="first" r:id="rId28"/>
              <w:pgSz w:w="11907" w:h="16840" w:code="9"/>
              <w:pgMar w:top="1560" w:right="1134" w:bottom="1134" w:left="1418" w:header="720" w:footer="651" w:gutter="0"/>
              <w:cols w:space="720"/>
              <w:titlePg/>
            </w:sectPr>
          </w:pPr>
          <w:r>
            <w:rPr>
              <w:b/>
              <w:bCs/>
            </w:rPr>
            <w:fldChar w:fldCharType="end"/>
          </w:r>
        </w:p>
      </w:sdtContent>
    </w:sdt>
    <w:p w14:paraId="69535DA2" w14:textId="19B6111B" w:rsidR="00D2581B" w:rsidRDefault="00C4035B" w:rsidP="00355F7F">
      <w:pPr>
        <w:pStyle w:val="Titre1"/>
        <w:numPr>
          <w:ilvl w:val="0"/>
          <w:numId w:val="31"/>
        </w:numPr>
        <w:tabs>
          <w:tab w:val="clear" w:pos="993"/>
        </w:tabs>
        <w:ind w:left="709" w:hanging="709"/>
      </w:pPr>
      <w:bookmarkStart w:id="1" w:name="_Toc6319964"/>
      <w:bookmarkStart w:id="2" w:name="_Toc361410716"/>
      <w:bookmarkStart w:id="3" w:name="_Toc407804168"/>
      <w:bookmarkStart w:id="4" w:name="_Toc420488510"/>
      <w:bookmarkStart w:id="5" w:name="_Toc426983619"/>
      <w:bookmarkStart w:id="6" w:name="_Ref466885160"/>
      <w:bookmarkStart w:id="7" w:name="_Toc469390415"/>
      <w:bookmarkStart w:id="8" w:name="_Toc205024485"/>
      <w:bookmarkStart w:id="9" w:name="_Toc329180510"/>
      <w:bookmarkStart w:id="10" w:name="_Toc370910238"/>
      <w:bookmarkStart w:id="11" w:name="_Toc375212990"/>
      <w:bookmarkStart w:id="12" w:name="_Toc390762487"/>
      <w:bookmarkStart w:id="13" w:name="_Toc135469628"/>
      <w:bookmarkStart w:id="14" w:name="_Toc370324966"/>
      <w:bookmarkStart w:id="15" w:name="_Toc356371018"/>
      <w:bookmarkStart w:id="16" w:name="_Toc355099329"/>
      <w:bookmarkStart w:id="17" w:name="_Toc245465226"/>
      <w:bookmarkStart w:id="18" w:name="_Toc388973097"/>
      <w:bookmarkStart w:id="19" w:name="_Toc381699549"/>
      <w:bookmarkStart w:id="20" w:name="_Toc381699550"/>
      <w:bookmarkStart w:id="21" w:name="_Toc358874850"/>
      <w:bookmarkStart w:id="22" w:name="_Toc345692430"/>
      <w:r>
        <w:t>PENALITES A LA CHARGE DU CLIENT</w:t>
      </w:r>
      <w:bookmarkEnd w:id="1"/>
    </w:p>
    <w:p w14:paraId="23F04EDA" w14:textId="77777777" w:rsidR="00C4035B" w:rsidRDefault="00C4035B" w:rsidP="00C4035B"/>
    <w:p w14:paraId="550DC2D5" w14:textId="77777777" w:rsidR="00C4035B" w:rsidRDefault="00C4035B" w:rsidP="00C4035B">
      <w:r>
        <w:t xml:space="preserve">Les pénalités à la charge du Client ne sont applicables que pour un taux de non-conformité supérieur à 5% des cas considérés sauf cas de déplacement du Fournisseur. </w:t>
      </w:r>
    </w:p>
    <w:p w14:paraId="0BF843B8" w14:textId="77777777" w:rsidR="00C4035B" w:rsidRDefault="00C4035B" w:rsidP="00C4035B">
      <w:r>
        <w:t xml:space="preserve">Le Fournisseur s’engage à notifier le Client de la survenance de non-conformités supérieures à ce taux préalablement à toute facturation de pénalités. </w:t>
      </w:r>
    </w:p>
    <w:p w14:paraId="4E4A9141" w14:textId="77777777" w:rsidR="00C4035B" w:rsidRDefault="00C4035B" w:rsidP="00C4035B">
      <w:r>
        <w:t xml:space="preserve">Toute notification du Fournisseur n’ayant pas donné suite de la part du Client à une remise en conformité </w:t>
      </w:r>
    </w:p>
    <w:p w14:paraId="07E5E605" w14:textId="1DB35949" w:rsidR="00C4035B" w:rsidRPr="00C4035B" w:rsidRDefault="00C4035B" w:rsidP="00C4035B">
      <w:r>
        <w:t>(</w:t>
      </w:r>
      <w:proofErr w:type="gramStart"/>
      <w:r>
        <w:t>soit</w:t>
      </w:r>
      <w:proofErr w:type="gramEnd"/>
      <w:r>
        <w:t xml:space="preserve"> un retour en dessous du taux de 5%) des commandes dans un délai d’un (1) mois suivant la notification rendra automatiquement exigibles les pénalités.</w:t>
      </w:r>
    </w:p>
    <w:p w14:paraId="3E3C0604" w14:textId="54B3E3C0" w:rsidR="00D2581B" w:rsidRPr="00594374" w:rsidRDefault="00C4035B" w:rsidP="00355F7F">
      <w:pPr>
        <w:pStyle w:val="Titre2"/>
        <w:numPr>
          <w:ilvl w:val="1"/>
          <w:numId w:val="31"/>
        </w:numPr>
        <w:tabs>
          <w:tab w:val="clear" w:pos="2269"/>
        </w:tabs>
        <w:ind w:left="851" w:hanging="851"/>
      </w:pPr>
      <w:bookmarkStart w:id="23" w:name="_Toc6319965"/>
      <w:r>
        <w:t>Pénalités sur les commandes non conformes</w:t>
      </w:r>
      <w:bookmarkEnd w:id="23"/>
    </w:p>
    <w:p w14:paraId="52151EB5" w14:textId="2D9670F9" w:rsidR="00C4035B" w:rsidRDefault="00C4035B" w:rsidP="00C4035B">
      <w:pPr>
        <w:ind w:left="-5"/>
      </w:pPr>
      <w:bookmarkStart w:id="24" w:name="_Toc482374678"/>
      <w:bookmarkStart w:id="25" w:name="_Toc294196460"/>
      <w:bookmarkStart w:id="26" w:name="_Toc374115416"/>
      <w:r>
        <w:t xml:space="preserve">En application des articles 11.2 des Conditions Particulières. </w:t>
      </w:r>
    </w:p>
    <w:tbl>
      <w:tblPr>
        <w:tblStyle w:val="TableGrid"/>
        <w:tblW w:w="8702" w:type="dxa"/>
        <w:tblInd w:w="5" w:type="dxa"/>
        <w:tblCellMar>
          <w:top w:w="12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4649"/>
        <w:gridCol w:w="2009"/>
        <w:gridCol w:w="2044"/>
      </w:tblGrid>
      <w:tr w:rsidR="00D97F37" w14:paraId="31D52BFF" w14:textId="77777777" w:rsidTr="001E380B">
        <w:trPr>
          <w:trHeight w:val="256"/>
        </w:trPr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EC00D" w14:textId="77777777" w:rsidR="00D97F37" w:rsidRDefault="00D97F37" w:rsidP="000D294C">
            <w:pPr>
              <w:spacing w:after="0" w:line="259" w:lineRule="auto"/>
              <w:ind w:left="6"/>
              <w:jc w:val="center"/>
            </w:pPr>
            <w:r>
              <w:t>Libellé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  <w:r>
              <w:t>Prestation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A85AB" w14:textId="77777777" w:rsidR="00D97F37" w:rsidRDefault="00D97F37" w:rsidP="000D294C">
            <w:pPr>
              <w:spacing w:after="0" w:line="259" w:lineRule="auto"/>
              <w:ind w:left="1"/>
              <w:jc w:val="center"/>
            </w:pPr>
            <w:r>
              <w:t>Unité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6CDE2" w14:textId="77777777" w:rsidR="00D97F37" w:rsidRDefault="00D97F37" w:rsidP="000D294C">
            <w:pPr>
              <w:spacing w:after="0" w:line="259" w:lineRule="auto"/>
              <w:ind w:left="2"/>
              <w:jc w:val="center"/>
            </w:pPr>
            <w:r>
              <w:t>Montant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  <w:r>
              <w:t>unitaire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</w:tr>
      <w:tr w:rsidR="00D97F37" w14:paraId="0F3AB41A" w14:textId="77777777" w:rsidTr="001E380B">
        <w:trPr>
          <w:trHeight w:val="258"/>
        </w:trPr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5A7C2" w14:textId="77777777" w:rsidR="00D97F37" w:rsidRDefault="00D97F37" w:rsidP="000D294C">
            <w:pPr>
              <w:spacing w:after="0" w:line="259" w:lineRule="auto"/>
            </w:pPr>
            <w:r>
              <w:t>Pénalité forfaitaire pour commande non conforme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19A51" w14:textId="77777777" w:rsidR="00D97F37" w:rsidRDefault="00D97F37" w:rsidP="000D294C">
            <w:pPr>
              <w:spacing w:after="0" w:line="259" w:lineRule="auto"/>
              <w:ind w:left="7"/>
              <w:jc w:val="center"/>
            </w:pPr>
            <w:r>
              <w:t>Ligne FTTH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9CAED" w14:textId="77777777" w:rsidR="00D97F37" w:rsidRDefault="00D97F37" w:rsidP="000D294C">
            <w:pPr>
              <w:spacing w:after="0" w:line="259" w:lineRule="auto"/>
              <w:ind w:left="1"/>
              <w:jc w:val="center"/>
            </w:pPr>
            <w:r>
              <w:t>41 €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</w:tr>
    </w:tbl>
    <w:p w14:paraId="7F78BFEB" w14:textId="77777777" w:rsidR="00D97F37" w:rsidRDefault="00D97F37" w:rsidP="00C4035B">
      <w:pPr>
        <w:ind w:left="-5"/>
      </w:pPr>
    </w:p>
    <w:p w14:paraId="459A6452" w14:textId="7F441595" w:rsidR="00D2581B" w:rsidRDefault="00D97F37" w:rsidP="00355F7F">
      <w:pPr>
        <w:pStyle w:val="Titre2"/>
        <w:numPr>
          <w:ilvl w:val="1"/>
          <w:numId w:val="31"/>
        </w:numPr>
        <w:tabs>
          <w:tab w:val="clear" w:pos="2269"/>
        </w:tabs>
        <w:ind w:left="851" w:hanging="851"/>
      </w:pPr>
      <w:bookmarkStart w:id="27" w:name="_Toc433198997"/>
      <w:bookmarkStart w:id="28" w:name="_Toc440535019"/>
      <w:bookmarkStart w:id="29" w:name="_Toc440961947"/>
      <w:bookmarkStart w:id="30" w:name="_Toc6319966"/>
      <w:bookmarkEnd w:id="24"/>
      <w:bookmarkEnd w:id="25"/>
      <w:bookmarkEnd w:id="26"/>
      <w:bookmarkEnd w:id="27"/>
      <w:bookmarkEnd w:id="28"/>
      <w:bookmarkEnd w:id="29"/>
      <w:r>
        <w:t>Pénalités sur les mises en service</w:t>
      </w:r>
      <w:bookmarkEnd w:id="30"/>
    </w:p>
    <w:p w14:paraId="6BF573A0" w14:textId="232AD832" w:rsidR="00D2581B" w:rsidRDefault="00D97F37" w:rsidP="00D97F37">
      <w:r w:rsidRPr="00D97F37">
        <w:t xml:space="preserve">En </w:t>
      </w:r>
      <w:r w:rsidR="00D2581B" w:rsidRPr="00D97F37">
        <w:t xml:space="preserve"> </w:t>
      </w:r>
      <w:bookmarkStart w:id="31" w:name="_Toc482374680"/>
      <w:r w:rsidRPr="00D97F37">
        <w:t xml:space="preserve">application des articles 6 et 11.2 des Conditions Particulières. </w:t>
      </w:r>
      <w:bookmarkEnd w:id="31"/>
    </w:p>
    <w:tbl>
      <w:tblPr>
        <w:tblStyle w:val="TableGrid"/>
        <w:tblW w:w="8672" w:type="dxa"/>
        <w:tblInd w:w="5" w:type="dxa"/>
        <w:tblCellMar>
          <w:top w:w="9" w:type="dxa"/>
          <w:left w:w="110" w:type="dxa"/>
          <w:right w:w="50" w:type="dxa"/>
        </w:tblCellMar>
        <w:tblLook w:val="04A0" w:firstRow="1" w:lastRow="0" w:firstColumn="1" w:lastColumn="0" w:noHBand="0" w:noVBand="1"/>
      </w:tblPr>
      <w:tblGrid>
        <w:gridCol w:w="4625"/>
        <w:gridCol w:w="2014"/>
        <w:gridCol w:w="2033"/>
      </w:tblGrid>
      <w:tr w:rsidR="00D97F37" w14:paraId="1281D1C7" w14:textId="77777777" w:rsidTr="001E380B">
        <w:trPr>
          <w:trHeight w:val="236"/>
        </w:trPr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C7161" w14:textId="77777777" w:rsidR="00D97F37" w:rsidRDefault="00D97F37" w:rsidP="000D294C">
            <w:pPr>
              <w:spacing w:after="0" w:line="259" w:lineRule="auto"/>
              <w:ind w:right="62"/>
              <w:jc w:val="center"/>
            </w:pPr>
            <w:r>
              <w:t>Libellé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  <w:r>
              <w:t>Prestation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665AA" w14:textId="77777777" w:rsidR="00D97F37" w:rsidRDefault="00D97F37" w:rsidP="000D294C">
            <w:pPr>
              <w:spacing w:after="0" w:line="259" w:lineRule="auto"/>
              <w:ind w:right="62"/>
              <w:jc w:val="center"/>
            </w:pPr>
            <w:r>
              <w:t>Unité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6F2EB" w14:textId="77777777" w:rsidR="00D97F37" w:rsidRDefault="00D97F37" w:rsidP="000D294C">
            <w:pPr>
              <w:spacing w:after="0" w:line="259" w:lineRule="auto"/>
              <w:ind w:right="63"/>
              <w:jc w:val="center"/>
            </w:pPr>
            <w:r>
              <w:t>Montant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  <w:r>
              <w:t>unitaire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</w:tr>
      <w:tr w:rsidR="00D97F37" w14:paraId="48D3E4BB" w14:textId="77777777" w:rsidTr="001E380B">
        <w:trPr>
          <w:trHeight w:val="236"/>
        </w:trPr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97FCF" w14:textId="77777777" w:rsidR="00D97F37" w:rsidRDefault="00D97F37" w:rsidP="000D294C">
            <w:pPr>
              <w:spacing w:after="0" w:line="259" w:lineRule="auto"/>
            </w:pPr>
            <w:r>
              <w:t xml:space="preserve">Pénalité de déplacement à tort – Abonné absent 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8EABD" w14:textId="77777777" w:rsidR="00D97F37" w:rsidRDefault="00D97F37" w:rsidP="000D294C">
            <w:pPr>
              <w:spacing w:after="0" w:line="259" w:lineRule="auto"/>
              <w:ind w:right="56"/>
              <w:jc w:val="center"/>
            </w:pPr>
            <w:r>
              <w:t xml:space="preserve">Ligne FTTH 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21387" w14:textId="77777777" w:rsidR="00D97F37" w:rsidRDefault="00D97F37" w:rsidP="000D294C">
            <w:pPr>
              <w:spacing w:after="0" w:line="259" w:lineRule="auto"/>
              <w:ind w:right="62"/>
              <w:jc w:val="center"/>
            </w:pPr>
            <w:r>
              <w:t xml:space="preserve">120 € </w:t>
            </w:r>
          </w:p>
        </w:tc>
      </w:tr>
      <w:tr w:rsidR="00D97F37" w14:paraId="7CD8EB2F" w14:textId="77777777" w:rsidTr="001E380B">
        <w:trPr>
          <w:trHeight w:val="1141"/>
        </w:trPr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AA6BD" w14:textId="77777777" w:rsidR="00D97F37" w:rsidRDefault="00D97F37" w:rsidP="000D294C">
            <w:pPr>
              <w:spacing w:after="0" w:line="259" w:lineRule="auto"/>
              <w:ind w:right="55"/>
            </w:pPr>
            <w:r>
              <w:t>Pénalité pour commande d’installation modifiée ou annulée à l’initiative du Client dans un délai inférieur à cinq (5) jours ouvrés de la date de rendez-vous d’installation prévue (à régler par le Client au Fournisseur)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B5B1B" w14:textId="77777777" w:rsidR="00D97F37" w:rsidRDefault="00D97F37" w:rsidP="000D294C">
            <w:pPr>
              <w:spacing w:after="0" w:line="259" w:lineRule="auto"/>
              <w:jc w:val="center"/>
            </w:pPr>
            <w:r>
              <w:t>Commande modifiée ou annulée dans un délai insuffisant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2E85D" w14:textId="77777777" w:rsidR="00D97F37" w:rsidRDefault="00D97F37" w:rsidP="000D294C">
            <w:pPr>
              <w:spacing w:after="0" w:line="259" w:lineRule="auto"/>
              <w:ind w:right="64"/>
              <w:jc w:val="center"/>
            </w:pPr>
            <w:r>
              <w:t>41 €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</w:tr>
      <w:tr w:rsidR="00D97F37" w14:paraId="0D99E7EC" w14:textId="77777777" w:rsidTr="001E380B">
        <w:trPr>
          <w:trHeight w:val="462"/>
        </w:trPr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35B25" w14:textId="77777777" w:rsidR="00D97F37" w:rsidRDefault="00D97F37" w:rsidP="000D294C">
            <w:pPr>
              <w:spacing w:after="0" w:line="259" w:lineRule="auto"/>
            </w:pPr>
            <w:r>
              <w:t xml:space="preserve">Pénalité pour refus d’intervention de l’Abonné de l’Usager 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C51A9" w14:textId="77777777" w:rsidR="00D97F37" w:rsidRDefault="00D97F37" w:rsidP="000D294C">
            <w:pPr>
              <w:spacing w:after="0" w:line="259" w:lineRule="auto"/>
              <w:ind w:right="56"/>
              <w:jc w:val="center"/>
            </w:pPr>
            <w:r>
              <w:t xml:space="preserve">Ligne FTTH 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5BB94" w14:textId="77777777" w:rsidR="00D97F37" w:rsidRDefault="00D97F37" w:rsidP="000D294C">
            <w:pPr>
              <w:spacing w:after="0" w:line="259" w:lineRule="auto"/>
              <w:ind w:right="62"/>
              <w:jc w:val="center"/>
            </w:pPr>
            <w:r>
              <w:t xml:space="preserve">120 € </w:t>
            </w:r>
          </w:p>
        </w:tc>
      </w:tr>
      <w:tr w:rsidR="00D97F37" w14:paraId="42FA1BEB" w14:textId="77777777" w:rsidTr="001E380B">
        <w:trPr>
          <w:trHeight w:val="462"/>
        </w:trPr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30354" w14:textId="77777777" w:rsidR="00D97F37" w:rsidRDefault="00D97F37" w:rsidP="000D294C">
            <w:pPr>
              <w:spacing w:after="0" w:line="259" w:lineRule="auto"/>
            </w:pPr>
            <w:r>
              <w:t xml:space="preserve">Pénalité de déplacement à tort – Annulation de commande après déplacement du technicien 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38901" w14:textId="77777777" w:rsidR="00D97F37" w:rsidRDefault="00D97F37" w:rsidP="000D294C">
            <w:pPr>
              <w:spacing w:after="0" w:line="259" w:lineRule="auto"/>
              <w:ind w:left="41"/>
            </w:pPr>
            <w:r>
              <w:t xml:space="preserve">Commande annulée 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BBCE2" w14:textId="77777777" w:rsidR="00D97F37" w:rsidRDefault="00D97F37" w:rsidP="000D294C">
            <w:pPr>
              <w:spacing w:after="0" w:line="259" w:lineRule="auto"/>
              <w:ind w:right="62"/>
              <w:jc w:val="center"/>
            </w:pPr>
            <w:r>
              <w:t xml:space="preserve">120 € </w:t>
            </w:r>
          </w:p>
        </w:tc>
      </w:tr>
    </w:tbl>
    <w:p w14:paraId="7DC47AC0" w14:textId="77777777" w:rsidR="00D97F37" w:rsidRDefault="00D97F37" w:rsidP="00D97F37"/>
    <w:p w14:paraId="66A0683D" w14:textId="77777777" w:rsidR="00D97F37" w:rsidRDefault="00D97F37" w:rsidP="00D97F37"/>
    <w:p w14:paraId="75A60298" w14:textId="77777777" w:rsidR="00D97F37" w:rsidRPr="00D97F37" w:rsidRDefault="00D97F37" w:rsidP="00D97F37"/>
    <w:p w14:paraId="71AD155D" w14:textId="77777777" w:rsidR="00D2581B" w:rsidRDefault="00D2581B" w:rsidP="00D2581B">
      <w:pPr>
        <w:pStyle w:val="Puceniveau2"/>
        <w:numPr>
          <w:ilvl w:val="0"/>
          <w:numId w:val="0"/>
        </w:numPr>
      </w:pPr>
    </w:p>
    <w:p w14:paraId="71745DE8" w14:textId="7EDDEF1B" w:rsidR="00D2581B" w:rsidRPr="00594374" w:rsidRDefault="00D97F37" w:rsidP="00355F7F">
      <w:pPr>
        <w:pStyle w:val="Titre2"/>
        <w:numPr>
          <w:ilvl w:val="1"/>
          <w:numId w:val="31"/>
        </w:numPr>
        <w:tabs>
          <w:tab w:val="clear" w:pos="2269"/>
        </w:tabs>
        <w:ind w:left="851" w:hanging="851"/>
      </w:pPr>
      <w:bookmarkStart w:id="32" w:name="_Toc6319967"/>
      <w:r>
        <w:t>Pénalités SAV</w:t>
      </w:r>
      <w:bookmarkEnd w:id="32"/>
    </w:p>
    <w:p w14:paraId="4B966C35" w14:textId="64C20691" w:rsidR="00D97F37" w:rsidRDefault="00D97F37" w:rsidP="00D97F37">
      <w:pPr>
        <w:ind w:left="-5"/>
      </w:pPr>
      <w:r>
        <w:t xml:space="preserve">En application des articles 10 et 11.2 des Conditions Particulières. </w:t>
      </w:r>
    </w:p>
    <w:tbl>
      <w:tblPr>
        <w:tblStyle w:val="TableGrid"/>
        <w:tblW w:w="8823" w:type="dxa"/>
        <w:tblInd w:w="5" w:type="dxa"/>
        <w:tblCellMar>
          <w:top w:w="9" w:type="dxa"/>
          <w:left w:w="110" w:type="dxa"/>
          <w:right w:w="53" w:type="dxa"/>
        </w:tblCellMar>
        <w:tblLook w:val="04A0" w:firstRow="1" w:lastRow="0" w:firstColumn="1" w:lastColumn="0" w:noHBand="0" w:noVBand="1"/>
      </w:tblPr>
      <w:tblGrid>
        <w:gridCol w:w="4703"/>
        <w:gridCol w:w="2052"/>
        <w:gridCol w:w="2068"/>
      </w:tblGrid>
      <w:tr w:rsidR="00D97F37" w14:paraId="588640C8" w14:textId="77777777" w:rsidTr="001E380B">
        <w:trPr>
          <w:trHeight w:val="241"/>
        </w:trPr>
        <w:tc>
          <w:tcPr>
            <w:tcW w:w="4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C3E24" w14:textId="77777777" w:rsidR="00D97F37" w:rsidRDefault="00D97F37" w:rsidP="000D294C">
            <w:pPr>
              <w:spacing w:after="0" w:line="259" w:lineRule="auto"/>
              <w:ind w:right="57"/>
              <w:jc w:val="center"/>
            </w:pPr>
            <w:r>
              <w:t>Libellé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  <w:r>
              <w:t>Prestation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8D0FC" w14:textId="77777777" w:rsidR="00D97F37" w:rsidRDefault="00D97F37" w:rsidP="000D294C">
            <w:pPr>
              <w:spacing w:after="0" w:line="259" w:lineRule="auto"/>
              <w:ind w:right="62"/>
              <w:jc w:val="center"/>
            </w:pPr>
            <w:r>
              <w:t>Unité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60839" w14:textId="77777777" w:rsidR="00D97F37" w:rsidRDefault="00D97F37" w:rsidP="000D294C">
            <w:pPr>
              <w:spacing w:after="0" w:line="259" w:lineRule="auto"/>
              <w:ind w:right="61"/>
              <w:jc w:val="center"/>
            </w:pPr>
            <w:r>
              <w:t>Montant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  <w:r>
              <w:t>unitaire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</w:tr>
      <w:tr w:rsidR="00D97F37" w14:paraId="55A10C10" w14:textId="77777777" w:rsidTr="001E380B">
        <w:trPr>
          <w:trHeight w:val="473"/>
        </w:trPr>
        <w:tc>
          <w:tcPr>
            <w:tcW w:w="4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01CD6" w14:textId="77777777" w:rsidR="00D97F37" w:rsidRDefault="00D97F37" w:rsidP="000D294C">
            <w:pPr>
              <w:spacing w:after="0" w:line="259" w:lineRule="auto"/>
            </w:pPr>
            <w:r>
              <w:t>Pénalité de signalisation transmise à tort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F11F6" w14:textId="77777777" w:rsidR="00D97F37" w:rsidRDefault="00D97F37" w:rsidP="000D294C">
            <w:pPr>
              <w:spacing w:after="0" w:line="259" w:lineRule="auto"/>
              <w:jc w:val="center"/>
            </w:pPr>
            <w:r>
              <w:t>Signalisation transmise à tort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0EA81" w14:textId="77777777" w:rsidR="00D97F37" w:rsidRDefault="00D97F37" w:rsidP="000D294C">
            <w:pPr>
              <w:spacing w:after="0" w:line="259" w:lineRule="auto"/>
              <w:ind w:right="62"/>
              <w:jc w:val="center"/>
            </w:pPr>
            <w:r>
              <w:t>125,77 €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</w:tr>
      <w:tr w:rsidR="00D97F37" w14:paraId="0ACA1A37" w14:textId="77777777" w:rsidTr="001E380B">
        <w:trPr>
          <w:trHeight w:val="241"/>
        </w:trPr>
        <w:tc>
          <w:tcPr>
            <w:tcW w:w="4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89A4E" w14:textId="77777777" w:rsidR="00D97F37" w:rsidRDefault="00D97F37" w:rsidP="000D294C">
            <w:pPr>
              <w:spacing w:after="0" w:line="259" w:lineRule="auto"/>
            </w:pPr>
            <w:r>
              <w:t xml:space="preserve">Pénalité d’absence de l’Abonné lors du rendez-vous 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469AB" w14:textId="77777777" w:rsidR="00D97F37" w:rsidRDefault="00D97F37" w:rsidP="000D294C">
            <w:pPr>
              <w:spacing w:after="0" w:line="259" w:lineRule="auto"/>
              <w:ind w:right="61"/>
              <w:jc w:val="center"/>
            </w:pPr>
            <w:r>
              <w:t xml:space="preserve">Déplacement à tort 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69BF7" w14:textId="77777777" w:rsidR="00D97F37" w:rsidRDefault="00D97F37" w:rsidP="000D294C">
            <w:pPr>
              <w:spacing w:after="0" w:line="259" w:lineRule="auto"/>
              <w:ind w:right="59"/>
              <w:jc w:val="center"/>
            </w:pPr>
            <w:r>
              <w:t xml:space="preserve">120 € </w:t>
            </w:r>
          </w:p>
        </w:tc>
      </w:tr>
      <w:tr w:rsidR="00D97F37" w14:paraId="7AA3527C" w14:textId="77777777" w:rsidTr="001E380B">
        <w:trPr>
          <w:trHeight w:val="473"/>
        </w:trPr>
        <w:tc>
          <w:tcPr>
            <w:tcW w:w="4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C6E66" w14:textId="77777777" w:rsidR="00D97F37" w:rsidRDefault="00D97F37" w:rsidP="000D294C">
            <w:pPr>
              <w:spacing w:after="0" w:line="259" w:lineRule="auto"/>
            </w:pPr>
            <w:r>
              <w:t xml:space="preserve">Pénalité Remise en Conformité de la Desserte Interne 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03FE4C" w14:textId="77777777" w:rsidR="00D97F37" w:rsidRDefault="00D97F37" w:rsidP="000D294C">
            <w:pPr>
              <w:spacing w:after="0" w:line="259" w:lineRule="auto"/>
              <w:ind w:right="60"/>
              <w:jc w:val="center"/>
            </w:pPr>
            <w:r>
              <w:t xml:space="preserve">Desserte Interne 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3F68C6" w14:textId="77777777" w:rsidR="00D97F37" w:rsidRDefault="00D97F37" w:rsidP="000D294C">
            <w:pPr>
              <w:spacing w:after="0" w:line="259" w:lineRule="auto"/>
              <w:ind w:right="60"/>
              <w:jc w:val="center"/>
            </w:pPr>
            <w:r>
              <w:t xml:space="preserve">350 € </w:t>
            </w:r>
          </w:p>
        </w:tc>
      </w:tr>
    </w:tbl>
    <w:p w14:paraId="72FC920F" w14:textId="77777777" w:rsidR="00D97F37" w:rsidRDefault="00D97F37" w:rsidP="00D2581B">
      <w:pPr>
        <w:pStyle w:val="Corpsdetexte"/>
      </w:pPr>
    </w:p>
    <w:p w14:paraId="602288FF" w14:textId="027AC5FD" w:rsidR="00D97F37" w:rsidRDefault="00D97F37" w:rsidP="00D97F37">
      <w:pPr>
        <w:pStyle w:val="Titre1"/>
        <w:numPr>
          <w:ilvl w:val="0"/>
          <w:numId w:val="31"/>
        </w:numPr>
        <w:tabs>
          <w:tab w:val="clear" w:pos="993"/>
        </w:tabs>
        <w:ind w:left="709" w:hanging="709"/>
      </w:pPr>
      <w:bookmarkStart w:id="33" w:name="_Toc6319968"/>
      <w:r>
        <w:t xml:space="preserve">PENALITES A LA CHARGE DU </w:t>
      </w:r>
      <w:r w:rsidR="009C1F22">
        <w:t>FOURNISSEUR</w:t>
      </w:r>
      <w:bookmarkEnd w:id="33"/>
    </w:p>
    <w:p w14:paraId="07CF159A" w14:textId="0026A1A0" w:rsidR="00D97F37" w:rsidRDefault="00D97F37" w:rsidP="00D97F37">
      <w:pPr>
        <w:pStyle w:val="Titre2"/>
        <w:numPr>
          <w:ilvl w:val="1"/>
          <w:numId w:val="31"/>
        </w:numPr>
        <w:tabs>
          <w:tab w:val="clear" w:pos="2269"/>
        </w:tabs>
        <w:ind w:left="851" w:hanging="851"/>
      </w:pPr>
      <w:bookmarkStart w:id="34" w:name="_Toc6319969"/>
      <w:r>
        <w:t>Pénalités sur les mises en service</w:t>
      </w:r>
      <w:bookmarkEnd w:id="34"/>
    </w:p>
    <w:p w14:paraId="2A423409" w14:textId="77777777" w:rsidR="00D97F37" w:rsidRDefault="00D97F37" w:rsidP="00D97F37">
      <w:r>
        <w:t xml:space="preserve">En application de l’article 6 des Conditions Particulières. </w:t>
      </w:r>
    </w:p>
    <w:p w14:paraId="74B934AC" w14:textId="77777777" w:rsidR="00D97F37" w:rsidRPr="00D97F37" w:rsidRDefault="00D97F37" w:rsidP="00D97F37"/>
    <w:tbl>
      <w:tblPr>
        <w:tblStyle w:val="TableGrid"/>
        <w:tblW w:w="8702" w:type="dxa"/>
        <w:tblInd w:w="5" w:type="dxa"/>
        <w:tblCellMar>
          <w:top w:w="9" w:type="dxa"/>
          <w:left w:w="110" w:type="dxa"/>
          <w:right w:w="52" w:type="dxa"/>
        </w:tblCellMar>
        <w:tblLook w:val="04A0" w:firstRow="1" w:lastRow="0" w:firstColumn="1" w:lastColumn="0" w:noHBand="0" w:noVBand="1"/>
      </w:tblPr>
      <w:tblGrid>
        <w:gridCol w:w="4641"/>
        <w:gridCol w:w="2019"/>
        <w:gridCol w:w="2042"/>
      </w:tblGrid>
      <w:tr w:rsidR="00D97F37" w14:paraId="5C5E9AB4" w14:textId="77777777" w:rsidTr="001E380B">
        <w:trPr>
          <w:trHeight w:val="241"/>
        </w:trPr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B9FD2" w14:textId="77777777" w:rsidR="00D97F37" w:rsidRDefault="00D97F37" w:rsidP="000D294C">
            <w:pPr>
              <w:spacing w:after="0" w:line="259" w:lineRule="auto"/>
              <w:ind w:right="60"/>
              <w:jc w:val="center"/>
            </w:pPr>
            <w:r>
              <w:t>Libellé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  <w:r>
              <w:t>Prestation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F3CD7" w14:textId="77777777" w:rsidR="00D97F37" w:rsidRDefault="00D97F37" w:rsidP="000D294C">
            <w:pPr>
              <w:spacing w:after="0" w:line="259" w:lineRule="auto"/>
              <w:ind w:right="63"/>
              <w:jc w:val="center"/>
            </w:pPr>
            <w:r>
              <w:t>Unité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DE032" w14:textId="77777777" w:rsidR="00D97F37" w:rsidRDefault="00D97F37" w:rsidP="000D294C">
            <w:pPr>
              <w:spacing w:after="0" w:line="259" w:lineRule="auto"/>
              <w:ind w:right="59"/>
              <w:jc w:val="center"/>
            </w:pPr>
            <w:r>
              <w:t>Montant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  <w:r>
              <w:t>unitaire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</w:tr>
      <w:tr w:rsidR="00D97F37" w14:paraId="1EA7FD3D" w14:textId="77777777" w:rsidTr="001E380B">
        <w:trPr>
          <w:trHeight w:val="472"/>
        </w:trPr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1E29A" w14:textId="77777777" w:rsidR="00D97F37" w:rsidRDefault="00D97F37" w:rsidP="000D294C">
            <w:pPr>
              <w:spacing w:after="0" w:line="259" w:lineRule="auto"/>
            </w:pPr>
            <w:r>
              <w:t>Pénalité Absence du Fournisseur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F0769" w14:textId="77777777" w:rsidR="00D97F37" w:rsidRDefault="00D97F37" w:rsidP="000D294C">
            <w:pPr>
              <w:spacing w:after="0" w:line="259" w:lineRule="auto"/>
              <w:jc w:val="center"/>
            </w:pPr>
            <w:r>
              <w:t>Absence du Fournisseur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C1C56" w14:textId="77777777" w:rsidR="00D97F37" w:rsidRDefault="00D97F37" w:rsidP="000D294C">
            <w:pPr>
              <w:spacing w:after="0" w:line="259" w:lineRule="auto"/>
              <w:ind w:right="57"/>
              <w:jc w:val="center"/>
            </w:pPr>
            <w:r>
              <w:t>120 €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</w:tr>
      <w:tr w:rsidR="00D97F37" w14:paraId="52535A1A" w14:textId="77777777" w:rsidTr="001E380B">
        <w:trPr>
          <w:trHeight w:val="936"/>
        </w:trPr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AD983" w14:textId="0F388A40" w:rsidR="00D97F37" w:rsidRDefault="00D97F37" w:rsidP="000D294C">
            <w:pPr>
              <w:spacing w:after="0" w:line="259" w:lineRule="auto"/>
              <w:ind w:right="57"/>
            </w:pPr>
            <w:r>
              <w:t xml:space="preserve">Pénalité pour commande d’installation modifiée ou annulée à l’initiative du Fournisseur dans un délai inférieur à cinq (5) jours ouvrés de la date de rendez-vous d’installation prévue  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753F4" w14:textId="77777777" w:rsidR="00D97F37" w:rsidRDefault="00D97F37" w:rsidP="000D294C">
            <w:pPr>
              <w:spacing w:after="0" w:line="259" w:lineRule="auto"/>
              <w:jc w:val="center"/>
            </w:pPr>
            <w:r>
              <w:t xml:space="preserve">Commande modifiée ou annulée dans un délai insuffisant 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C778E" w14:textId="77777777" w:rsidR="00D97F37" w:rsidRDefault="00D97F37" w:rsidP="000D294C">
            <w:pPr>
              <w:spacing w:after="0" w:line="259" w:lineRule="auto"/>
              <w:ind w:right="55"/>
              <w:jc w:val="center"/>
            </w:pPr>
            <w:r>
              <w:t xml:space="preserve">41 € </w:t>
            </w:r>
          </w:p>
        </w:tc>
      </w:tr>
    </w:tbl>
    <w:p w14:paraId="5E7C42FB" w14:textId="77777777" w:rsidR="00D97F37" w:rsidRDefault="00D97F37" w:rsidP="00D2581B">
      <w:pPr>
        <w:pStyle w:val="Corpsdetexte"/>
      </w:pPr>
    </w:p>
    <w:p w14:paraId="704AF257" w14:textId="4BAA1D67" w:rsidR="00510DD7" w:rsidRDefault="001851C6" w:rsidP="00510DD7">
      <w:pPr>
        <w:pStyle w:val="Titre2"/>
        <w:numPr>
          <w:ilvl w:val="1"/>
          <w:numId w:val="31"/>
        </w:numPr>
        <w:tabs>
          <w:tab w:val="clear" w:pos="2269"/>
        </w:tabs>
        <w:ind w:left="851" w:hanging="851"/>
      </w:pPr>
      <w:bookmarkStart w:id="35" w:name="_Toc6319970"/>
      <w:r>
        <w:t>Pénalités de retard sur la mise à disposition du Lien d’Accès auprès du Client Final</w:t>
      </w:r>
      <w:bookmarkEnd w:id="35"/>
    </w:p>
    <w:p w14:paraId="282C5BE1" w14:textId="77777777" w:rsidR="00510DD7" w:rsidRDefault="00510DD7" w:rsidP="00D2581B">
      <w:pPr>
        <w:pStyle w:val="Corpsdetexte"/>
      </w:pPr>
    </w:p>
    <w:p w14:paraId="71B3E63A" w14:textId="038DF437" w:rsidR="00510DD7" w:rsidRDefault="00510DD7" w:rsidP="00510DD7">
      <w:pPr>
        <w:pStyle w:val="OmniPage1"/>
        <w:spacing w:line="240" w:lineRule="auto"/>
        <w:ind w:right="285"/>
        <w:rPr>
          <w:rFonts w:ascii="Arial" w:eastAsia="Arial" w:hAnsi="Arial" w:cs="Arial"/>
          <w:color w:val="3D3935"/>
          <w:lang w:val="fr-FR"/>
        </w:rPr>
      </w:pPr>
      <w:r w:rsidRPr="002E101D">
        <w:rPr>
          <w:rFonts w:ascii="Arial" w:eastAsia="Arial" w:hAnsi="Arial" w:cs="Arial"/>
          <w:color w:val="3D3935"/>
          <w:lang w:val="fr-FR"/>
        </w:rPr>
        <w:t xml:space="preserve">En cas de non-respect des engagements </w:t>
      </w:r>
      <w:r>
        <w:rPr>
          <w:rFonts w:ascii="Arial" w:eastAsia="Arial" w:hAnsi="Arial" w:cs="Arial"/>
          <w:color w:val="3D3935"/>
          <w:lang w:val="fr-FR"/>
        </w:rPr>
        <w:t>tels qu’indiqués à l’article 6.2.3 des Conditions Particulières</w:t>
      </w:r>
      <w:r w:rsidRPr="002E101D">
        <w:rPr>
          <w:rFonts w:ascii="Arial" w:eastAsia="Arial" w:hAnsi="Arial" w:cs="Arial"/>
          <w:color w:val="3D3935"/>
          <w:lang w:val="fr-FR"/>
        </w:rPr>
        <w:t>, le Fournisseur s’engage</w:t>
      </w:r>
      <w:r w:rsidRPr="0097438F">
        <w:rPr>
          <w:rFonts w:ascii="Arial" w:eastAsia="Arial" w:hAnsi="Arial" w:cs="Arial"/>
          <w:color w:val="3D3935"/>
          <w:lang w:val="fr-FR"/>
        </w:rPr>
        <w:t xml:space="preserve"> </w:t>
      </w:r>
      <w:r w:rsidRPr="002E101D">
        <w:rPr>
          <w:rFonts w:ascii="Arial" w:eastAsia="Arial" w:hAnsi="Arial" w:cs="Arial"/>
          <w:color w:val="3D3935"/>
          <w:lang w:val="fr-FR"/>
        </w:rPr>
        <w:t xml:space="preserve">à verser à la demande du </w:t>
      </w:r>
      <w:r w:rsidRPr="0097438F">
        <w:rPr>
          <w:rFonts w:ascii="Arial" w:eastAsia="Arial" w:hAnsi="Arial" w:cs="Arial"/>
          <w:color w:val="3D3935"/>
          <w:lang w:val="fr-FR"/>
        </w:rPr>
        <w:t>Client, les pénalités ci-dessous</w:t>
      </w:r>
      <w:r>
        <w:rPr>
          <w:rFonts w:ascii="Arial" w:eastAsia="Arial" w:hAnsi="Arial" w:cs="Arial"/>
          <w:color w:val="3D3935"/>
          <w:lang w:val="fr-FR"/>
        </w:rPr>
        <w:t> </w:t>
      </w:r>
      <w:r w:rsidRPr="0097438F">
        <w:rPr>
          <w:rFonts w:ascii="Arial" w:eastAsia="Arial" w:hAnsi="Arial" w:cs="Arial"/>
          <w:color w:val="3D3935"/>
          <w:lang w:val="fr-FR"/>
        </w:rPr>
        <w:t>:</w:t>
      </w:r>
    </w:p>
    <w:p w14:paraId="66D5AD59" w14:textId="77777777" w:rsidR="00510DD7" w:rsidRPr="002E101D" w:rsidRDefault="00510DD7" w:rsidP="00510DD7">
      <w:pPr>
        <w:pStyle w:val="OmniPage1"/>
        <w:spacing w:line="240" w:lineRule="auto"/>
        <w:ind w:right="285"/>
        <w:rPr>
          <w:rFonts w:ascii="Arial" w:eastAsia="Arial" w:hAnsi="Arial" w:cs="Arial"/>
          <w:color w:val="3D3935"/>
          <w:lang w:val="fr-FR"/>
        </w:rPr>
      </w:pPr>
    </w:p>
    <w:tbl>
      <w:tblPr>
        <w:tblStyle w:val="TableGrid"/>
        <w:tblW w:w="9064" w:type="dxa"/>
        <w:tblInd w:w="5" w:type="dxa"/>
        <w:tblCellMar>
          <w:top w:w="9" w:type="dxa"/>
          <w:left w:w="110" w:type="dxa"/>
          <w:right w:w="50" w:type="dxa"/>
        </w:tblCellMar>
        <w:tblLook w:val="04A0" w:firstRow="1" w:lastRow="0" w:firstColumn="1" w:lastColumn="0" w:noHBand="0" w:noVBand="1"/>
      </w:tblPr>
      <w:tblGrid>
        <w:gridCol w:w="3879"/>
        <w:gridCol w:w="1731"/>
        <w:gridCol w:w="1814"/>
        <w:gridCol w:w="1640"/>
      </w:tblGrid>
      <w:tr w:rsidR="00510DD7" w14:paraId="17BB96EB" w14:textId="77777777" w:rsidTr="00CD13CC">
        <w:trPr>
          <w:trHeight w:val="240"/>
        </w:trPr>
        <w:tc>
          <w:tcPr>
            <w:tcW w:w="3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FFCEF" w14:textId="77777777" w:rsidR="00510DD7" w:rsidRDefault="00510DD7" w:rsidP="00CD13CC">
            <w:pPr>
              <w:spacing w:after="0" w:line="259" w:lineRule="auto"/>
              <w:ind w:right="61"/>
              <w:jc w:val="center"/>
            </w:pPr>
            <w:r>
              <w:t>Libellé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  <w:r>
              <w:t>Prestation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76258" w14:textId="77777777" w:rsidR="00510DD7" w:rsidRDefault="00510DD7" w:rsidP="00CD13CC">
            <w:pPr>
              <w:spacing w:after="0" w:line="259" w:lineRule="auto"/>
              <w:ind w:right="63"/>
              <w:jc w:val="center"/>
            </w:pPr>
            <w:r>
              <w:t>Unité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4BE2F" w14:textId="77777777" w:rsidR="00510DD7" w:rsidRDefault="00510DD7" w:rsidP="00CD13CC">
            <w:pPr>
              <w:spacing w:after="0" w:line="259" w:lineRule="auto"/>
              <w:ind w:right="61"/>
              <w:jc w:val="center"/>
            </w:pPr>
            <w:r>
              <w:t>Montant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  <w:r>
              <w:t>unitaire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0E058" w14:textId="77777777" w:rsidR="00510DD7" w:rsidRDefault="00510DD7" w:rsidP="00CD13CC">
            <w:pPr>
              <w:spacing w:after="0" w:line="259" w:lineRule="auto"/>
              <w:ind w:right="62"/>
              <w:jc w:val="center"/>
            </w:pPr>
            <w:r>
              <w:t xml:space="preserve">Plafond </w:t>
            </w:r>
          </w:p>
        </w:tc>
      </w:tr>
      <w:tr w:rsidR="00510DD7" w14:paraId="385D1AB0" w14:textId="77777777" w:rsidTr="00CD13CC">
        <w:trPr>
          <w:trHeight w:val="470"/>
        </w:trPr>
        <w:tc>
          <w:tcPr>
            <w:tcW w:w="3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96E18" w14:textId="335A412F" w:rsidR="00510DD7" w:rsidRDefault="00510DD7" w:rsidP="00510DD7">
            <w:pPr>
              <w:spacing w:after="0" w:line="259" w:lineRule="auto"/>
            </w:pPr>
            <w:r>
              <w:t xml:space="preserve">Pénalité de retard sur le raccordement Client Final 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215574" w14:textId="77777777" w:rsidR="00510DD7" w:rsidRDefault="00510DD7" w:rsidP="00CD13CC">
            <w:pPr>
              <w:spacing w:after="0" w:line="259" w:lineRule="auto"/>
              <w:ind w:right="61"/>
              <w:jc w:val="center"/>
            </w:pPr>
            <w:r>
              <w:t>Ligne FTTH</w:t>
            </w:r>
            <w:r w:rsidRPr="002E101D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D80899" w14:textId="77777777" w:rsidR="00510DD7" w:rsidRDefault="00510DD7" w:rsidP="00CD13CC">
            <w:pPr>
              <w:spacing w:after="0" w:line="259" w:lineRule="auto"/>
              <w:ind w:right="59"/>
              <w:jc w:val="center"/>
            </w:pPr>
            <w:r>
              <w:t>X*1€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CEBE09" w14:textId="77777777" w:rsidR="00510DD7" w:rsidRDefault="00510DD7" w:rsidP="00CD13CC">
            <w:pPr>
              <w:spacing w:after="0" w:line="259" w:lineRule="auto"/>
              <w:ind w:right="62"/>
              <w:jc w:val="center"/>
            </w:pPr>
            <w:r>
              <w:t xml:space="preserve">10€ </w:t>
            </w:r>
          </w:p>
        </w:tc>
      </w:tr>
    </w:tbl>
    <w:p w14:paraId="6BAA06D2" w14:textId="77777777" w:rsidR="00510DD7" w:rsidRDefault="00510DD7" w:rsidP="00510DD7">
      <w:pPr>
        <w:ind w:left="-5"/>
      </w:pPr>
      <w:proofErr w:type="gramStart"/>
      <w:r>
        <w:t>avec</w:t>
      </w:r>
      <w:proofErr w:type="gramEnd"/>
      <w:r>
        <w:t xml:space="preserve"> X = nombre de Jours Ouvrés de retard. </w:t>
      </w:r>
    </w:p>
    <w:p w14:paraId="632C09E7" w14:textId="2B84C2E7" w:rsidR="00510DD7" w:rsidRDefault="00510DD7" w:rsidP="00D2581B">
      <w:pPr>
        <w:pStyle w:val="Corpsdetexte"/>
      </w:pPr>
    </w:p>
    <w:p w14:paraId="759C7B71" w14:textId="6A2D5A1A" w:rsidR="00D97F37" w:rsidRDefault="00D97F37" w:rsidP="00D97F37">
      <w:pPr>
        <w:pStyle w:val="Titre2"/>
        <w:numPr>
          <w:ilvl w:val="1"/>
          <w:numId w:val="31"/>
        </w:numPr>
        <w:tabs>
          <w:tab w:val="clear" w:pos="2269"/>
        </w:tabs>
        <w:ind w:left="851" w:hanging="851"/>
      </w:pPr>
      <w:bookmarkStart w:id="36" w:name="_Toc6319971"/>
      <w:r>
        <w:t>Pénalités SAV</w:t>
      </w:r>
      <w:bookmarkEnd w:id="36"/>
    </w:p>
    <w:tbl>
      <w:tblPr>
        <w:tblStyle w:val="TableGrid"/>
        <w:tblW w:w="8733" w:type="dxa"/>
        <w:tblInd w:w="5" w:type="dxa"/>
        <w:tblCellMar>
          <w:top w:w="9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4656"/>
        <w:gridCol w:w="2028"/>
        <w:gridCol w:w="2049"/>
      </w:tblGrid>
      <w:tr w:rsidR="00D97F37" w14:paraId="7F0C104A" w14:textId="77777777" w:rsidTr="001E380B">
        <w:trPr>
          <w:trHeight w:val="253"/>
        </w:trPr>
        <w:tc>
          <w:tcPr>
            <w:tcW w:w="4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628F1" w14:textId="77777777" w:rsidR="00D97F37" w:rsidRDefault="00D97F37" w:rsidP="000D294C">
            <w:pPr>
              <w:spacing w:after="0" w:line="259" w:lineRule="auto"/>
              <w:ind w:left="6"/>
              <w:jc w:val="center"/>
            </w:pPr>
            <w:r>
              <w:t>Libellé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  <w:r>
              <w:t>Prestation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D7B58" w14:textId="77777777" w:rsidR="00D97F37" w:rsidRDefault="00D97F37" w:rsidP="000D294C">
            <w:pPr>
              <w:spacing w:after="0" w:line="259" w:lineRule="auto"/>
              <w:ind w:left="3"/>
              <w:jc w:val="center"/>
            </w:pPr>
            <w:r>
              <w:t>Unité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1B7FB" w14:textId="77777777" w:rsidR="00D97F37" w:rsidRDefault="00D97F37" w:rsidP="000D294C">
            <w:pPr>
              <w:spacing w:after="0" w:line="259" w:lineRule="auto"/>
              <w:jc w:val="center"/>
            </w:pPr>
            <w:r>
              <w:t>Montant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  <w:r>
              <w:t>unitaire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</w:tr>
      <w:tr w:rsidR="00D97F37" w14:paraId="4D960474" w14:textId="77777777" w:rsidTr="001E380B">
        <w:trPr>
          <w:trHeight w:val="494"/>
        </w:trPr>
        <w:tc>
          <w:tcPr>
            <w:tcW w:w="4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9ED9B" w14:textId="77777777" w:rsidR="00D97F37" w:rsidRDefault="00D97F37" w:rsidP="000D294C">
            <w:pPr>
              <w:spacing w:after="0" w:line="259" w:lineRule="auto"/>
            </w:pPr>
            <w:r>
              <w:t>Pénalité d’absence du technicien lors du RDV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D1D91" w14:textId="77777777" w:rsidR="00D97F37" w:rsidRDefault="00D97F37" w:rsidP="000D294C">
            <w:pPr>
              <w:spacing w:after="0" w:line="259" w:lineRule="auto"/>
              <w:jc w:val="center"/>
            </w:pPr>
            <w:r>
              <w:t>Absence du Fournisseur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3F761" w14:textId="77777777" w:rsidR="00D97F37" w:rsidRDefault="00D97F37" w:rsidP="000D294C">
            <w:pPr>
              <w:spacing w:after="0" w:line="259" w:lineRule="auto"/>
              <w:ind w:left="1"/>
              <w:jc w:val="center"/>
            </w:pPr>
            <w:r>
              <w:t>120 €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</w:t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</w:tbl>
    <w:p w14:paraId="4050C4D8" w14:textId="77777777" w:rsidR="00D97F37" w:rsidRPr="00594374" w:rsidRDefault="00D97F37" w:rsidP="00D2581B">
      <w:pPr>
        <w:pStyle w:val="Corpsdetexte"/>
      </w:pPr>
    </w:p>
    <w:sectPr w:rsidR="00D97F37" w:rsidRPr="00594374" w:rsidSect="001D10F4">
      <w:headerReference w:type="even" r:id="rId29"/>
      <w:headerReference w:type="default" r:id="rId30"/>
      <w:footerReference w:type="default" r:id="rId31"/>
      <w:headerReference w:type="first" r:id="rId32"/>
      <w:pgSz w:w="11906" w:h="16838"/>
      <w:pgMar w:top="2127" w:right="1191" w:bottom="1418" w:left="204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64D33A" w14:textId="77777777" w:rsidR="00E90DA6" w:rsidRPr="00BA6CEF" w:rsidRDefault="00E90DA6" w:rsidP="00DD7DB9">
      <w:pPr>
        <w:spacing w:before="0" w:after="0"/>
      </w:pPr>
      <w:r>
        <w:separator/>
      </w:r>
    </w:p>
  </w:endnote>
  <w:endnote w:type="continuationSeparator" w:id="0">
    <w:p w14:paraId="0EC9AA5F" w14:textId="77777777" w:rsidR="00E90DA6" w:rsidRPr="00BA6CEF" w:rsidRDefault="00E90DA6" w:rsidP="00DD7DB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Gras">
    <w:panose1 w:val="020B0704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enQuanYi Micro Hei">
    <w:altName w:val="MS Mincho"/>
    <w:charset w:val="80"/>
    <w:family w:val="auto"/>
    <w:pitch w:val="variable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346072" w14:textId="2157A1A6" w:rsidR="00C4035B" w:rsidRPr="00E9452D" w:rsidRDefault="00C4035B" w:rsidP="00526A6F">
    <w:pPr>
      <w:pStyle w:val="Pieddepage"/>
      <w:jc w:val="center"/>
    </w:pPr>
    <w:r w:rsidRPr="00E048F6"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39E12B9B" wp14:editId="092084F2">
          <wp:simplePos x="0" y="0"/>
          <wp:positionH relativeFrom="page">
            <wp:align>center</wp:align>
          </wp:positionH>
          <wp:positionV relativeFrom="margin">
            <wp:posOffset>9117330</wp:posOffset>
          </wp:positionV>
          <wp:extent cx="1442063" cy="283780"/>
          <wp:effectExtent l="0" t="0" r="6350" b="2540"/>
          <wp:wrapSquare wrapText="bothSides"/>
          <wp:docPr id="238" name="Image 248" descr="Z:\Axione-All\Elisa\Logothèque\Logos DSP\Logos LOTIM Télécom\LOTIM-VALIDE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8" descr="Z:\Axione-All\Elisa\Logothèque\Logos DSP\Logos LOTIM Télécom\LOTIM-VALIDE.gif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42063" cy="2837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A5FBCB" w14:textId="77777777" w:rsidR="00C4035B" w:rsidRPr="00486141" w:rsidRDefault="00C4035B" w:rsidP="00486141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4DD45" w14:textId="77777777" w:rsidR="00C4035B" w:rsidRPr="00486141" w:rsidRDefault="00C4035B" w:rsidP="00486141">
    <w:pPr>
      <w:pStyle w:val="Pieddepag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C5F7D9" w14:textId="77777777" w:rsidR="00C4035B" w:rsidRDefault="00C4035B" w:rsidP="00E40D5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0C0569" w14:textId="77777777" w:rsidR="00E90DA6" w:rsidRPr="00BA6CEF" w:rsidRDefault="00E90DA6" w:rsidP="00DD7DB9">
      <w:pPr>
        <w:spacing w:before="0" w:after="0"/>
      </w:pPr>
      <w:r>
        <w:separator/>
      </w:r>
    </w:p>
  </w:footnote>
  <w:footnote w:type="continuationSeparator" w:id="0">
    <w:p w14:paraId="16DBEBD0" w14:textId="77777777" w:rsidR="00E90DA6" w:rsidRPr="00BA6CEF" w:rsidRDefault="00E90DA6" w:rsidP="00DD7DB9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AE00CD" w14:textId="247C009A" w:rsidR="00C4035B" w:rsidRPr="008341CB" w:rsidRDefault="00C4035B" w:rsidP="008341CB">
    <w:pPr>
      <w:pBdr>
        <w:top w:val="single" w:sz="4" w:space="7" w:color="A31781"/>
        <w:bottom w:val="single" w:sz="4" w:space="8" w:color="A31781"/>
      </w:pBdr>
      <w:ind w:right="736"/>
      <w:jc w:val="left"/>
      <w:rPr>
        <w:color w:val="A31781"/>
      </w:rPr>
    </w:pPr>
    <w:r w:rsidRPr="001F74C8">
      <w:rPr>
        <w:color w:val="A31781"/>
        <w:sz w:val="36"/>
        <w:szCs w:val="36"/>
      </w:rPr>
      <w:fldChar w:fldCharType="begin"/>
    </w:r>
    <w:r w:rsidRPr="001F74C8">
      <w:rPr>
        <w:color w:val="A31781"/>
        <w:sz w:val="36"/>
        <w:szCs w:val="36"/>
      </w:rPr>
      <w:instrText xml:space="preserve"> PAGE    \#00 MERGEFORMAT</w:instrText>
    </w:r>
    <w:r w:rsidRPr="001F74C8">
      <w:rPr>
        <w:color w:val="A31781"/>
        <w:sz w:val="36"/>
        <w:szCs w:val="36"/>
      </w:rPr>
      <w:fldChar w:fldCharType="separate"/>
    </w:r>
    <w:r>
      <w:rPr>
        <w:noProof/>
        <w:color w:val="A31781"/>
        <w:sz w:val="36"/>
        <w:szCs w:val="36"/>
      </w:rPr>
      <w:t>08</w:t>
    </w:r>
    <w:r w:rsidRPr="001F74C8">
      <w:rPr>
        <w:color w:val="A31781"/>
        <w:sz w:val="36"/>
        <w:szCs w:val="36"/>
      </w:rPr>
      <w:fldChar w:fldCharType="end"/>
    </w:r>
    <w:r>
      <w:rPr>
        <w:color w:val="A31781"/>
        <w:sz w:val="36"/>
        <w:szCs w:val="36"/>
      </w:rPr>
      <w:t xml:space="preserve"> </w:t>
    </w:r>
    <w:r>
      <w:rPr>
        <w:noProof/>
        <w:color w:val="A31781"/>
        <w:sz w:val="18"/>
        <w:szCs w:val="18"/>
        <w:lang w:eastAsia="fr-FR"/>
      </w:rPr>
      <w:t xml:space="preserve"> </w:t>
    </w:r>
    <w:r>
      <w:rPr>
        <w:color w:val="A31781"/>
      </w:rPr>
      <w:t>I</w:t>
    </w:r>
    <w:r>
      <w:rPr>
        <w:color w:val="A31781"/>
        <w:sz w:val="36"/>
        <w:szCs w:val="36"/>
      </w:rPr>
      <w:t xml:space="preserve"> </w:t>
    </w:r>
    <w:r w:rsidRPr="0018576A">
      <w:rPr>
        <w:noProof/>
        <w:color w:val="A31781"/>
        <w:sz w:val="18"/>
        <w:szCs w:val="18"/>
        <w:lang w:eastAsia="fr-FR"/>
      </w:rPr>
      <w:t>STAS</w:t>
    </w:r>
    <w:r>
      <w:rPr>
        <w:noProof/>
        <w:color w:val="A31781"/>
        <w:sz w:val="18"/>
        <w:szCs w:val="18"/>
        <w:lang w:eastAsia="fr-FR"/>
      </w:rPr>
      <w:t xml:space="preserve"> </w:t>
    </w:r>
    <w:r w:rsidRPr="00AC15C7">
      <w:rPr>
        <w:noProof/>
        <w:color w:val="A31781"/>
        <w:sz w:val="18"/>
        <w:szCs w:val="18"/>
        <w:lang w:eastAsia="fr-FR"/>
      </w:rPr>
      <w:t xml:space="preserve">SUR UN RESEAU EN FIBRE OPTIQUE EN </w:t>
    </w:r>
    <w:r>
      <w:rPr>
        <w:noProof/>
        <w:color w:val="A31781"/>
        <w:sz w:val="18"/>
        <w:szCs w:val="18"/>
        <w:lang w:eastAsia="fr-FR"/>
      </w:rPr>
      <w:t>ZMD</w:t>
    </w:r>
    <w:r w:rsidRPr="00AC15C7">
      <w:rPr>
        <w:noProof/>
        <w:color w:val="A31781"/>
        <w:sz w:val="18"/>
        <w:szCs w:val="18"/>
        <w:lang w:eastAsia="fr-FR"/>
      </w:rPr>
      <w:t xml:space="preserve"> </w:t>
    </w:r>
    <w:r w:rsidRPr="0018576A">
      <w:rPr>
        <w:noProof/>
        <w:color w:val="A31781"/>
        <w:sz w:val="18"/>
        <w:szCs w:val="18"/>
        <w:lang w:eastAsia="fr-FR"/>
      </w:rPr>
      <w:t xml:space="preserve">- </w:t>
    </w:r>
    <w:r w:rsidRPr="00AC15C7">
      <w:rPr>
        <w:noProof/>
        <w:color w:val="A31781"/>
        <w:sz w:val="18"/>
        <w:szCs w:val="18"/>
        <w:lang w:eastAsia="fr-FR"/>
      </w:rPr>
      <w:t>OFFRE FTTH PASSIVE</w:t>
    </w:r>
    <w:r>
      <w:rPr>
        <w:noProof/>
        <w:color w:val="A31781"/>
        <w:sz w:val="18"/>
        <w:szCs w:val="18"/>
        <w:lang w:eastAsia="fr-FR"/>
      </w:rPr>
      <w:t xml:space="preserve"> v6.1</w:t>
    </w:r>
  </w:p>
  <w:p w14:paraId="635BC3D6" w14:textId="77777777" w:rsidR="00C4035B" w:rsidRPr="008341CB" w:rsidRDefault="00C4035B" w:rsidP="008341CB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424C78" w14:textId="2BBA3BF9" w:rsidR="00C4035B" w:rsidRDefault="00C4035B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9A0DD1" w14:textId="2B59D501" w:rsidR="00C4035B" w:rsidRPr="008341CB" w:rsidRDefault="00C4035B" w:rsidP="005960EA">
    <w:pPr>
      <w:pBdr>
        <w:top w:val="single" w:sz="4" w:space="7" w:color="A31781"/>
        <w:bottom w:val="single" w:sz="4" w:space="8" w:color="A31781"/>
      </w:pBdr>
      <w:ind w:left="851"/>
      <w:jc w:val="right"/>
      <w:rPr>
        <w:color w:val="A31781"/>
      </w:rPr>
    </w:pPr>
    <w:r w:rsidRPr="00432FF5">
      <w:rPr>
        <w:noProof/>
        <w:color w:val="A31781"/>
        <w:sz w:val="18"/>
        <w:szCs w:val="18"/>
        <w:lang w:eastAsia="fr-FR"/>
      </w:rPr>
      <w:t xml:space="preserve"> </w:t>
    </w:r>
    <w:r>
      <w:rPr>
        <w:noProof/>
        <w:color w:val="A31781"/>
        <w:sz w:val="18"/>
        <w:szCs w:val="18"/>
        <w:lang w:eastAsia="fr-FR"/>
      </w:rPr>
      <w:t>Annexe 3.A – Publications des structures d’adresses</w:t>
    </w:r>
    <w:r w:rsidRPr="00433D2C">
      <w:rPr>
        <w:noProof/>
        <w:color w:val="A31781"/>
        <w:sz w:val="18"/>
        <w:szCs w:val="18"/>
        <w:lang w:eastAsia="fr-FR"/>
      </w:rPr>
      <w:t xml:space="preserve"> </w:t>
    </w:r>
    <w:r>
      <w:rPr>
        <w:noProof/>
        <w:color w:val="A31781"/>
        <w:sz w:val="18"/>
        <w:szCs w:val="18"/>
        <w:lang w:eastAsia="fr-FR"/>
      </w:rPr>
      <w:t>v</w:t>
    </w:r>
    <w:r w:rsidRPr="00433D2C">
      <w:rPr>
        <w:noProof/>
        <w:color w:val="A31781"/>
        <w:sz w:val="18"/>
        <w:szCs w:val="18"/>
        <w:lang w:eastAsia="fr-FR"/>
      </w:rPr>
      <w:t>18.01</w:t>
    </w:r>
    <w:r>
      <w:rPr>
        <w:color w:val="A31781"/>
      </w:rPr>
      <w:t>I</w:t>
    </w:r>
    <w:r>
      <w:rPr>
        <w:color w:val="A31781"/>
        <w:sz w:val="36"/>
        <w:szCs w:val="36"/>
      </w:rPr>
      <w:t xml:space="preserve"> </w:t>
    </w:r>
    <w:r w:rsidRPr="001F74C8">
      <w:rPr>
        <w:color w:val="A31781"/>
        <w:sz w:val="36"/>
        <w:szCs w:val="36"/>
      </w:rPr>
      <w:fldChar w:fldCharType="begin"/>
    </w:r>
    <w:r w:rsidRPr="001F74C8">
      <w:rPr>
        <w:color w:val="A31781"/>
        <w:sz w:val="36"/>
        <w:szCs w:val="36"/>
      </w:rPr>
      <w:instrText xml:space="preserve"> PAGE    \#00 MERGEFORMAT</w:instrText>
    </w:r>
    <w:r w:rsidRPr="001F74C8">
      <w:rPr>
        <w:color w:val="A31781"/>
        <w:sz w:val="36"/>
        <w:szCs w:val="36"/>
      </w:rPr>
      <w:fldChar w:fldCharType="separate"/>
    </w:r>
    <w:r w:rsidR="00D97F37">
      <w:rPr>
        <w:noProof/>
        <w:color w:val="A31781"/>
        <w:sz w:val="36"/>
        <w:szCs w:val="36"/>
      </w:rPr>
      <w:t>03</w:t>
    </w:r>
    <w:r w:rsidRPr="001F74C8">
      <w:rPr>
        <w:color w:val="A31781"/>
        <w:sz w:val="36"/>
        <w:szCs w:val="36"/>
      </w:rPr>
      <w:fldChar w:fldCharType="end"/>
    </w:r>
    <w:r>
      <w:rPr>
        <w:color w:val="A31781"/>
        <w:sz w:val="36"/>
        <w:szCs w:val="36"/>
      </w:rPr>
      <w:t xml:space="preserve"> </w:t>
    </w:r>
  </w:p>
  <w:p w14:paraId="55623C7B" w14:textId="77777777" w:rsidR="00C4035B" w:rsidRDefault="00C4035B">
    <w:pPr>
      <w:pStyle w:val="En-tt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76798F" w14:textId="4213C629" w:rsidR="00C4035B" w:rsidRPr="00D97F37" w:rsidRDefault="00C4035B" w:rsidP="005960EA">
    <w:pPr>
      <w:pBdr>
        <w:top w:val="single" w:sz="4" w:space="7" w:color="A31781"/>
        <w:bottom w:val="single" w:sz="4" w:space="8" w:color="A31781"/>
      </w:pBdr>
      <w:ind w:right="736"/>
      <w:jc w:val="left"/>
      <w:rPr>
        <w:color w:val="A31781"/>
        <w:lang w:val="en-US"/>
      </w:rPr>
    </w:pPr>
    <w:r w:rsidRPr="001F74C8">
      <w:rPr>
        <w:color w:val="A31781"/>
        <w:sz w:val="36"/>
        <w:szCs w:val="36"/>
      </w:rPr>
      <w:fldChar w:fldCharType="begin"/>
    </w:r>
    <w:r w:rsidRPr="00D97F37">
      <w:rPr>
        <w:color w:val="A31781"/>
        <w:sz w:val="36"/>
        <w:szCs w:val="36"/>
        <w:lang w:val="en-US"/>
      </w:rPr>
      <w:instrText xml:space="preserve"> PAGE    \#00 MERGEFORMAT</w:instrText>
    </w:r>
    <w:r w:rsidRPr="001F74C8">
      <w:rPr>
        <w:color w:val="A31781"/>
        <w:sz w:val="36"/>
        <w:szCs w:val="36"/>
      </w:rPr>
      <w:fldChar w:fldCharType="separate"/>
    </w:r>
    <w:r w:rsidR="002F2BD9">
      <w:rPr>
        <w:noProof/>
        <w:color w:val="A31781"/>
        <w:sz w:val="36"/>
        <w:szCs w:val="36"/>
        <w:lang w:val="en-US"/>
      </w:rPr>
      <w:t>02</w:t>
    </w:r>
    <w:r w:rsidRPr="001F74C8">
      <w:rPr>
        <w:color w:val="A31781"/>
        <w:sz w:val="36"/>
        <w:szCs w:val="36"/>
      </w:rPr>
      <w:fldChar w:fldCharType="end"/>
    </w:r>
    <w:r w:rsidRPr="00D97F37">
      <w:rPr>
        <w:noProof/>
        <w:color w:val="A31781"/>
        <w:sz w:val="18"/>
        <w:szCs w:val="18"/>
        <w:lang w:val="en-US" w:eastAsia="fr-FR"/>
      </w:rPr>
      <w:t xml:space="preserve"> </w:t>
    </w:r>
    <w:r w:rsidRPr="00D97F37">
      <w:rPr>
        <w:color w:val="A31781"/>
        <w:lang w:val="en-US"/>
      </w:rPr>
      <w:t>I</w:t>
    </w:r>
    <w:r w:rsidRPr="00D97F37">
      <w:rPr>
        <w:color w:val="A31781"/>
        <w:sz w:val="36"/>
        <w:szCs w:val="36"/>
        <w:lang w:val="en-US"/>
      </w:rPr>
      <w:t xml:space="preserve"> </w:t>
    </w:r>
    <w:r w:rsidR="00D97F37" w:rsidRPr="00D97F37">
      <w:rPr>
        <w:noProof/>
        <w:color w:val="A31781"/>
        <w:sz w:val="18"/>
        <w:szCs w:val="18"/>
        <w:lang w:val="en-US" w:eastAsia="fr-FR"/>
      </w:rPr>
      <w:t>Annexe 1</w:t>
    </w:r>
    <w:r w:rsidRPr="00D97F37">
      <w:rPr>
        <w:noProof/>
        <w:color w:val="A31781"/>
        <w:sz w:val="18"/>
        <w:szCs w:val="18"/>
        <w:lang w:val="en-US" w:eastAsia="fr-FR"/>
      </w:rPr>
      <w:t xml:space="preserve">.A – </w:t>
    </w:r>
    <w:r w:rsidR="00D97F37" w:rsidRPr="00D97F37">
      <w:rPr>
        <w:noProof/>
        <w:color w:val="A31781"/>
        <w:sz w:val="18"/>
        <w:szCs w:val="18"/>
        <w:lang w:val="en-US" w:eastAsia="fr-FR"/>
      </w:rPr>
      <w:t>PENALITES</w:t>
    </w:r>
    <w:r w:rsidRPr="00D97F37">
      <w:rPr>
        <w:noProof/>
        <w:color w:val="A31781"/>
        <w:sz w:val="18"/>
        <w:szCs w:val="18"/>
        <w:lang w:val="en-US" w:eastAsia="fr-FR"/>
      </w:rPr>
      <w:t xml:space="preserve"> </w:t>
    </w:r>
    <w:r w:rsidR="002F2BD9">
      <w:rPr>
        <w:noProof/>
        <w:color w:val="A31781"/>
        <w:sz w:val="18"/>
        <w:szCs w:val="18"/>
        <w:lang w:val="en-US" w:eastAsia="fr-FR"/>
      </w:rPr>
      <w:t>v20</w:t>
    </w:r>
    <w:r w:rsidR="00510DD7">
      <w:rPr>
        <w:noProof/>
        <w:color w:val="A31781"/>
        <w:sz w:val="18"/>
        <w:szCs w:val="18"/>
        <w:lang w:val="en-US" w:eastAsia="fr-FR"/>
      </w:rPr>
      <w:t xml:space="preserve">.01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B14F0D" w14:textId="1D844DC0" w:rsidR="00C4035B" w:rsidRPr="00D97F37" w:rsidRDefault="00C4035B" w:rsidP="00DE248C">
    <w:pPr>
      <w:pBdr>
        <w:top w:val="single" w:sz="4" w:space="7" w:color="A31781"/>
        <w:bottom w:val="single" w:sz="4" w:space="8" w:color="A31781"/>
      </w:pBdr>
      <w:tabs>
        <w:tab w:val="center" w:pos="4337"/>
      </w:tabs>
      <w:jc w:val="left"/>
      <w:rPr>
        <w:color w:val="943634" w:themeColor="accent2" w:themeShade="BF"/>
        <w:lang w:val="en-US"/>
      </w:rPr>
    </w:pPr>
    <w:r w:rsidRPr="002C7560">
      <w:rPr>
        <w:color w:val="943634" w:themeColor="accent2" w:themeShade="BF"/>
        <w:sz w:val="36"/>
        <w:szCs w:val="36"/>
      </w:rPr>
      <w:fldChar w:fldCharType="begin"/>
    </w:r>
    <w:r w:rsidRPr="00D97F37">
      <w:rPr>
        <w:color w:val="943634" w:themeColor="accent2" w:themeShade="BF"/>
        <w:sz w:val="36"/>
        <w:szCs w:val="36"/>
        <w:lang w:val="en-US"/>
      </w:rPr>
      <w:instrText xml:space="preserve"> PAGE    \#00 MERGEFORMAT</w:instrText>
    </w:r>
    <w:r w:rsidRPr="002C7560">
      <w:rPr>
        <w:color w:val="943634" w:themeColor="accent2" w:themeShade="BF"/>
        <w:sz w:val="36"/>
        <w:szCs w:val="36"/>
      </w:rPr>
      <w:fldChar w:fldCharType="separate"/>
    </w:r>
    <w:r w:rsidR="002F2BD9">
      <w:rPr>
        <w:noProof/>
        <w:color w:val="943634" w:themeColor="accent2" w:themeShade="BF"/>
        <w:sz w:val="36"/>
        <w:szCs w:val="36"/>
        <w:lang w:val="en-US"/>
      </w:rPr>
      <w:t>04</w:t>
    </w:r>
    <w:r w:rsidRPr="002C7560">
      <w:rPr>
        <w:color w:val="943634" w:themeColor="accent2" w:themeShade="BF"/>
        <w:sz w:val="36"/>
        <w:szCs w:val="36"/>
      </w:rPr>
      <w:fldChar w:fldCharType="end"/>
    </w:r>
    <w:r w:rsidRPr="00D97F37">
      <w:rPr>
        <w:color w:val="943634" w:themeColor="accent2" w:themeShade="BF"/>
        <w:sz w:val="36"/>
        <w:szCs w:val="36"/>
        <w:lang w:val="en-US"/>
      </w:rPr>
      <w:t xml:space="preserve"> </w:t>
    </w:r>
    <w:r w:rsidRPr="00D97F37">
      <w:rPr>
        <w:color w:val="943634" w:themeColor="accent2" w:themeShade="BF"/>
        <w:lang w:val="en-US"/>
      </w:rPr>
      <w:t xml:space="preserve">I </w:t>
    </w:r>
    <w:r w:rsidR="00D97F37" w:rsidRPr="00D97F37">
      <w:rPr>
        <w:noProof/>
        <w:color w:val="A31781"/>
        <w:sz w:val="18"/>
        <w:szCs w:val="18"/>
        <w:lang w:val="en-US" w:eastAsia="fr-FR"/>
      </w:rPr>
      <w:t xml:space="preserve">Annexe 1.A – PENALITES </w:t>
    </w:r>
    <w:r w:rsidR="002F2BD9">
      <w:rPr>
        <w:noProof/>
        <w:color w:val="A31781"/>
        <w:sz w:val="18"/>
        <w:szCs w:val="18"/>
        <w:lang w:val="en-US" w:eastAsia="fr-FR"/>
      </w:rPr>
      <w:t>v20</w:t>
    </w:r>
    <w:r w:rsidR="00510DD7">
      <w:rPr>
        <w:noProof/>
        <w:color w:val="A31781"/>
        <w:sz w:val="18"/>
        <w:szCs w:val="18"/>
        <w:lang w:val="en-US" w:eastAsia="fr-FR"/>
      </w:rPr>
      <w:t xml:space="preserve">.01 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E6CB5E" w14:textId="4D886FAB" w:rsidR="00C4035B" w:rsidRPr="00D97F37" w:rsidRDefault="00D97F37" w:rsidP="008341CB">
    <w:pPr>
      <w:pBdr>
        <w:top w:val="single" w:sz="4" w:space="7" w:color="A31781"/>
        <w:bottom w:val="single" w:sz="4" w:space="8" w:color="A31781"/>
      </w:pBdr>
      <w:ind w:left="851"/>
      <w:jc w:val="right"/>
      <w:rPr>
        <w:color w:val="A31781"/>
        <w:lang w:val="en-US"/>
      </w:rPr>
    </w:pPr>
    <w:r w:rsidRPr="00D97F37">
      <w:rPr>
        <w:noProof/>
        <w:color w:val="A31781"/>
        <w:sz w:val="18"/>
        <w:szCs w:val="18"/>
        <w:lang w:val="en-US" w:eastAsia="fr-FR"/>
      </w:rPr>
      <w:t xml:space="preserve">Annexe 1.A – PENALITES </w:t>
    </w:r>
    <w:r w:rsidR="002F2BD9">
      <w:rPr>
        <w:noProof/>
        <w:color w:val="A31781"/>
        <w:sz w:val="18"/>
        <w:szCs w:val="18"/>
        <w:lang w:val="en-US" w:eastAsia="fr-FR"/>
      </w:rPr>
      <w:t>v20</w:t>
    </w:r>
    <w:r w:rsidR="00510DD7">
      <w:rPr>
        <w:noProof/>
        <w:color w:val="A31781"/>
        <w:sz w:val="18"/>
        <w:szCs w:val="18"/>
        <w:lang w:val="en-US" w:eastAsia="fr-FR"/>
      </w:rPr>
      <w:t xml:space="preserve">.01 </w:t>
    </w:r>
    <w:r w:rsidR="00C4035B" w:rsidRPr="00D97F37">
      <w:rPr>
        <w:color w:val="A31781"/>
        <w:lang w:val="en-US"/>
      </w:rPr>
      <w:t>I</w:t>
    </w:r>
    <w:r w:rsidR="00C4035B" w:rsidRPr="00D97F37">
      <w:rPr>
        <w:color w:val="A31781"/>
        <w:sz w:val="36"/>
        <w:szCs w:val="36"/>
        <w:lang w:val="en-US"/>
      </w:rPr>
      <w:t xml:space="preserve"> </w:t>
    </w:r>
    <w:r w:rsidR="00C4035B" w:rsidRPr="001F74C8">
      <w:rPr>
        <w:color w:val="A31781"/>
        <w:sz w:val="36"/>
        <w:szCs w:val="36"/>
      </w:rPr>
      <w:fldChar w:fldCharType="begin"/>
    </w:r>
    <w:r w:rsidR="00C4035B" w:rsidRPr="00D97F37">
      <w:rPr>
        <w:color w:val="A31781"/>
        <w:sz w:val="36"/>
        <w:szCs w:val="36"/>
        <w:lang w:val="en-US"/>
      </w:rPr>
      <w:instrText xml:space="preserve"> PAGE    \#00 MERGEFORMAT</w:instrText>
    </w:r>
    <w:r w:rsidR="00C4035B" w:rsidRPr="001F74C8">
      <w:rPr>
        <w:color w:val="A31781"/>
        <w:sz w:val="36"/>
        <w:szCs w:val="36"/>
      </w:rPr>
      <w:fldChar w:fldCharType="separate"/>
    </w:r>
    <w:r w:rsidR="002F2BD9">
      <w:rPr>
        <w:noProof/>
        <w:color w:val="A31781"/>
        <w:sz w:val="36"/>
        <w:szCs w:val="36"/>
        <w:lang w:val="en-US"/>
      </w:rPr>
      <w:t>05</w:t>
    </w:r>
    <w:r w:rsidR="00C4035B" w:rsidRPr="001F74C8">
      <w:rPr>
        <w:color w:val="A31781"/>
        <w:sz w:val="36"/>
        <w:szCs w:val="36"/>
      </w:rPr>
      <w:fldChar w:fldCharType="end"/>
    </w:r>
    <w:r w:rsidR="00C4035B" w:rsidRPr="00D97F37">
      <w:rPr>
        <w:color w:val="A31781"/>
        <w:sz w:val="36"/>
        <w:szCs w:val="36"/>
        <w:lang w:val="en-US"/>
      </w:rPr>
      <w:t xml:space="preserve"> 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23A6E4" w14:textId="42EAF199" w:rsidR="00C4035B" w:rsidRDefault="00C4035B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681E906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28.5pt;height:21pt" o:bullet="t">
        <v:imagedata r:id="rId1" o:title="e ETDE"/>
      </v:shape>
    </w:pict>
  </w:numPicBullet>
  <w:numPicBullet w:numPicBulletId="1">
    <w:pict>
      <v:shape id="_x0000_i1035" type="#_x0000_t75" style="width:6.75pt;height:6.75pt" o:bullet="t">
        <v:imagedata r:id="rId2" o:title=""/>
      </v:shape>
    </w:pict>
  </w:numPicBullet>
  <w:numPicBullet w:numPicBulletId="2">
    <w:pict>
      <v:shape id="_x0000_i1036" type="#_x0000_t75" style="width:7.5pt;height:7.5pt" o:bullet="t">
        <v:imagedata r:id="rId3" o:title=""/>
      </v:shape>
    </w:pict>
  </w:numPicBullet>
  <w:numPicBullet w:numPicBulletId="3">
    <w:pict>
      <v:shape id="_x0000_i1037" type="#_x0000_t75" style="width:14.25pt;height:28.5pt" o:bullet="t">
        <v:imagedata r:id="rId4" o:title=""/>
      </v:shape>
    </w:pict>
  </w:numPicBullet>
  <w:numPicBullet w:numPicBulletId="4">
    <w:pict>
      <v:shape id="_x0000_i1038" type="#_x0000_t75" style="width:14.25pt;height:28.5pt" o:bullet="t">
        <v:imagedata r:id="rId5" o:title=""/>
      </v:shape>
    </w:pict>
  </w:numPicBullet>
  <w:numPicBullet w:numPicBulletId="5">
    <w:pict>
      <v:shape id="_x0000_i1039" type="#_x0000_t75" style="width:28.5pt;height:14.25pt" o:bullet="t">
        <v:imagedata r:id="rId6" o:title=""/>
      </v:shape>
    </w:pict>
  </w:numPicBullet>
  <w:numPicBullet w:numPicBulletId="6">
    <w:pict>
      <v:shape id="_x0000_i1040" type="#_x0000_t75" style="width:28.5pt;height:28.5pt" o:bullet="t">
        <v:imagedata r:id="rId7" o:title=""/>
      </v:shape>
    </w:pict>
  </w:numPicBullet>
  <w:numPicBullet w:numPicBulletId="7">
    <w:pict>
      <v:shape id="_x0000_i1041" type="#_x0000_t75" style="width:43.5pt;height:43.5pt" o:bullet="t">
        <v:imagedata r:id="rId8" o:title=""/>
      </v:shape>
    </w:pict>
  </w:numPicBullet>
  <w:abstractNum w:abstractNumId="0" w15:restartNumberingAfterBreak="0">
    <w:nsid w:val="FFFFFF7F"/>
    <w:multiLevelType w:val="singleLevel"/>
    <w:tmpl w:val="FC5E6AF0"/>
    <w:lvl w:ilvl="0">
      <w:start w:val="1"/>
      <w:numFmt w:val="decimal"/>
      <w:pStyle w:val="IMPL1Ville"/>
      <w:lvlText w:val="%1."/>
      <w:lvlJc w:val="right"/>
      <w:pPr>
        <w:tabs>
          <w:tab w:val="num" w:pos="284"/>
        </w:tabs>
        <w:ind w:left="340" w:hanging="56"/>
      </w:pPr>
      <w:rPr>
        <w:rFonts w:cs="Times New Roman" w:hint="default"/>
      </w:rPr>
    </w:lvl>
  </w:abstractNum>
  <w:abstractNum w:abstractNumId="1" w15:restartNumberingAfterBreak="0">
    <w:nsid w:val="038F365B"/>
    <w:multiLevelType w:val="hybridMultilevel"/>
    <w:tmpl w:val="F27AFC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D76B4C"/>
    <w:multiLevelType w:val="hybridMultilevel"/>
    <w:tmpl w:val="770EB0A8"/>
    <w:lvl w:ilvl="0" w:tplc="AE00DCAA">
      <w:start w:val="1"/>
      <w:numFmt w:val="bullet"/>
      <w:pStyle w:val="CV05DateTexte"/>
      <w:lvlText w:val=""/>
      <w:lvlPicBulletId w:val="7"/>
      <w:lvlJc w:val="left"/>
      <w:pPr>
        <w:tabs>
          <w:tab w:val="num" w:pos="1702"/>
        </w:tabs>
        <w:ind w:left="1702" w:hanging="284"/>
      </w:pPr>
      <w:rPr>
        <w:rFonts w:ascii="Symbol" w:hAnsi="Symbol" w:hint="default"/>
        <w:color w:val="auto"/>
      </w:rPr>
    </w:lvl>
    <w:lvl w:ilvl="1" w:tplc="1222038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5680A7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8C276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F008FE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FA373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4C864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0F2D66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54876B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9171EC"/>
    <w:multiLevelType w:val="hybridMultilevel"/>
    <w:tmpl w:val="63C4AC32"/>
    <w:lvl w:ilvl="0" w:tplc="92962112">
      <w:start w:val="1"/>
      <w:numFmt w:val="bullet"/>
      <w:pStyle w:val="RponseAxione"/>
      <w:lvlText w:val=""/>
      <w:lvlJc w:val="left"/>
      <w:pPr>
        <w:tabs>
          <w:tab w:val="num" w:pos="840"/>
        </w:tabs>
        <w:ind w:left="840" w:hanging="360"/>
      </w:pPr>
      <w:rPr>
        <w:rFonts w:ascii="Wingdings" w:hAnsi="Wingdings" w:hint="default"/>
      </w:rPr>
    </w:lvl>
    <w:lvl w:ilvl="1" w:tplc="2F288730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</w:rPr>
    </w:lvl>
    <w:lvl w:ilvl="2" w:tplc="BAD067E4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1416F4AE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45506C4C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hint="default"/>
      </w:rPr>
    </w:lvl>
    <w:lvl w:ilvl="5" w:tplc="0D48D9D8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B64AB880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AD60AB8A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hint="default"/>
      </w:rPr>
    </w:lvl>
    <w:lvl w:ilvl="8" w:tplc="5F54A86C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4" w15:restartNumberingAfterBreak="0">
    <w:nsid w:val="08794B88"/>
    <w:multiLevelType w:val="multilevel"/>
    <w:tmpl w:val="CF1E3D5E"/>
    <w:lvl w:ilvl="0">
      <w:start w:val="1"/>
      <w:numFmt w:val="bullet"/>
      <w:lvlText w:val="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color w:val="A31781"/>
        <w:sz w:val="28"/>
      </w:rPr>
    </w:lvl>
    <w:lvl w:ilvl="1">
      <w:start w:val="1"/>
      <w:numFmt w:val="bullet"/>
      <w:lvlText w:val=""/>
      <w:lvlJc w:val="left"/>
      <w:pPr>
        <w:tabs>
          <w:tab w:val="num" w:pos="907"/>
        </w:tabs>
        <w:ind w:left="908" w:hanging="454"/>
      </w:pPr>
      <w:rPr>
        <w:rFonts w:ascii="Wingdings" w:hAnsi="Wingdings" w:hint="default"/>
        <w:color w:val="A31781"/>
        <w:sz w:val="18"/>
      </w:rPr>
    </w:lvl>
    <w:lvl w:ilvl="2">
      <w:start w:val="1"/>
      <w:numFmt w:val="bullet"/>
      <w:lvlText w:val=""/>
      <w:lvlJc w:val="left"/>
      <w:pPr>
        <w:tabs>
          <w:tab w:val="num" w:pos="1361"/>
        </w:tabs>
        <w:ind w:left="1362" w:hanging="454"/>
      </w:pPr>
      <w:rPr>
        <w:rFonts w:ascii="Symbol" w:hAnsi="Symbol" w:hint="default"/>
        <w:color w:val="A31781"/>
      </w:rPr>
    </w:lvl>
    <w:lvl w:ilvl="3">
      <w:start w:val="1"/>
      <w:numFmt w:val="bullet"/>
      <w:lvlText w:val=""/>
      <w:lvlJc w:val="left"/>
      <w:pPr>
        <w:tabs>
          <w:tab w:val="num" w:pos="1814"/>
        </w:tabs>
        <w:ind w:left="1816" w:hanging="454"/>
      </w:pPr>
      <w:rPr>
        <w:rFonts w:ascii="Symbol" w:hAnsi="Symbol" w:hint="default"/>
        <w:color w:val="A31781"/>
      </w:rPr>
    </w:lvl>
    <w:lvl w:ilvl="4">
      <w:start w:val="1"/>
      <w:numFmt w:val="bullet"/>
      <w:lvlText w:val=""/>
      <w:lvlJc w:val="left"/>
      <w:pPr>
        <w:tabs>
          <w:tab w:val="num" w:pos="2536"/>
        </w:tabs>
        <w:ind w:left="2270" w:hanging="45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990"/>
        </w:tabs>
        <w:ind w:left="2724" w:hanging="454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3444"/>
        </w:tabs>
        <w:ind w:left="3178" w:hanging="454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898"/>
        </w:tabs>
        <w:ind w:left="3632" w:hanging="45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4352"/>
        </w:tabs>
        <w:ind w:left="4086" w:hanging="454"/>
      </w:pPr>
      <w:rPr>
        <w:rFonts w:ascii="Symbol" w:hAnsi="Symbol" w:hint="default"/>
      </w:rPr>
    </w:lvl>
  </w:abstractNum>
  <w:abstractNum w:abstractNumId="5" w15:restartNumberingAfterBreak="0">
    <w:nsid w:val="0935736D"/>
    <w:multiLevelType w:val="hybridMultilevel"/>
    <w:tmpl w:val="F9AE2C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4A7500"/>
    <w:multiLevelType w:val="hybridMultilevel"/>
    <w:tmpl w:val="E092C2B6"/>
    <w:lvl w:ilvl="0" w:tplc="FEE05CF4">
      <w:start w:val="1"/>
      <w:numFmt w:val="decimal"/>
      <w:pStyle w:val="05cPuceETDEGrisTexteC10"/>
      <w:lvlText w:val="%1."/>
      <w:lvlJc w:val="right"/>
      <w:pPr>
        <w:tabs>
          <w:tab w:val="num" w:pos="170"/>
        </w:tabs>
        <w:ind w:left="284"/>
      </w:pPr>
      <w:rPr>
        <w:rFonts w:cs="Times New Roman" w:hint="default"/>
        <w:color w:val="1E9BC3"/>
      </w:rPr>
    </w:lvl>
    <w:lvl w:ilvl="1" w:tplc="6534F92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C146260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D668FB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34235A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1A2D1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AEF448A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93E2DE8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1F28A2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0E0E73B9"/>
    <w:multiLevelType w:val="singleLevel"/>
    <w:tmpl w:val="8BA24386"/>
    <w:lvl w:ilvl="0">
      <w:start w:val="1"/>
      <w:numFmt w:val="bullet"/>
      <w:pStyle w:val="Listen2"/>
      <w:lvlText w:val=""/>
      <w:lvlJc w:val="left"/>
      <w:pPr>
        <w:tabs>
          <w:tab w:val="num" w:pos="2061"/>
        </w:tabs>
        <w:ind w:left="2041" w:hanging="340"/>
      </w:pPr>
      <w:rPr>
        <w:rFonts w:ascii="Symbol" w:hAnsi="Symbol" w:hint="default"/>
      </w:rPr>
    </w:lvl>
  </w:abstractNum>
  <w:abstractNum w:abstractNumId="8" w15:restartNumberingAfterBreak="0">
    <w:nsid w:val="0EA46486"/>
    <w:multiLevelType w:val="hybridMultilevel"/>
    <w:tmpl w:val="617068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0B73F4"/>
    <w:multiLevelType w:val="hybridMultilevel"/>
    <w:tmpl w:val="EB085ADE"/>
    <w:lvl w:ilvl="0" w:tplc="52723A30">
      <w:start w:val="1"/>
      <w:numFmt w:val="bullet"/>
      <w:pStyle w:val="ORG06TelAssistantFaG"/>
      <w:lvlText w:val=""/>
      <w:lvlPicBulletId w:val="3"/>
      <w:lvlJc w:val="left"/>
      <w:pPr>
        <w:tabs>
          <w:tab w:val="num" w:pos="0"/>
        </w:tabs>
      </w:pPr>
      <w:rPr>
        <w:rFonts w:ascii="Symbol" w:hAnsi="Symbol" w:hint="default"/>
        <w:color w:val="auto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7E692F"/>
    <w:multiLevelType w:val="hybridMultilevel"/>
    <w:tmpl w:val="441C3E08"/>
    <w:lvl w:ilvl="0" w:tplc="F104E360">
      <w:start w:val="1"/>
      <w:numFmt w:val="bullet"/>
      <w:pStyle w:val="05bPuceETDETexteC9"/>
      <w:lvlText w:val=""/>
      <w:lvlPicBulletId w:val="0"/>
      <w:lvlJc w:val="left"/>
      <w:pPr>
        <w:tabs>
          <w:tab w:val="num" w:pos="2061"/>
        </w:tabs>
        <w:ind w:left="2061" w:hanging="360"/>
      </w:pPr>
      <w:rPr>
        <w:rFonts w:ascii="Symbol" w:hAnsi="Symbol" w:hint="default"/>
        <w:color w:val="auto"/>
      </w:rPr>
    </w:lvl>
    <w:lvl w:ilvl="1" w:tplc="8978607A">
      <w:start w:val="1"/>
      <w:numFmt w:val="bullet"/>
      <w:pStyle w:val="Style6"/>
      <w:lvlText w:val=""/>
      <w:lvlJc w:val="left"/>
      <w:pPr>
        <w:tabs>
          <w:tab w:val="num" w:pos="1364"/>
        </w:tabs>
        <w:ind w:left="1364" w:hanging="284"/>
      </w:pPr>
      <w:rPr>
        <w:rFonts w:ascii="Wingdings" w:hAnsi="Wingdings" w:hint="default"/>
        <w:color w:val="1E9BC3"/>
      </w:rPr>
    </w:lvl>
    <w:lvl w:ilvl="2" w:tplc="9A48553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B6156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E94878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FA6C7D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CB801B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5B2BE2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78868C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16063F"/>
    <w:multiLevelType w:val="hybridMultilevel"/>
    <w:tmpl w:val="A77CB80C"/>
    <w:lvl w:ilvl="0" w:tplc="040C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1F2177CD"/>
    <w:multiLevelType w:val="multilevel"/>
    <w:tmpl w:val="6A3AB68C"/>
    <w:lvl w:ilvl="0">
      <w:start w:val="1"/>
      <w:numFmt w:val="decimal"/>
      <w:lvlText w:val="%1."/>
      <w:lvlJc w:val="left"/>
      <w:pPr>
        <w:tabs>
          <w:tab w:val="num" w:pos="993"/>
        </w:tabs>
        <w:ind w:left="993"/>
      </w:pPr>
      <w:rPr>
        <w:rFonts w:ascii="Arial" w:hAnsi="Arial" w:cs="Times New Roman" w:hint="default"/>
        <w:b/>
        <w:i w:val="0"/>
        <w:color w:val="A31781"/>
        <w:sz w:val="40"/>
        <w:szCs w:val="40"/>
      </w:rPr>
    </w:lvl>
    <w:lvl w:ilvl="1">
      <w:start w:val="1"/>
      <w:numFmt w:val="decimal"/>
      <w:lvlText w:val="%1.%2."/>
      <w:lvlJc w:val="left"/>
      <w:pPr>
        <w:tabs>
          <w:tab w:val="num" w:pos="2269"/>
        </w:tabs>
        <w:ind w:left="2269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31781"/>
        <w:spacing w:val="0"/>
        <w:kern w:val="0"/>
        <w:position w:val="0"/>
        <w:sz w:val="32"/>
        <w:szCs w:val="32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."/>
      <w:lvlJc w:val="left"/>
      <w:pPr>
        <w:tabs>
          <w:tab w:val="num" w:pos="2751"/>
        </w:tabs>
        <w:ind w:left="2411" w:firstLine="283"/>
      </w:pPr>
      <w:rPr>
        <w:rFonts w:ascii="Arial" w:hAnsi="Arial" w:cs="Times New Roman" w:hint="default"/>
        <w:b/>
        <w:i w:val="0"/>
        <w:color w:val="A31781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3938"/>
        </w:tabs>
        <w:ind w:left="3146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4658"/>
        </w:tabs>
        <w:ind w:left="3650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378"/>
        </w:tabs>
        <w:ind w:left="4154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98"/>
        </w:tabs>
        <w:ind w:left="4658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18"/>
        </w:tabs>
        <w:ind w:left="5162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178"/>
        </w:tabs>
        <w:ind w:left="5738" w:hanging="1440"/>
      </w:pPr>
      <w:rPr>
        <w:rFonts w:cs="Times New Roman" w:hint="default"/>
      </w:rPr>
    </w:lvl>
  </w:abstractNum>
  <w:abstractNum w:abstractNumId="13" w15:restartNumberingAfterBreak="0">
    <w:nsid w:val="1F4C6F8F"/>
    <w:multiLevelType w:val="multilevel"/>
    <w:tmpl w:val="22406C9A"/>
    <w:lvl w:ilvl="0">
      <w:start w:val="1"/>
      <w:numFmt w:val="bullet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  <w:color w:val="A31781"/>
        <w:sz w:val="28"/>
      </w:rPr>
    </w:lvl>
    <w:lvl w:ilvl="1">
      <w:start w:val="1"/>
      <w:numFmt w:val="bullet"/>
      <w:lvlText w:val=""/>
      <w:lvlJc w:val="left"/>
      <w:pPr>
        <w:tabs>
          <w:tab w:val="num" w:pos="907"/>
        </w:tabs>
        <w:ind w:left="908" w:hanging="454"/>
      </w:pPr>
      <w:rPr>
        <w:rFonts w:ascii="Wingdings" w:hAnsi="Wingdings" w:hint="default"/>
        <w:color w:val="A31781"/>
        <w:sz w:val="18"/>
      </w:rPr>
    </w:lvl>
    <w:lvl w:ilvl="2">
      <w:start w:val="1"/>
      <w:numFmt w:val="bullet"/>
      <w:lvlText w:val=""/>
      <w:lvlJc w:val="left"/>
      <w:pPr>
        <w:tabs>
          <w:tab w:val="num" w:pos="1361"/>
        </w:tabs>
        <w:ind w:left="1362" w:hanging="454"/>
      </w:pPr>
      <w:rPr>
        <w:rFonts w:ascii="Symbol" w:hAnsi="Symbol" w:hint="default"/>
        <w:color w:val="A31781"/>
      </w:rPr>
    </w:lvl>
    <w:lvl w:ilvl="3">
      <w:start w:val="1"/>
      <w:numFmt w:val="bullet"/>
      <w:lvlText w:val=""/>
      <w:lvlJc w:val="left"/>
      <w:pPr>
        <w:tabs>
          <w:tab w:val="num" w:pos="1814"/>
        </w:tabs>
        <w:ind w:left="1816" w:hanging="454"/>
      </w:pPr>
      <w:rPr>
        <w:rFonts w:ascii="Symbol" w:hAnsi="Symbol" w:hint="default"/>
        <w:color w:val="A31781"/>
      </w:rPr>
    </w:lvl>
    <w:lvl w:ilvl="4">
      <w:start w:val="1"/>
      <w:numFmt w:val="bullet"/>
      <w:lvlText w:val=""/>
      <w:lvlJc w:val="left"/>
      <w:pPr>
        <w:tabs>
          <w:tab w:val="num" w:pos="2536"/>
        </w:tabs>
        <w:ind w:left="2270" w:hanging="45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990"/>
        </w:tabs>
        <w:ind w:left="2724" w:hanging="454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3444"/>
        </w:tabs>
        <w:ind w:left="3178" w:hanging="454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898"/>
        </w:tabs>
        <w:ind w:left="3632" w:hanging="45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4352"/>
        </w:tabs>
        <w:ind w:left="4086" w:hanging="454"/>
      </w:pPr>
      <w:rPr>
        <w:rFonts w:ascii="Symbol" w:hAnsi="Symbol" w:hint="default"/>
      </w:rPr>
    </w:lvl>
  </w:abstractNum>
  <w:abstractNum w:abstractNumId="14" w15:restartNumberingAfterBreak="0">
    <w:nsid w:val="1FAC3782"/>
    <w:multiLevelType w:val="hybridMultilevel"/>
    <w:tmpl w:val="B6AA059C"/>
    <w:lvl w:ilvl="0" w:tplc="18B641A8">
      <w:start w:val="1"/>
      <w:numFmt w:val="bullet"/>
      <w:pStyle w:val="05aPuceCarreTexteC11"/>
      <w:lvlText w:val=""/>
      <w:lvlJc w:val="left"/>
      <w:pPr>
        <w:tabs>
          <w:tab w:val="num" w:pos="2061"/>
        </w:tabs>
        <w:ind w:left="2061" w:hanging="360"/>
      </w:pPr>
      <w:rPr>
        <w:rFonts w:ascii="Wingdings" w:hAnsi="Wingdings" w:hint="default"/>
        <w:color w:val="1E9BC3"/>
      </w:rPr>
    </w:lvl>
    <w:lvl w:ilvl="1" w:tplc="5822A9E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6F29B6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26105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46ED1D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5E4049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6ECF7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5A2A5B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204AAD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C4344C"/>
    <w:multiLevelType w:val="hybridMultilevel"/>
    <w:tmpl w:val="28D86866"/>
    <w:lvl w:ilvl="0" w:tplc="75AEF8DC">
      <w:start w:val="1"/>
      <w:numFmt w:val="bullet"/>
      <w:pStyle w:val="Listepuces2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60EC3A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A88C8A00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BEB499A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442729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75DCD9B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A69C38C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1AE42E6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CD189B5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8950848"/>
    <w:multiLevelType w:val="multilevel"/>
    <w:tmpl w:val="415A70E4"/>
    <w:lvl w:ilvl="0">
      <w:start w:val="1"/>
      <w:numFmt w:val="bullet"/>
      <w:pStyle w:val="REF03Liste"/>
      <w:lvlText w:val=""/>
      <w:lvlPicBulletId w:val="5"/>
      <w:lvlJc w:val="left"/>
      <w:pPr>
        <w:tabs>
          <w:tab w:val="num" w:pos="5664"/>
        </w:tabs>
        <w:ind w:left="5664"/>
      </w:pPr>
      <w:rPr>
        <w:rFonts w:ascii="Symbol" w:hAnsi="Symbol" w:hint="default"/>
        <w:b/>
        <w:i w:val="0"/>
        <w:color w:val="auto"/>
      </w:rPr>
    </w:lvl>
    <w:lvl w:ilvl="1">
      <w:start w:val="1"/>
      <w:numFmt w:val="bullet"/>
      <w:lvlText w:val=""/>
      <w:lvlPicBulletId w:val="6"/>
      <w:lvlJc w:val="left"/>
      <w:pPr>
        <w:tabs>
          <w:tab w:val="num" w:pos="5948"/>
        </w:tabs>
        <w:ind w:left="5948"/>
      </w:pPr>
      <w:rPr>
        <w:rFonts w:ascii="Symbol" w:hAnsi="Symbol" w:hint="default"/>
        <w:b/>
        <w:i w:val="0"/>
        <w:color w:val="auto"/>
      </w:rPr>
    </w:lvl>
    <w:lvl w:ilvl="2">
      <w:start w:val="3"/>
      <w:numFmt w:val="bullet"/>
      <w:lvlText w:val=""/>
      <w:lvlJc w:val="left"/>
      <w:pPr>
        <w:tabs>
          <w:tab w:val="num" w:pos="6231"/>
        </w:tabs>
        <w:ind w:left="6237"/>
      </w:pPr>
      <w:rPr>
        <w:rFonts w:ascii="Wingdings" w:hAnsi="Wingdings" w:hint="default"/>
        <w:b/>
        <w:i w:val="0"/>
        <w:color w:val="009FC3"/>
        <w:sz w:val="14"/>
      </w:rPr>
    </w:lvl>
    <w:lvl w:ilvl="3">
      <w:start w:val="1"/>
      <w:numFmt w:val="decimal"/>
      <w:lvlText w:val="%1.%2.%3.%4."/>
      <w:lvlJc w:val="left"/>
      <w:pPr>
        <w:tabs>
          <w:tab w:val="num" w:pos="10737"/>
        </w:tabs>
        <w:ind w:left="9945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1457"/>
        </w:tabs>
        <w:ind w:left="10449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2177"/>
        </w:tabs>
        <w:ind w:left="10953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2897"/>
        </w:tabs>
        <w:ind w:left="11457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3617"/>
        </w:tabs>
        <w:ind w:left="11961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3977"/>
        </w:tabs>
        <w:ind w:left="12537" w:hanging="1440"/>
      </w:pPr>
      <w:rPr>
        <w:rFonts w:cs="Times New Roman" w:hint="default"/>
      </w:rPr>
    </w:lvl>
  </w:abstractNum>
  <w:abstractNum w:abstractNumId="17" w15:restartNumberingAfterBreak="0">
    <w:nsid w:val="294A3721"/>
    <w:multiLevelType w:val="multilevel"/>
    <w:tmpl w:val="10B8E9BE"/>
    <w:lvl w:ilvl="0">
      <w:start w:val="1"/>
      <w:numFmt w:val="decimal"/>
      <w:pStyle w:val="TitreFVIG1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>
      <w:start w:val="1"/>
      <w:numFmt w:val="decimal"/>
      <w:pStyle w:val="TitreFVIG2"/>
      <w:lvlText w:val="%1.%2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2">
      <w:start w:val="1"/>
      <w:numFmt w:val="decimal"/>
      <w:pStyle w:val="TitreFVIG3"/>
      <w:lvlText w:val="%1.%2.%3 "/>
      <w:lvlJc w:val="left"/>
      <w:pPr>
        <w:tabs>
          <w:tab w:val="num" w:pos="1932"/>
        </w:tabs>
        <w:ind w:left="1703" w:hanging="851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Arial" w:hAnsi="Arial" w:cs="Times New Roman" w:hint="default"/>
        <w:b/>
        <w:i w:val="0"/>
        <w:sz w:val="20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8" w15:restartNumberingAfterBreak="0">
    <w:nsid w:val="2ACC7DBB"/>
    <w:multiLevelType w:val="hybridMultilevel"/>
    <w:tmpl w:val="32741BF4"/>
    <w:lvl w:ilvl="0" w:tplc="9FA8A114">
      <w:start w:val="1"/>
      <w:numFmt w:val="bullet"/>
      <w:pStyle w:val="TABL04TextePuceCarr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9FC3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AA0876"/>
    <w:multiLevelType w:val="hybridMultilevel"/>
    <w:tmpl w:val="890C3586"/>
    <w:lvl w:ilvl="0" w:tplc="EF868438">
      <w:start w:val="1"/>
      <w:numFmt w:val="bullet"/>
      <w:pStyle w:val="ORG06TelAssistantFaD"/>
      <w:lvlText w:val=""/>
      <w:lvlPicBulletId w:val="3"/>
      <w:lvlJc w:val="left"/>
      <w:pPr>
        <w:tabs>
          <w:tab w:val="num" w:pos="0"/>
        </w:tabs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6B437E"/>
    <w:multiLevelType w:val="hybridMultilevel"/>
    <w:tmpl w:val="E65AACAE"/>
    <w:lvl w:ilvl="0" w:tplc="9BC08F2E">
      <w:start w:val="1"/>
      <w:numFmt w:val="bullet"/>
      <w:pStyle w:val="6CHAPPuce2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4FCE23D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35CDEC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DAC4D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2E07D8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454CD89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A24C1E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26975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06E667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7A7055"/>
    <w:multiLevelType w:val="hybridMultilevel"/>
    <w:tmpl w:val="60DADEF2"/>
    <w:lvl w:ilvl="0" w:tplc="08C85966">
      <w:start w:val="1"/>
      <w:numFmt w:val="bullet"/>
      <w:pStyle w:val="01bIntertitrePuceCouverture"/>
      <w:lvlText w:val=""/>
      <w:lvlJc w:val="left"/>
      <w:pPr>
        <w:tabs>
          <w:tab w:val="num" w:pos="113"/>
        </w:tabs>
        <w:ind w:left="397" w:hanging="113"/>
      </w:pPr>
      <w:rPr>
        <w:rFonts w:ascii="Wingdings" w:hAnsi="Wingdings" w:hint="default"/>
        <w:color w:val="80808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1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19B5569"/>
    <w:multiLevelType w:val="hybridMultilevel"/>
    <w:tmpl w:val="B16A9E8E"/>
    <w:lvl w:ilvl="0" w:tplc="040C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31D1512E"/>
    <w:multiLevelType w:val="hybridMultilevel"/>
    <w:tmpl w:val="4F2E2840"/>
    <w:lvl w:ilvl="0" w:tplc="040C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322619BA"/>
    <w:multiLevelType w:val="hybridMultilevel"/>
    <w:tmpl w:val="DF185D1A"/>
    <w:lvl w:ilvl="0" w:tplc="B49A2014">
      <w:start w:val="1"/>
      <w:numFmt w:val="bullet"/>
      <w:pStyle w:val="SCH06TextePuceCarre"/>
      <w:lvlText w:val=""/>
      <w:lvlJc w:val="left"/>
      <w:pPr>
        <w:tabs>
          <w:tab w:val="num" w:pos="113"/>
        </w:tabs>
        <w:ind w:left="227" w:hanging="114"/>
      </w:pPr>
      <w:rPr>
        <w:rFonts w:ascii="Wingdings" w:hAnsi="Wingdings" w:hint="default"/>
        <w:color w:val="009FC3"/>
        <w:sz w:val="12"/>
      </w:rPr>
    </w:lvl>
    <w:lvl w:ilvl="1" w:tplc="02E2FB2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FB016B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DDAA3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3CD41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8C8CF1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6A6F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B29C6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DD0F9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38647FB"/>
    <w:multiLevelType w:val="hybridMultilevel"/>
    <w:tmpl w:val="6E7E6648"/>
    <w:lvl w:ilvl="0" w:tplc="040C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3BA43AC6"/>
    <w:multiLevelType w:val="multilevel"/>
    <w:tmpl w:val="EA4C063E"/>
    <w:lvl w:ilvl="0">
      <w:start w:val="1"/>
      <w:numFmt w:val="bullet"/>
      <w:pStyle w:val="Puceniveau1"/>
      <w:lvlText w:val="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color w:val="A31781"/>
        <w:sz w:val="22"/>
        <w:szCs w:val="28"/>
      </w:rPr>
    </w:lvl>
    <w:lvl w:ilvl="1">
      <w:start w:val="1"/>
      <w:numFmt w:val="bullet"/>
      <w:pStyle w:val="Puceniveau2"/>
      <w:lvlText w:val=""/>
      <w:lvlJc w:val="left"/>
      <w:pPr>
        <w:tabs>
          <w:tab w:val="num" w:pos="907"/>
        </w:tabs>
        <w:ind w:left="908" w:hanging="454"/>
      </w:pPr>
      <w:rPr>
        <w:rFonts w:ascii="Wingdings" w:hAnsi="Wingdings" w:hint="default"/>
        <w:color w:val="A31781"/>
        <w:sz w:val="18"/>
      </w:rPr>
    </w:lvl>
    <w:lvl w:ilvl="2">
      <w:start w:val="1"/>
      <w:numFmt w:val="bullet"/>
      <w:pStyle w:val="Puceniveau3"/>
      <w:lvlText w:val=""/>
      <w:lvlJc w:val="left"/>
      <w:pPr>
        <w:tabs>
          <w:tab w:val="num" w:pos="1361"/>
        </w:tabs>
        <w:ind w:left="1362" w:hanging="454"/>
      </w:pPr>
      <w:rPr>
        <w:rFonts w:ascii="Symbol" w:hAnsi="Symbol" w:hint="default"/>
        <w:color w:val="A31781"/>
      </w:rPr>
    </w:lvl>
    <w:lvl w:ilvl="3">
      <w:start w:val="1"/>
      <w:numFmt w:val="bullet"/>
      <w:pStyle w:val="puceniveau4"/>
      <w:lvlText w:val=""/>
      <w:lvlJc w:val="left"/>
      <w:pPr>
        <w:tabs>
          <w:tab w:val="num" w:pos="1814"/>
        </w:tabs>
        <w:ind w:left="1816" w:hanging="454"/>
      </w:pPr>
      <w:rPr>
        <w:rFonts w:ascii="Symbol" w:hAnsi="Symbol" w:hint="default"/>
        <w:color w:val="A31781"/>
      </w:rPr>
    </w:lvl>
    <w:lvl w:ilvl="4">
      <w:start w:val="1"/>
      <w:numFmt w:val="bullet"/>
      <w:lvlText w:val=""/>
      <w:lvlJc w:val="left"/>
      <w:pPr>
        <w:tabs>
          <w:tab w:val="num" w:pos="2536"/>
        </w:tabs>
        <w:ind w:left="2270" w:hanging="45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990"/>
        </w:tabs>
        <w:ind w:left="2724" w:hanging="454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3444"/>
        </w:tabs>
        <w:ind w:left="3178" w:hanging="454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898"/>
        </w:tabs>
        <w:ind w:left="3632" w:hanging="45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4352"/>
        </w:tabs>
        <w:ind w:left="4086" w:hanging="454"/>
      </w:pPr>
      <w:rPr>
        <w:rFonts w:ascii="Symbol" w:hAnsi="Symbol" w:hint="default"/>
      </w:rPr>
    </w:lvl>
  </w:abstractNum>
  <w:abstractNum w:abstractNumId="27" w15:restartNumberingAfterBreak="0">
    <w:nsid w:val="3D20296E"/>
    <w:multiLevelType w:val="hybridMultilevel"/>
    <w:tmpl w:val="3CEED8B8"/>
    <w:lvl w:ilvl="0" w:tplc="807A3330">
      <w:start w:val="1"/>
      <w:numFmt w:val="bullet"/>
      <w:pStyle w:val="Listenumros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>
      <w:start w:val="1"/>
      <w:numFmt w:val="bullet"/>
      <w:pStyle w:val="Titre2Justifi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pStyle w:val="Titre3Justifi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pStyle w:val="Titre4Justifi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37D4904"/>
    <w:multiLevelType w:val="multilevel"/>
    <w:tmpl w:val="A6326540"/>
    <w:lvl w:ilvl="0">
      <w:start w:val="1"/>
      <w:numFmt w:val="bullet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  <w:color w:val="A31781"/>
        <w:sz w:val="28"/>
      </w:rPr>
    </w:lvl>
    <w:lvl w:ilvl="1">
      <w:start w:val="1"/>
      <w:numFmt w:val="bullet"/>
      <w:lvlText w:val=""/>
      <w:lvlJc w:val="left"/>
      <w:pPr>
        <w:tabs>
          <w:tab w:val="num" w:pos="907"/>
        </w:tabs>
        <w:ind w:left="908" w:hanging="454"/>
      </w:pPr>
      <w:rPr>
        <w:rFonts w:ascii="Wingdings" w:hAnsi="Wingdings" w:hint="default"/>
        <w:color w:val="A31781"/>
        <w:sz w:val="18"/>
      </w:rPr>
    </w:lvl>
    <w:lvl w:ilvl="2">
      <w:start w:val="1"/>
      <w:numFmt w:val="bullet"/>
      <w:lvlText w:val=""/>
      <w:lvlJc w:val="left"/>
      <w:pPr>
        <w:tabs>
          <w:tab w:val="num" w:pos="1361"/>
        </w:tabs>
        <w:ind w:left="1362" w:hanging="454"/>
      </w:pPr>
      <w:rPr>
        <w:rFonts w:ascii="Symbol" w:hAnsi="Symbol" w:hint="default"/>
        <w:color w:val="A31781"/>
      </w:rPr>
    </w:lvl>
    <w:lvl w:ilvl="3">
      <w:start w:val="1"/>
      <w:numFmt w:val="bullet"/>
      <w:lvlText w:val=""/>
      <w:lvlJc w:val="left"/>
      <w:pPr>
        <w:tabs>
          <w:tab w:val="num" w:pos="1814"/>
        </w:tabs>
        <w:ind w:left="1816" w:hanging="454"/>
      </w:pPr>
      <w:rPr>
        <w:rFonts w:ascii="Symbol" w:hAnsi="Symbol" w:hint="default"/>
        <w:color w:val="A31781"/>
      </w:rPr>
    </w:lvl>
    <w:lvl w:ilvl="4">
      <w:start w:val="1"/>
      <w:numFmt w:val="bullet"/>
      <w:lvlText w:val=""/>
      <w:lvlJc w:val="left"/>
      <w:pPr>
        <w:tabs>
          <w:tab w:val="num" w:pos="2536"/>
        </w:tabs>
        <w:ind w:left="2270" w:hanging="45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990"/>
        </w:tabs>
        <w:ind w:left="2724" w:hanging="454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3444"/>
        </w:tabs>
        <w:ind w:left="3178" w:hanging="454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898"/>
        </w:tabs>
        <w:ind w:left="3632" w:hanging="45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4352"/>
        </w:tabs>
        <w:ind w:left="4086" w:hanging="454"/>
      </w:pPr>
      <w:rPr>
        <w:rFonts w:ascii="Symbol" w:hAnsi="Symbol" w:hint="default"/>
      </w:rPr>
    </w:lvl>
  </w:abstractNum>
  <w:abstractNum w:abstractNumId="29" w15:restartNumberingAfterBreak="0">
    <w:nsid w:val="468D5CFE"/>
    <w:multiLevelType w:val="hybridMultilevel"/>
    <w:tmpl w:val="948A0210"/>
    <w:lvl w:ilvl="0" w:tplc="CFEE8B64">
      <w:start w:val="1"/>
      <w:numFmt w:val="bullet"/>
      <w:pStyle w:val="04aTexteC10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  <w:color w:val="auto"/>
      </w:rPr>
    </w:lvl>
    <w:lvl w:ilvl="1" w:tplc="1BEECE5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B32EAB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30C44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8A437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B02D75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5847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2ED3F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ACA0C6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77B0480"/>
    <w:multiLevelType w:val="hybridMultilevel"/>
    <w:tmpl w:val="82F42FD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9847B98">
      <w:numFmt w:val="bullet"/>
      <w:lvlText w:val="-"/>
      <w:lvlJc w:val="left"/>
      <w:pPr>
        <w:ind w:left="3240" w:hanging="360"/>
      </w:pPr>
      <w:rPr>
        <w:rFonts w:ascii="Arial" w:eastAsia="Calibri" w:hAnsi="Arial" w:cs="Arial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4BEB442D"/>
    <w:multiLevelType w:val="hybridMultilevel"/>
    <w:tmpl w:val="85F0DBEA"/>
    <w:lvl w:ilvl="0" w:tplc="603CE324">
      <w:start w:val="1"/>
      <w:numFmt w:val="bullet"/>
      <w:pStyle w:val="SCH05TextePuceil"/>
      <w:lvlText w:val=""/>
      <w:lvlPicBulletId w:val="2"/>
      <w:lvlJc w:val="left"/>
      <w:pPr>
        <w:tabs>
          <w:tab w:val="num" w:pos="113"/>
        </w:tabs>
        <w:ind w:left="284" w:hanging="171"/>
      </w:pPr>
      <w:rPr>
        <w:rFonts w:ascii="Symbol" w:hAnsi="Symbol" w:hint="default"/>
        <w:color w:val="auto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D77068C"/>
    <w:multiLevelType w:val="hybridMultilevel"/>
    <w:tmpl w:val="63C022A2"/>
    <w:lvl w:ilvl="0" w:tplc="BC801590">
      <w:start w:val="1"/>
      <w:numFmt w:val="bullet"/>
      <w:pStyle w:val="Listepuces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C80159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D895323"/>
    <w:multiLevelType w:val="multilevel"/>
    <w:tmpl w:val="FA36A79E"/>
    <w:lvl w:ilvl="0">
      <w:start w:val="1"/>
      <w:numFmt w:val="lowerLetter"/>
      <w:pStyle w:val="TitreFVIG4"/>
      <w:lvlText w:val="%1."/>
      <w:lvlJc w:val="left"/>
      <w:pPr>
        <w:tabs>
          <w:tab w:val="num" w:pos="1134"/>
        </w:tabs>
        <w:ind w:left="1134" w:hanging="567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567"/>
      </w:pPr>
      <w:rPr>
        <w:rFonts w:cs="Times New Roman" w:hint="default"/>
      </w:rPr>
    </w:lvl>
    <w:lvl w:ilvl="2">
      <w:start w:val="1"/>
      <w:numFmt w:val="decimal"/>
      <w:lvlText w:val="%1.%2.%3 "/>
      <w:lvlJc w:val="left"/>
      <w:pPr>
        <w:tabs>
          <w:tab w:val="num" w:pos="2499"/>
        </w:tabs>
        <w:ind w:left="2270" w:hanging="851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18"/>
        </w:tabs>
        <w:ind w:left="1418" w:hanging="851"/>
      </w:pPr>
      <w:rPr>
        <w:rFonts w:ascii="Arial" w:hAnsi="Arial" w:cs="Times New Roman" w:hint="default"/>
        <w:b/>
        <w:i w:val="0"/>
        <w:sz w:val="20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1575"/>
        </w:tabs>
        <w:ind w:left="1575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719"/>
        </w:tabs>
        <w:ind w:left="1719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863"/>
        </w:tabs>
        <w:ind w:left="1863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007"/>
        </w:tabs>
        <w:ind w:left="2007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51"/>
        </w:tabs>
        <w:ind w:left="2151" w:hanging="1584"/>
      </w:pPr>
      <w:rPr>
        <w:rFonts w:cs="Times New Roman" w:hint="default"/>
      </w:rPr>
    </w:lvl>
  </w:abstractNum>
  <w:abstractNum w:abstractNumId="34" w15:restartNumberingAfterBreak="0">
    <w:nsid w:val="4DA86155"/>
    <w:multiLevelType w:val="hybridMultilevel"/>
    <w:tmpl w:val="D0F602C2"/>
    <w:lvl w:ilvl="0" w:tplc="0804CCB2">
      <w:start w:val="1"/>
      <w:numFmt w:val="bullet"/>
      <w:pStyle w:val="Pucecarrbleu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000080"/>
      </w:rPr>
    </w:lvl>
    <w:lvl w:ilvl="1" w:tplc="5788989E">
      <w:start w:val="1"/>
      <w:numFmt w:val="bullet"/>
      <w:pStyle w:val="Pucecarrbleu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2" w:tplc="F030279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auto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0D1310F"/>
    <w:multiLevelType w:val="hybridMultilevel"/>
    <w:tmpl w:val="A9D830B2"/>
    <w:lvl w:ilvl="0" w:tplc="B45471E4">
      <w:start w:val="1"/>
      <w:numFmt w:val="decimal"/>
      <w:pStyle w:val="Titre"/>
      <w:lvlText w:val="Annexe %1."/>
      <w:lvlJc w:val="left"/>
      <w:pPr>
        <w:tabs>
          <w:tab w:val="num" w:pos="1800"/>
        </w:tabs>
        <w:ind w:left="360" w:hanging="360"/>
      </w:pPr>
      <w:rPr>
        <w:rFonts w:cs="Times New Roman" w:hint="default"/>
      </w:rPr>
    </w:lvl>
    <w:lvl w:ilvl="1" w:tplc="C72ED24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58D8DDA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9E0474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ED5C96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9B7ED32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A82E2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690298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AFE223D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 w15:restartNumberingAfterBreak="0">
    <w:nsid w:val="50E82A0A"/>
    <w:multiLevelType w:val="multilevel"/>
    <w:tmpl w:val="18DABE36"/>
    <w:lvl w:ilvl="0">
      <w:start w:val="1"/>
      <w:numFmt w:val="bullet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  <w:color w:val="A31781"/>
        <w:sz w:val="28"/>
      </w:rPr>
    </w:lvl>
    <w:lvl w:ilvl="1">
      <w:start w:val="1"/>
      <w:numFmt w:val="bullet"/>
      <w:lvlText w:val=""/>
      <w:lvlJc w:val="left"/>
      <w:pPr>
        <w:tabs>
          <w:tab w:val="num" w:pos="907"/>
        </w:tabs>
        <w:ind w:left="908" w:hanging="454"/>
      </w:pPr>
      <w:rPr>
        <w:rFonts w:ascii="Wingdings" w:hAnsi="Wingdings" w:hint="default"/>
        <w:color w:val="A31781"/>
        <w:sz w:val="18"/>
      </w:rPr>
    </w:lvl>
    <w:lvl w:ilvl="2">
      <w:start w:val="1"/>
      <w:numFmt w:val="bullet"/>
      <w:lvlText w:val=""/>
      <w:lvlJc w:val="left"/>
      <w:pPr>
        <w:tabs>
          <w:tab w:val="num" w:pos="1361"/>
        </w:tabs>
        <w:ind w:left="1362" w:hanging="454"/>
      </w:pPr>
      <w:rPr>
        <w:rFonts w:ascii="Symbol" w:hAnsi="Symbol" w:hint="default"/>
        <w:color w:val="A31781"/>
      </w:rPr>
    </w:lvl>
    <w:lvl w:ilvl="3">
      <w:start w:val="1"/>
      <w:numFmt w:val="bullet"/>
      <w:lvlText w:val=""/>
      <w:lvlJc w:val="left"/>
      <w:pPr>
        <w:tabs>
          <w:tab w:val="num" w:pos="1814"/>
        </w:tabs>
        <w:ind w:left="1816" w:hanging="454"/>
      </w:pPr>
      <w:rPr>
        <w:rFonts w:ascii="Symbol" w:hAnsi="Symbol" w:hint="default"/>
        <w:color w:val="A31781"/>
      </w:rPr>
    </w:lvl>
    <w:lvl w:ilvl="4">
      <w:start w:val="1"/>
      <w:numFmt w:val="bullet"/>
      <w:lvlText w:val=""/>
      <w:lvlJc w:val="left"/>
      <w:pPr>
        <w:tabs>
          <w:tab w:val="num" w:pos="2536"/>
        </w:tabs>
        <w:ind w:left="2270" w:hanging="45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990"/>
        </w:tabs>
        <w:ind w:left="2724" w:hanging="454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3444"/>
        </w:tabs>
        <w:ind w:left="3178" w:hanging="454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898"/>
        </w:tabs>
        <w:ind w:left="3632" w:hanging="45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4352"/>
        </w:tabs>
        <w:ind w:left="4086" w:hanging="454"/>
      </w:pPr>
      <w:rPr>
        <w:rFonts w:ascii="Symbol" w:hAnsi="Symbol" w:hint="default"/>
      </w:rPr>
    </w:lvl>
  </w:abstractNum>
  <w:abstractNum w:abstractNumId="37" w15:restartNumberingAfterBreak="0">
    <w:nsid w:val="51253D81"/>
    <w:multiLevelType w:val="hybridMultilevel"/>
    <w:tmpl w:val="7474E7B2"/>
    <w:lvl w:ilvl="0" w:tplc="27729218">
      <w:numFmt w:val="bullet"/>
      <w:pStyle w:val="liste1"/>
      <w:lvlText w:val="-"/>
      <w:lvlJc w:val="left"/>
      <w:pPr>
        <w:ind w:left="927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pStyle w:val="LISTE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2EF5487"/>
    <w:multiLevelType w:val="hybridMultilevel"/>
    <w:tmpl w:val="0D2EFE70"/>
    <w:lvl w:ilvl="0" w:tplc="A4304A38">
      <w:start w:val="1"/>
      <w:numFmt w:val="bullet"/>
      <w:pStyle w:val="ORG05Telephone"/>
      <w:lvlText w:val=""/>
      <w:lvlPicBulletId w:val="4"/>
      <w:lvlJc w:val="left"/>
      <w:pPr>
        <w:tabs>
          <w:tab w:val="num" w:pos="0"/>
        </w:tabs>
      </w:pPr>
      <w:rPr>
        <w:rFonts w:ascii="Symbol" w:hAnsi="Symbol" w:hint="default"/>
        <w:color w:val="auto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3DE1FE0"/>
    <w:multiLevelType w:val="multilevel"/>
    <w:tmpl w:val="3710F404"/>
    <w:lvl w:ilvl="0">
      <w:start w:val="1"/>
      <w:numFmt w:val="bullet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  <w:color w:val="A31781"/>
        <w:sz w:val="28"/>
      </w:rPr>
    </w:lvl>
    <w:lvl w:ilvl="1">
      <w:start w:val="1"/>
      <w:numFmt w:val="bullet"/>
      <w:lvlText w:val=""/>
      <w:lvlJc w:val="left"/>
      <w:pPr>
        <w:tabs>
          <w:tab w:val="num" w:pos="907"/>
        </w:tabs>
        <w:ind w:left="908" w:hanging="454"/>
      </w:pPr>
      <w:rPr>
        <w:rFonts w:ascii="Wingdings" w:hAnsi="Wingdings" w:hint="default"/>
        <w:color w:val="A31781"/>
        <w:sz w:val="18"/>
      </w:rPr>
    </w:lvl>
    <w:lvl w:ilvl="2">
      <w:start w:val="1"/>
      <w:numFmt w:val="bullet"/>
      <w:lvlText w:val=""/>
      <w:lvlJc w:val="left"/>
      <w:pPr>
        <w:tabs>
          <w:tab w:val="num" w:pos="1361"/>
        </w:tabs>
        <w:ind w:left="1362" w:hanging="454"/>
      </w:pPr>
      <w:rPr>
        <w:rFonts w:ascii="Symbol" w:hAnsi="Symbol" w:hint="default"/>
        <w:color w:val="A31781"/>
      </w:rPr>
    </w:lvl>
    <w:lvl w:ilvl="3">
      <w:start w:val="1"/>
      <w:numFmt w:val="bullet"/>
      <w:lvlText w:val=""/>
      <w:lvlJc w:val="left"/>
      <w:pPr>
        <w:tabs>
          <w:tab w:val="num" w:pos="1814"/>
        </w:tabs>
        <w:ind w:left="1816" w:hanging="454"/>
      </w:pPr>
      <w:rPr>
        <w:rFonts w:ascii="Symbol" w:hAnsi="Symbol" w:hint="default"/>
        <w:color w:val="A31781"/>
      </w:rPr>
    </w:lvl>
    <w:lvl w:ilvl="4">
      <w:start w:val="1"/>
      <w:numFmt w:val="bullet"/>
      <w:lvlText w:val=""/>
      <w:lvlJc w:val="left"/>
      <w:pPr>
        <w:tabs>
          <w:tab w:val="num" w:pos="2536"/>
        </w:tabs>
        <w:ind w:left="2270" w:hanging="45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990"/>
        </w:tabs>
        <w:ind w:left="2724" w:hanging="454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3444"/>
        </w:tabs>
        <w:ind w:left="3178" w:hanging="454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898"/>
        </w:tabs>
        <w:ind w:left="3632" w:hanging="45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4352"/>
        </w:tabs>
        <w:ind w:left="4086" w:hanging="454"/>
      </w:pPr>
      <w:rPr>
        <w:rFonts w:ascii="Symbol" w:hAnsi="Symbol" w:hint="default"/>
      </w:rPr>
    </w:lvl>
  </w:abstractNum>
  <w:abstractNum w:abstractNumId="40" w15:restartNumberingAfterBreak="0">
    <w:nsid w:val="55C10A30"/>
    <w:multiLevelType w:val="hybridMultilevel"/>
    <w:tmpl w:val="F76A27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8754DAB"/>
    <w:multiLevelType w:val="multilevel"/>
    <w:tmpl w:val="BC020D1C"/>
    <w:lvl w:ilvl="0">
      <w:start w:val="1"/>
      <w:numFmt w:val="bullet"/>
      <w:lvlText w:val="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color w:val="A31781"/>
        <w:sz w:val="28"/>
      </w:rPr>
    </w:lvl>
    <w:lvl w:ilvl="1">
      <w:start w:val="1"/>
      <w:numFmt w:val="bullet"/>
      <w:lvlText w:val=""/>
      <w:lvlJc w:val="left"/>
      <w:pPr>
        <w:tabs>
          <w:tab w:val="num" w:pos="907"/>
        </w:tabs>
        <w:ind w:left="908" w:hanging="454"/>
      </w:pPr>
      <w:rPr>
        <w:rFonts w:ascii="Wingdings" w:hAnsi="Wingdings" w:hint="default"/>
        <w:color w:val="A31781"/>
        <w:sz w:val="18"/>
      </w:rPr>
    </w:lvl>
    <w:lvl w:ilvl="2">
      <w:start w:val="1"/>
      <w:numFmt w:val="bullet"/>
      <w:lvlText w:val=""/>
      <w:lvlJc w:val="left"/>
      <w:pPr>
        <w:tabs>
          <w:tab w:val="num" w:pos="1361"/>
        </w:tabs>
        <w:ind w:left="1362" w:hanging="454"/>
      </w:pPr>
      <w:rPr>
        <w:rFonts w:ascii="Symbol" w:hAnsi="Symbol" w:hint="default"/>
        <w:color w:val="A31781"/>
      </w:rPr>
    </w:lvl>
    <w:lvl w:ilvl="3">
      <w:start w:val="1"/>
      <w:numFmt w:val="bullet"/>
      <w:lvlText w:val=""/>
      <w:lvlJc w:val="left"/>
      <w:pPr>
        <w:tabs>
          <w:tab w:val="num" w:pos="1814"/>
        </w:tabs>
        <w:ind w:left="1816" w:hanging="454"/>
      </w:pPr>
      <w:rPr>
        <w:rFonts w:ascii="Symbol" w:hAnsi="Symbol" w:hint="default"/>
        <w:color w:val="A31781"/>
      </w:rPr>
    </w:lvl>
    <w:lvl w:ilvl="4">
      <w:start w:val="1"/>
      <w:numFmt w:val="bullet"/>
      <w:lvlText w:val=""/>
      <w:lvlJc w:val="left"/>
      <w:pPr>
        <w:tabs>
          <w:tab w:val="num" w:pos="2536"/>
        </w:tabs>
        <w:ind w:left="2270" w:hanging="45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990"/>
        </w:tabs>
        <w:ind w:left="2724" w:hanging="454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3444"/>
        </w:tabs>
        <w:ind w:left="3178" w:hanging="454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898"/>
        </w:tabs>
        <w:ind w:left="3632" w:hanging="45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4352"/>
        </w:tabs>
        <w:ind w:left="4086" w:hanging="454"/>
      </w:pPr>
      <w:rPr>
        <w:rFonts w:ascii="Symbol" w:hAnsi="Symbol" w:hint="default"/>
      </w:rPr>
    </w:lvl>
  </w:abstractNum>
  <w:abstractNum w:abstractNumId="42" w15:restartNumberingAfterBreak="0">
    <w:nsid w:val="59E56AC7"/>
    <w:multiLevelType w:val="hybridMultilevel"/>
    <w:tmpl w:val="43602CCC"/>
    <w:lvl w:ilvl="0" w:tplc="32CE5B4A">
      <w:start w:val="1"/>
      <w:numFmt w:val="bullet"/>
      <w:pStyle w:val="Puceronde"/>
      <w:lvlText w:val="o"/>
      <w:lvlJc w:val="left"/>
      <w:pPr>
        <w:tabs>
          <w:tab w:val="num" w:pos="1489"/>
        </w:tabs>
        <w:ind w:left="1489" w:hanging="360"/>
      </w:pPr>
      <w:rPr>
        <w:rFonts w:ascii="Courier New" w:hAnsi="Courier New" w:hint="default"/>
        <w:color w:val="000080"/>
      </w:rPr>
    </w:lvl>
    <w:lvl w:ilvl="1" w:tplc="040C0003">
      <w:start w:val="1"/>
      <w:numFmt w:val="bullet"/>
      <w:lvlText w:val="o"/>
      <w:lvlJc w:val="left"/>
      <w:pPr>
        <w:tabs>
          <w:tab w:val="num" w:pos="2070"/>
        </w:tabs>
        <w:ind w:left="207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790"/>
        </w:tabs>
        <w:ind w:left="2790" w:hanging="360"/>
      </w:pPr>
      <w:rPr>
        <w:rFonts w:ascii="Wingdings" w:hAnsi="Wingdings" w:hint="default"/>
        <w:color w:val="auto"/>
      </w:rPr>
    </w:lvl>
    <w:lvl w:ilvl="3" w:tplc="040C0001">
      <w:start w:val="1"/>
      <w:numFmt w:val="bullet"/>
      <w:lvlText w:val=""/>
      <w:lvlJc w:val="left"/>
      <w:pPr>
        <w:tabs>
          <w:tab w:val="num" w:pos="3510"/>
        </w:tabs>
        <w:ind w:left="35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230"/>
        </w:tabs>
        <w:ind w:left="423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950"/>
        </w:tabs>
        <w:ind w:left="49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390"/>
        </w:tabs>
        <w:ind w:left="639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10"/>
        </w:tabs>
        <w:ind w:left="7110" w:hanging="360"/>
      </w:pPr>
      <w:rPr>
        <w:rFonts w:ascii="Wingdings" w:hAnsi="Wingdings" w:hint="default"/>
      </w:rPr>
    </w:lvl>
  </w:abstractNum>
  <w:abstractNum w:abstractNumId="43" w15:restartNumberingAfterBreak="0">
    <w:nsid w:val="5BE6603B"/>
    <w:multiLevelType w:val="multilevel"/>
    <w:tmpl w:val="92881224"/>
    <w:lvl w:ilvl="0">
      <w:start w:val="1"/>
      <w:numFmt w:val="decimal"/>
      <w:pStyle w:val="03bTitreNiveau1numro"/>
      <w:lvlText w:val="%1."/>
      <w:lvlJc w:val="right"/>
      <w:pPr>
        <w:tabs>
          <w:tab w:val="num" w:pos="85"/>
        </w:tabs>
        <w:ind w:left="1786" w:hanging="142"/>
      </w:pPr>
      <w:rPr>
        <w:rFonts w:hint="default"/>
        <w:b w:val="0"/>
        <w:i w:val="0"/>
        <w:color w:val="009FC3"/>
        <w:sz w:val="40"/>
      </w:rPr>
    </w:lvl>
    <w:lvl w:ilvl="1">
      <w:start w:val="1"/>
      <w:numFmt w:val="decimal"/>
      <w:pStyle w:val="03bTitreNiveau2numro"/>
      <w:lvlText w:val="%1.%2."/>
      <w:lvlJc w:val="left"/>
      <w:pPr>
        <w:tabs>
          <w:tab w:val="num" w:pos="85"/>
        </w:tabs>
        <w:ind w:left="2353" w:hanging="567"/>
      </w:pPr>
      <w:rPr>
        <w:rFonts w:ascii="Arial" w:hAnsi="Arial" w:hint="default"/>
        <w:b w:val="0"/>
        <w:i w:val="0"/>
        <w:color w:val="1E9BC3"/>
        <w:sz w:val="36"/>
      </w:rPr>
    </w:lvl>
    <w:lvl w:ilvl="2">
      <w:start w:val="1"/>
      <w:numFmt w:val="decimal"/>
      <w:pStyle w:val="03bTitreNiveau3numro"/>
      <w:lvlText w:val="%1.%2.%3."/>
      <w:lvlJc w:val="left"/>
      <w:pPr>
        <w:tabs>
          <w:tab w:val="num" w:pos="85"/>
        </w:tabs>
        <w:ind w:left="2466" w:hanging="68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F5821F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lvlText w:val="%1.%2.%3.%4."/>
      <w:lvlJc w:val="left"/>
      <w:pPr>
        <w:tabs>
          <w:tab w:val="num" w:pos="85"/>
        </w:tabs>
        <w:ind w:left="2637" w:hanging="851"/>
      </w:pPr>
      <w:rPr>
        <w:rFonts w:ascii="Arial" w:hAnsi="Arial" w:hint="default"/>
        <w:b w:val="0"/>
        <w:i w:val="0"/>
        <w:color w:val="F5821F"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5471"/>
        </w:tabs>
        <w:ind w:left="5471" w:firstLine="0"/>
      </w:pPr>
      <w:rPr>
        <w:rFonts w:ascii="Arial" w:hAnsi="Arial" w:hint="default"/>
        <w:b w:val="0"/>
        <w:i w:val="0"/>
        <w:color w:val="009FC3"/>
        <w:sz w:val="32"/>
      </w:rPr>
    </w:lvl>
    <w:lvl w:ilvl="5">
      <w:start w:val="1"/>
      <w:numFmt w:val="decimal"/>
      <w:lvlText w:val="%1.%2.%3.%4.%5.%6."/>
      <w:lvlJc w:val="left"/>
      <w:pPr>
        <w:tabs>
          <w:tab w:val="num" w:pos="5179"/>
        </w:tabs>
        <w:ind w:left="3955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899"/>
        </w:tabs>
        <w:ind w:left="4459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619"/>
        </w:tabs>
        <w:ind w:left="496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979"/>
        </w:tabs>
        <w:ind w:left="5539" w:hanging="1440"/>
      </w:pPr>
      <w:rPr>
        <w:rFonts w:hint="default"/>
      </w:rPr>
    </w:lvl>
  </w:abstractNum>
  <w:abstractNum w:abstractNumId="44" w15:restartNumberingAfterBreak="0">
    <w:nsid w:val="5BF22CE2"/>
    <w:multiLevelType w:val="hybridMultilevel"/>
    <w:tmpl w:val="493A9E24"/>
    <w:lvl w:ilvl="0" w:tplc="2B4C6C26">
      <w:start w:val="1"/>
      <w:numFmt w:val="bullet"/>
      <w:pStyle w:val="TABL06Rfrences"/>
      <w:lvlText w:val=""/>
      <w:lvlPicBulletId w:val="1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D000374"/>
    <w:multiLevelType w:val="multilevel"/>
    <w:tmpl w:val="7C82F336"/>
    <w:numStyleLink w:val="puce1"/>
  </w:abstractNum>
  <w:abstractNum w:abstractNumId="46" w15:restartNumberingAfterBreak="0">
    <w:nsid w:val="5DD7535D"/>
    <w:multiLevelType w:val="multilevel"/>
    <w:tmpl w:val="97D67A14"/>
    <w:lvl w:ilvl="0">
      <w:start w:val="1"/>
      <w:numFmt w:val="decimal"/>
      <w:pStyle w:val="ElisaTitrePrincipale"/>
      <w:lvlText w:val="%1."/>
      <w:lvlJc w:val="right"/>
      <w:pPr>
        <w:tabs>
          <w:tab w:val="num" w:pos="1"/>
        </w:tabs>
      </w:pPr>
      <w:rPr>
        <w:rFonts w:ascii="Arial Gras" w:hAnsi="Arial Gras" w:cs="Times New Roman" w:hint="default"/>
        <w:b/>
        <w:i w:val="0"/>
        <w:color w:val="009FC3"/>
        <w:sz w:val="32"/>
        <w:szCs w:val="32"/>
      </w:rPr>
    </w:lvl>
    <w:lvl w:ilvl="1">
      <w:start w:val="1"/>
      <w:numFmt w:val="decimal"/>
      <w:pStyle w:val="ElisaTitreSecondaire"/>
      <w:lvlText w:val="%1.%2."/>
      <w:lvlJc w:val="left"/>
      <w:pPr>
        <w:tabs>
          <w:tab w:val="num" w:pos="0"/>
        </w:tabs>
      </w:pPr>
      <w:rPr>
        <w:rFonts w:ascii="Arial Gras" w:hAnsi="Arial Gras" w:cs="Times New Roman" w:hint="default"/>
        <w:b/>
        <w:i w:val="0"/>
        <w:color w:val="D77D28"/>
        <w:sz w:val="24"/>
      </w:rPr>
    </w:lvl>
    <w:lvl w:ilvl="2">
      <w:start w:val="1"/>
      <w:numFmt w:val="decimal"/>
      <w:pStyle w:val="ElisaTitreTertiaire"/>
      <w:lvlText w:val="%1.%2.%3."/>
      <w:lvlJc w:val="left"/>
      <w:pPr>
        <w:tabs>
          <w:tab w:val="num" w:pos="916"/>
        </w:tabs>
        <w:ind w:left="1200"/>
      </w:pPr>
      <w:rPr>
        <w:rFonts w:ascii="Arial" w:hAnsi="Arial" w:cs="Times New Roman" w:hint="default"/>
        <w:b/>
        <w:i w:val="0"/>
        <w:color w:val="878787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030"/>
        </w:tabs>
        <w:ind w:left="2200"/>
      </w:pPr>
      <w:rPr>
        <w:rFonts w:ascii="Arial" w:hAnsi="Arial" w:cs="Times New Roman" w:hint="default"/>
        <w:b w:val="0"/>
        <w:i w:val="0"/>
        <w:color w:val="009FC3"/>
        <w:sz w:val="32"/>
      </w:rPr>
    </w:lvl>
    <w:lvl w:ilvl="4">
      <w:start w:val="1"/>
      <w:numFmt w:val="decimal"/>
      <w:lvlText w:val="%1.%2.%3.%4.%5."/>
      <w:lvlJc w:val="left"/>
      <w:pPr>
        <w:tabs>
          <w:tab w:val="num" w:pos="3969"/>
        </w:tabs>
        <w:ind w:left="3969"/>
      </w:pPr>
      <w:rPr>
        <w:rFonts w:ascii="Arial" w:hAnsi="Arial" w:cs="Times New Roman" w:hint="default"/>
        <w:b w:val="0"/>
        <w:i w:val="0"/>
        <w:color w:val="009FC3"/>
        <w:sz w:val="32"/>
      </w:rPr>
    </w:lvl>
    <w:lvl w:ilvl="5">
      <w:start w:val="1"/>
      <w:numFmt w:val="decimal"/>
      <w:lvlText w:val="%1.%2.%3.%4.%5.%6."/>
      <w:lvlJc w:val="left"/>
      <w:pPr>
        <w:tabs>
          <w:tab w:val="num" w:pos="3677"/>
        </w:tabs>
        <w:ind w:left="2453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97"/>
        </w:tabs>
        <w:ind w:left="2957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17"/>
        </w:tabs>
        <w:ind w:left="3461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77"/>
        </w:tabs>
        <w:ind w:left="4037" w:hanging="1440"/>
      </w:pPr>
      <w:rPr>
        <w:rFonts w:cs="Times New Roman" w:hint="default"/>
      </w:rPr>
    </w:lvl>
  </w:abstractNum>
  <w:abstractNum w:abstractNumId="47" w15:restartNumberingAfterBreak="0">
    <w:nsid w:val="65744FBC"/>
    <w:multiLevelType w:val="hybridMultilevel"/>
    <w:tmpl w:val="C512C438"/>
    <w:lvl w:ilvl="0" w:tplc="0DDAA496">
      <w:start w:val="1"/>
      <w:numFmt w:val="bullet"/>
      <w:pStyle w:val="Listepuces3"/>
      <w:lvlText w:val="o"/>
      <w:lvlJc w:val="left"/>
      <w:pPr>
        <w:tabs>
          <w:tab w:val="num" w:pos="926"/>
        </w:tabs>
        <w:ind w:left="926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646"/>
        </w:tabs>
        <w:ind w:left="164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366"/>
        </w:tabs>
        <w:ind w:left="236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86"/>
        </w:tabs>
        <w:ind w:left="308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06"/>
        </w:tabs>
        <w:ind w:left="380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526"/>
        </w:tabs>
        <w:ind w:left="452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246"/>
        </w:tabs>
        <w:ind w:left="524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66"/>
        </w:tabs>
        <w:ind w:left="596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86"/>
        </w:tabs>
        <w:ind w:left="6686" w:hanging="360"/>
      </w:pPr>
      <w:rPr>
        <w:rFonts w:ascii="Wingdings" w:hAnsi="Wingdings" w:hint="default"/>
      </w:rPr>
    </w:lvl>
  </w:abstractNum>
  <w:abstractNum w:abstractNumId="48" w15:restartNumberingAfterBreak="0">
    <w:nsid w:val="66481D72"/>
    <w:multiLevelType w:val="hybridMultilevel"/>
    <w:tmpl w:val="72B2785C"/>
    <w:lvl w:ilvl="0" w:tplc="64FC8132">
      <w:start w:val="1"/>
      <w:numFmt w:val="bullet"/>
      <w:pStyle w:val="FORM06TextePuceil"/>
      <w:lvlText w:val=""/>
      <w:lvlPicBulletId w:val="0"/>
      <w:lvlJc w:val="left"/>
      <w:pPr>
        <w:tabs>
          <w:tab w:val="num" w:pos="2061"/>
        </w:tabs>
        <w:ind w:left="2061" w:hanging="360"/>
      </w:pPr>
      <w:rPr>
        <w:rFonts w:ascii="Symbol" w:hAnsi="Symbol" w:hint="default"/>
        <w:color w:val="auto"/>
      </w:rPr>
    </w:lvl>
    <w:lvl w:ilvl="1" w:tplc="FAC023F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690AA3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4480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42420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276885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B804A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E8D95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F06080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7C379BA"/>
    <w:multiLevelType w:val="multilevel"/>
    <w:tmpl w:val="2C286F3E"/>
    <w:lvl w:ilvl="0">
      <w:start w:val="1"/>
      <w:numFmt w:val="bullet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  <w:color w:val="A31781"/>
        <w:sz w:val="28"/>
      </w:rPr>
    </w:lvl>
    <w:lvl w:ilvl="1">
      <w:start w:val="1"/>
      <w:numFmt w:val="bullet"/>
      <w:lvlText w:val=""/>
      <w:lvlJc w:val="left"/>
      <w:pPr>
        <w:tabs>
          <w:tab w:val="num" w:pos="907"/>
        </w:tabs>
        <w:ind w:left="908" w:hanging="454"/>
      </w:pPr>
      <w:rPr>
        <w:rFonts w:ascii="Wingdings" w:hAnsi="Wingdings" w:hint="default"/>
        <w:color w:val="A31781"/>
        <w:sz w:val="18"/>
      </w:rPr>
    </w:lvl>
    <w:lvl w:ilvl="2">
      <w:start w:val="1"/>
      <w:numFmt w:val="bullet"/>
      <w:lvlText w:val=""/>
      <w:lvlJc w:val="left"/>
      <w:pPr>
        <w:tabs>
          <w:tab w:val="num" w:pos="1361"/>
        </w:tabs>
        <w:ind w:left="1362" w:hanging="454"/>
      </w:pPr>
      <w:rPr>
        <w:rFonts w:ascii="Symbol" w:hAnsi="Symbol" w:hint="default"/>
        <w:color w:val="A31781"/>
      </w:rPr>
    </w:lvl>
    <w:lvl w:ilvl="3">
      <w:start w:val="1"/>
      <w:numFmt w:val="bullet"/>
      <w:lvlText w:val=""/>
      <w:lvlJc w:val="left"/>
      <w:pPr>
        <w:tabs>
          <w:tab w:val="num" w:pos="1814"/>
        </w:tabs>
        <w:ind w:left="1816" w:hanging="454"/>
      </w:pPr>
      <w:rPr>
        <w:rFonts w:ascii="Symbol" w:hAnsi="Symbol" w:hint="default"/>
        <w:color w:val="A31781"/>
      </w:rPr>
    </w:lvl>
    <w:lvl w:ilvl="4">
      <w:start w:val="1"/>
      <w:numFmt w:val="bullet"/>
      <w:lvlText w:val=""/>
      <w:lvlJc w:val="left"/>
      <w:pPr>
        <w:tabs>
          <w:tab w:val="num" w:pos="2536"/>
        </w:tabs>
        <w:ind w:left="2270" w:hanging="45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990"/>
        </w:tabs>
        <w:ind w:left="2724" w:hanging="454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3444"/>
        </w:tabs>
        <w:ind w:left="3178" w:hanging="454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898"/>
        </w:tabs>
        <w:ind w:left="3632" w:hanging="45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4352"/>
        </w:tabs>
        <w:ind w:left="4086" w:hanging="454"/>
      </w:pPr>
      <w:rPr>
        <w:rFonts w:ascii="Symbol" w:hAnsi="Symbol" w:hint="default"/>
      </w:rPr>
    </w:lvl>
  </w:abstractNum>
  <w:abstractNum w:abstractNumId="50" w15:restartNumberingAfterBreak="0">
    <w:nsid w:val="69C03CD6"/>
    <w:multiLevelType w:val="multilevel"/>
    <w:tmpl w:val="7C82F336"/>
    <w:styleLink w:val="puce1"/>
    <w:lvl w:ilvl="0">
      <w:start w:val="1"/>
      <w:numFmt w:val="bullet"/>
      <w:suff w:val="space"/>
      <w:lvlText w:val=""/>
      <w:lvlJc w:val="left"/>
      <w:pPr>
        <w:ind w:left="550" w:firstLine="0"/>
      </w:pPr>
      <w:rPr>
        <w:rFonts w:ascii="Symbol" w:hAnsi="Symbol" w:hint="default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pStyle w:val="titre4bis"/>
      <w:lvlText w:val="-"/>
      <w:lvlJc w:val="left"/>
      <w:pPr>
        <w:tabs>
          <w:tab w:val="num" w:pos="2880"/>
        </w:tabs>
        <w:ind w:left="2880" w:hanging="360"/>
      </w:pPr>
      <w:rPr>
        <w:rFonts w:ascii="Cambria" w:hAnsi="Cambria" w:cs="Times New Roman" w:hint="default"/>
        <w:color w:val="auto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B863EEF"/>
    <w:multiLevelType w:val="hybridMultilevel"/>
    <w:tmpl w:val="1A4E6E18"/>
    <w:lvl w:ilvl="0" w:tplc="040C0001">
      <w:start w:val="1"/>
      <w:numFmt w:val="bullet"/>
      <w:lvlText w:val=""/>
      <w:lvlPicBulletId w:val="0"/>
      <w:lvlJc w:val="left"/>
      <w:pPr>
        <w:tabs>
          <w:tab w:val="num" w:pos="284"/>
        </w:tabs>
        <w:ind w:left="284" w:hanging="171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tabs>
          <w:tab w:val="num" w:pos="4275"/>
        </w:tabs>
        <w:ind w:left="4275" w:hanging="360"/>
      </w:pPr>
      <w:rPr>
        <w:rFonts w:ascii="Courier New" w:hAnsi="Courier New" w:hint="default"/>
      </w:rPr>
    </w:lvl>
    <w:lvl w:ilvl="2" w:tplc="040C0005">
      <w:start w:val="1"/>
      <w:numFmt w:val="bullet"/>
      <w:pStyle w:val="04aTexteC10J"/>
      <w:lvlText w:val=""/>
      <w:lvlPicBulletId w:val="0"/>
      <w:lvlJc w:val="left"/>
      <w:pPr>
        <w:tabs>
          <w:tab w:val="num" w:pos="4918"/>
        </w:tabs>
        <w:ind w:left="4918" w:hanging="283"/>
      </w:pPr>
      <w:rPr>
        <w:rFonts w:ascii="Symbol" w:hAnsi="Symbol" w:hint="default"/>
        <w:color w:val="auto"/>
      </w:rPr>
    </w:lvl>
    <w:lvl w:ilvl="3" w:tplc="040C0001">
      <w:start w:val="1"/>
      <w:numFmt w:val="bullet"/>
      <w:lvlText w:val=""/>
      <w:lvlJc w:val="left"/>
      <w:pPr>
        <w:tabs>
          <w:tab w:val="num" w:pos="5715"/>
        </w:tabs>
        <w:ind w:left="57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6435"/>
        </w:tabs>
        <w:ind w:left="643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7155"/>
        </w:tabs>
        <w:ind w:left="71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875"/>
        </w:tabs>
        <w:ind w:left="78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8595"/>
        </w:tabs>
        <w:ind w:left="859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9315"/>
        </w:tabs>
        <w:ind w:left="9315" w:hanging="360"/>
      </w:pPr>
      <w:rPr>
        <w:rFonts w:ascii="Wingdings" w:hAnsi="Wingdings" w:hint="default"/>
      </w:rPr>
    </w:lvl>
  </w:abstractNum>
  <w:abstractNum w:abstractNumId="52" w15:restartNumberingAfterBreak="0">
    <w:nsid w:val="6CD5760F"/>
    <w:multiLevelType w:val="hybridMultilevel"/>
    <w:tmpl w:val="ABE60FF8"/>
    <w:lvl w:ilvl="0" w:tplc="FB3A8276">
      <w:start w:val="1"/>
      <w:numFmt w:val="bullet"/>
      <w:pStyle w:val="Exerguepuce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36EB4E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C8EB2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464638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AC22E6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6BAFD0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B8C96C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702BF7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23E826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6D772A4B"/>
    <w:multiLevelType w:val="hybridMultilevel"/>
    <w:tmpl w:val="53E6F3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EB25F32"/>
    <w:multiLevelType w:val="multilevel"/>
    <w:tmpl w:val="DF988682"/>
    <w:lvl w:ilvl="0">
      <w:start w:val="1"/>
      <w:numFmt w:val="decimal"/>
      <w:pStyle w:val="EmailStyle15"/>
      <w:lvlText w:val="%1."/>
      <w:lvlJc w:val="left"/>
      <w:pPr>
        <w:tabs>
          <w:tab w:val="num" w:pos="360"/>
        </w:tabs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</w:pPr>
      <w:rPr>
        <w:rFonts w:cs="Times New Roman" w:hint="default"/>
      </w:rPr>
    </w:lvl>
    <w:lvl w:ilvl="3">
      <w:start w:val="1"/>
      <w:numFmt w:val="none"/>
      <w:lvlText w:val="4.6.3.1"/>
      <w:lvlJc w:val="left"/>
      <w:pPr>
        <w:tabs>
          <w:tab w:val="num" w:pos="360"/>
        </w:tabs>
      </w:pPr>
      <w:rPr>
        <w:rFonts w:cs="Times New Roman" w:hint="default"/>
      </w:rPr>
    </w:lvl>
    <w:lvl w:ilvl="4">
      <w:start w:val="1"/>
      <w:numFmt w:val="decimal"/>
      <w:lvlText w:val="%5%1.%2.%3.%41.1"/>
      <w:lvlJc w:val="left"/>
      <w:pPr>
        <w:tabs>
          <w:tab w:val="num" w:pos="0"/>
        </w:tabs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</w:pPr>
      <w:rPr>
        <w:rFonts w:cs="Times New Roman" w:hint="default"/>
      </w:rPr>
    </w:lvl>
  </w:abstractNum>
  <w:abstractNum w:abstractNumId="55" w15:restartNumberingAfterBreak="0">
    <w:nsid w:val="6F991541"/>
    <w:multiLevelType w:val="hybridMultilevel"/>
    <w:tmpl w:val="072C9CF0"/>
    <w:lvl w:ilvl="0" w:tplc="040C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6" w15:restartNumberingAfterBreak="0">
    <w:nsid w:val="70DC662F"/>
    <w:multiLevelType w:val="hybridMultilevel"/>
    <w:tmpl w:val="2BB2A502"/>
    <w:lvl w:ilvl="0" w:tplc="D3005DC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21725DE"/>
    <w:multiLevelType w:val="multilevel"/>
    <w:tmpl w:val="DCAC3BCA"/>
    <w:lvl w:ilvl="0">
      <w:start w:val="1"/>
      <w:numFmt w:val="bullet"/>
      <w:pStyle w:val="Puce"/>
      <w:lvlText w:val="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color w:val="4F81BD" w:themeColor="accent1"/>
        <w:sz w:val="22"/>
      </w:rPr>
    </w:lvl>
    <w:lvl w:ilvl="1">
      <w:start w:val="1"/>
      <w:numFmt w:val="bullet"/>
      <w:lvlText w:val=""/>
      <w:lvlJc w:val="left"/>
      <w:pPr>
        <w:tabs>
          <w:tab w:val="num" w:pos="907"/>
        </w:tabs>
        <w:ind w:left="908" w:hanging="454"/>
      </w:pPr>
      <w:rPr>
        <w:rFonts w:ascii="Wingdings" w:hAnsi="Wingdings" w:hint="default"/>
        <w:color w:val="9BBB59" w:themeColor="accent3"/>
        <w:sz w:val="24"/>
      </w:rPr>
    </w:lvl>
    <w:lvl w:ilvl="2">
      <w:start w:val="1"/>
      <w:numFmt w:val="bullet"/>
      <w:lvlText w:val=""/>
      <w:lvlJc w:val="left"/>
      <w:pPr>
        <w:tabs>
          <w:tab w:val="num" w:pos="1361"/>
        </w:tabs>
        <w:ind w:left="1362" w:hanging="454"/>
      </w:pPr>
      <w:rPr>
        <w:rFonts w:ascii="Symbol" w:hAnsi="Symbol" w:hint="default"/>
        <w:color w:val="9BBB59" w:themeColor="accent3"/>
      </w:rPr>
    </w:lvl>
    <w:lvl w:ilvl="3">
      <w:start w:val="1"/>
      <w:numFmt w:val="bullet"/>
      <w:lvlText w:val=""/>
      <w:lvlJc w:val="left"/>
      <w:pPr>
        <w:tabs>
          <w:tab w:val="num" w:pos="1814"/>
        </w:tabs>
        <w:ind w:left="1816" w:hanging="454"/>
      </w:pPr>
      <w:rPr>
        <w:rFonts w:ascii="Symbol" w:hAnsi="Symbol" w:hint="default"/>
        <w:color w:val="9BBB59" w:themeColor="accent3"/>
      </w:rPr>
    </w:lvl>
    <w:lvl w:ilvl="4">
      <w:start w:val="1"/>
      <w:numFmt w:val="bullet"/>
      <w:lvlText w:val=""/>
      <w:lvlJc w:val="left"/>
      <w:pPr>
        <w:tabs>
          <w:tab w:val="num" w:pos="2536"/>
        </w:tabs>
        <w:ind w:left="2270" w:hanging="45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990"/>
        </w:tabs>
        <w:ind w:left="2724" w:hanging="454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3444"/>
        </w:tabs>
        <w:ind w:left="3178" w:hanging="454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898"/>
        </w:tabs>
        <w:ind w:left="3632" w:hanging="45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4352"/>
        </w:tabs>
        <w:ind w:left="4086" w:hanging="454"/>
      </w:pPr>
      <w:rPr>
        <w:rFonts w:ascii="Symbol" w:hAnsi="Symbol" w:hint="default"/>
      </w:rPr>
    </w:lvl>
  </w:abstractNum>
  <w:abstractNum w:abstractNumId="58" w15:restartNumberingAfterBreak="0">
    <w:nsid w:val="72C77BF6"/>
    <w:multiLevelType w:val="multilevel"/>
    <w:tmpl w:val="64C8CC42"/>
    <w:lvl w:ilvl="0">
      <w:start w:val="1"/>
      <w:numFmt w:val="bullet"/>
      <w:pStyle w:val="REF03ListeSansPhotos"/>
      <w:lvlText w:val=""/>
      <w:lvlPicBulletId w:val="5"/>
      <w:lvlJc w:val="left"/>
      <w:pPr>
        <w:tabs>
          <w:tab w:val="num" w:pos="3971"/>
        </w:tabs>
        <w:ind w:left="3971" w:hanging="1986"/>
      </w:pPr>
      <w:rPr>
        <w:rFonts w:ascii="Symbol" w:hAnsi="Symbol" w:hint="default"/>
        <w:b/>
        <w:i w:val="0"/>
        <w:color w:val="auto"/>
      </w:rPr>
    </w:lvl>
    <w:lvl w:ilvl="1">
      <w:start w:val="1"/>
      <w:numFmt w:val="bullet"/>
      <w:lvlText w:val=""/>
      <w:lvlPicBulletId w:val="6"/>
      <w:lvlJc w:val="left"/>
      <w:pPr>
        <w:tabs>
          <w:tab w:val="num" w:pos="2268"/>
        </w:tabs>
        <w:ind w:left="2268" w:firstLine="1"/>
      </w:pPr>
      <w:rPr>
        <w:rFonts w:ascii="Symbol" w:hAnsi="Symbol" w:hint="default"/>
        <w:color w:val="auto"/>
      </w:rPr>
    </w:lvl>
    <w:lvl w:ilvl="2">
      <w:start w:val="1"/>
      <w:numFmt w:val="bullet"/>
      <w:lvlText w:val=""/>
      <w:lvlJc w:val="left"/>
      <w:pPr>
        <w:tabs>
          <w:tab w:val="num" w:pos="2552"/>
        </w:tabs>
        <w:ind w:left="2552"/>
      </w:pPr>
      <w:rPr>
        <w:rFonts w:ascii="Wingdings" w:hAnsi="Wingdings" w:hint="default"/>
        <w:color w:val="009FC3"/>
        <w:sz w:val="16"/>
      </w:rPr>
    </w:lvl>
    <w:lvl w:ilvl="3">
      <w:start w:val="1"/>
      <w:numFmt w:val="decimal"/>
      <w:lvlText w:val="%1.%2.%3.%4."/>
      <w:lvlJc w:val="left"/>
      <w:pPr>
        <w:tabs>
          <w:tab w:val="num" w:pos="6207"/>
        </w:tabs>
        <w:ind w:left="5415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6927"/>
        </w:tabs>
        <w:ind w:left="5919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7647"/>
        </w:tabs>
        <w:ind w:left="6423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8367"/>
        </w:tabs>
        <w:ind w:left="6927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087"/>
        </w:tabs>
        <w:ind w:left="7431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447"/>
        </w:tabs>
        <w:ind w:left="8007" w:hanging="1440"/>
      </w:pPr>
      <w:rPr>
        <w:rFonts w:cs="Times New Roman" w:hint="default"/>
      </w:rPr>
    </w:lvl>
  </w:abstractNum>
  <w:abstractNum w:abstractNumId="59" w15:restartNumberingAfterBreak="0">
    <w:nsid w:val="7427539F"/>
    <w:multiLevelType w:val="hybridMultilevel"/>
    <w:tmpl w:val="82103D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9076688"/>
    <w:multiLevelType w:val="multilevel"/>
    <w:tmpl w:val="92B2315E"/>
    <w:lvl w:ilvl="0">
      <w:start w:val="1"/>
      <w:numFmt w:val="bullet"/>
      <w:lvlText w:val="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color w:val="A31781"/>
        <w:sz w:val="28"/>
      </w:rPr>
    </w:lvl>
    <w:lvl w:ilvl="1">
      <w:start w:val="1"/>
      <w:numFmt w:val="bullet"/>
      <w:lvlText w:val=""/>
      <w:lvlJc w:val="left"/>
      <w:pPr>
        <w:tabs>
          <w:tab w:val="num" w:pos="907"/>
        </w:tabs>
        <w:ind w:left="908" w:hanging="454"/>
      </w:pPr>
      <w:rPr>
        <w:rFonts w:ascii="Wingdings" w:hAnsi="Wingdings" w:hint="default"/>
        <w:color w:val="A31781"/>
        <w:sz w:val="18"/>
      </w:rPr>
    </w:lvl>
    <w:lvl w:ilvl="2">
      <w:start w:val="1"/>
      <w:numFmt w:val="bullet"/>
      <w:lvlText w:val=""/>
      <w:lvlJc w:val="left"/>
      <w:pPr>
        <w:tabs>
          <w:tab w:val="num" w:pos="1361"/>
        </w:tabs>
        <w:ind w:left="1362" w:hanging="454"/>
      </w:pPr>
      <w:rPr>
        <w:rFonts w:ascii="Symbol" w:hAnsi="Symbol" w:hint="default"/>
        <w:color w:val="A31781"/>
      </w:rPr>
    </w:lvl>
    <w:lvl w:ilvl="3">
      <w:start w:val="1"/>
      <w:numFmt w:val="bullet"/>
      <w:lvlText w:val=""/>
      <w:lvlJc w:val="left"/>
      <w:pPr>
        <w:tabs>
          <w:tab w:val="num" w:pos="1814"/>
        </w:tabs>
        <w:ind w:left="1816" w:hanging="454"/>
      </w:pPr>
      <w:rPr>
        <w:rFonts w:ascii="Symbol" w:hAnsi="Symbol" w:hint="default"/>
        <w:color w:val="A31781"/>
      </w:rPr>
    </w:lvl>
    <w:lvl w:ilvl="4">
      <w:start w:val="1"/>
      <w:numFmt w:val="bullet"/>
      <w:lvlText w:val=""/>
      <w:lvlJc w:val="left"/>
      <w:pPr>
        <w:tabs>
          <w:tab w:val="num" w:pos="2536"/>
        </w:tabs>
        <w:ind w:left="2270" w:hanging="45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990"/>
        </w:tabs>
        <w:ind w:left="2724" w:hanging="454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3444"/>
        </w:tabs>
        <w:ind w:left="3178" w:hanging="454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898"/>
        </w:tabs>
        <w:ind w:left="3632" w:hanging="45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4352"/>
        </w:tabs>
        <w:ind w:left="4086" w:hanging="454"/>
      </w:pPr>
      <w:rPr>
        <w:rFonts w:ascii="Symbol" w:hAnsi="Symbol" w:hint="default"/>
      </w:rPr>
    </w:lvl>
  </w:abstractNum>
  <w:num w:numId="1">
    <w:abstractNumId w:val="52"/>
  </w:num>
  <w:num w:numId="2">
    <w:abstractNumId w:val="26"/>
  </w:num>
  <w:num w:numId="3">
    <w:abstractNumId w:val="14"/>
  </w:num>
  <w:num w:numId="4">
    <w:abstractNumId w:val="43"/>
  </w:num>
  <w:num w:numId="5">
    <w:abstractNumId w:val="29"/>
  </w:num>
  <w:num w:numId="6">
    <w:abstractNumId w:val="34"/>
  </w:num>
  <w:num w:numId="7">
    <w:abstractNumId w:val="17"/>
  </w:num>
  <w:num w:numId="8">
    <w:abstractNumId w:val="51"/>
  </w:num>
  <w:num w:numId="9">
    <w:abstractNumId w:val="50"/>
  </w:num>
  <w:num w:numId="10">
    <w:abstractNumId w:val="45"/>
  </w:num>
  <w:num w:numId="11">
    <w:abstractNumId w:val="7"/>
  </w:num>
  <w:num w:numId="12">
    <w:abstractNumId w:val="57"/>
  </w:num>
  <w:num w:numId="13">
    <w:abstractNumId w:val="54"/>
  </w:num>
  <w:num w:numId="14">
    <w:abstractNumId w:val="37"/>
  </w:num>
  <w:num w:numId="15">
    <w:abstractNumId w:val="44"/>
  </w:num>
  <w:num w:numId="16">
    <w:abstractNumId w:val="24"/>
  </w:num>
  <w:num w:numId="17">
    <w:abstractNumId w:val="31"/>
  </w:num>
  <w:num w:numId="18">
    <w:abstractNumId w:val="9"/>
  </w:num>
  <w:num w:numId="19">
    <w:abstractNumId w:val="38"/>
  </w:num>
  <w:num w:numId="20">
    <w:abstractNumId w:val="19"/>
  </w:num>
  <w:num w:numId="21">
    <w:abstractNumId w:val="58"/>
  </w:num>
  <w:num w:numId="22">
    <w:abstractNumId w:val="16"/>
  </w:num>
  <w:num w:numId="23">
    <w:abstractNumId w:val="0"/>
  </w:num>
  <w:num w:numId="24">
    <w:abstractNumId w:val="48"/>
  </w:num>
  <w:num w:numId="25">
    <w:abstractNumId w:val="18"/>
  </w:num>
  <w:num w:numId="26">
    <w:abstractNumId w:val="2"/>
  </w:num>
  <w:num w:numId="27">
    <w:abstractNumId w:val="20"/>
  </w:num>
  <w:num w:numId="28">
    <w:abstractNumId w:val="32"/>
  </w:num>
  <w:num w:numId="29">
    <w:abstractNumId w:val="47"/>
  </w:num>
  <w:num w:numId="30">
    <w:abstractNumId w:val="15"/>
  </w:num>
  <w:num w:numId="31">
    <w:abstractNumId w:val="12"/>
  </w:num>
  <w:num w:numId="32">
    <w:abstractNumId w:val="35"/>
    <w:lvlOverride w:ilvl="0">
      <w:startOverride w:val="1"/>
    </w:lvlOverride>
  </w:num>
  <w:num w:numId="33">
    <w:abstractNumId w:val="27"/>
  </w:num>
  <w:num w:numId="34">
    <w:abstractNumId w:val="10"/>
  </w:num>
  <w:num w:numId="35">
    <w:abstractNumId w:val="6"/>
  </w:num>
  <w:num w:numId="36">
    <w:abstractNumId w:val="21"/>
  </w:num>
  <w:num w:numId="37">
    <w:abstractNumId w:val="3"/>
  </w:num>
  <w:num w:numId="38">
    <w:abstractNumId w:val="42"/>
  </w:num>
  <w:num w:numId="39">
    <w:abstractNumId w:val="46"/>
  </w:num>
  <w:num w:numId="40">
    <w:abstractNumId w:val="33"/>
  </w:num>
  <w:num w:numId="41">
    <w:abstractNumId w:val="56"/>
  </w:num>
  <w:num w:numId="42">
    <w:abstractNumId w:val="30"/>
  </w:num>
  <w:num w:numId="43">
    <w:abstractNumId w:val="5"/>
  </w:num>
  <w:num w:numId="44">
    <w:abstractNumId w:val="1"/>
  </w:num>
  <w:num w:numId="45">
    <w:abstractNumId w:val="8"/>
  </w:num>
  <w:num w:numId="46">
    <w:abstractNumId w:val="53"/>
  </w:num>
  <w:num w:numId="47">
    <w:abstractNumId w:val="40"/>
  </w:num>
  <w:num w:numId="48">
    <w:abstractNumId w:val="25"/>
  </w:num>
  <w:num w:numId="49">
    <w:abstractNumId w:val="22"/>
  </w:num>
  <w:num w:numId="50">
    <w:abstractNumId w:val="11"/>
  </w:num>
  <w:num w:numId="51">
    <w:abstractNumId w:val="55"/>
  </w:num>
  <w:num w:numId="52">
    <w:abstractNumId w:val="23"/>
  </w:num>
  <w:num w:numId="53">
    <w:abstractNumId w:val="59"/>
  </w:num>
  <w:num w:numId="54">
    <w:abstractNumId w:val="41"/>
  </w:num>
  <w:num w:numId="55">
    <w:abstractNumId w:val="4"/>
  </w:num>
  <w:num w:numId="56">
    <w:abstractNumId w:val="60"/>
  </w:num>
  <w:num w:numId="57">
    <w:abstractNumId w:val="49"/>
  </w:num>
  <w:num w:numId="58">
    <w:abstractNumId w:val="39"/>
  </w:num>
  <w:num w:numId="59">
    <w:abstractNumId w:val="28"/>
  </w:num>
  <w:num w:numId="60">
    <w:abstractNumId w:val="13"/>
  </w:num>
  <w:num w:numId="61">
    <w:abstractNumId w:val="36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mirrorMargins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evenAndOddHeaders/>
  <w:drawingGridHorizontalSpacing w:val="10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ED5"/>
    <w:rsid w:val="00000F01"/>
    <w:rsid w:val="00001892"/>
    <w:rsid w:val="00013107"/>
    <w:rsid w:val="00014499"/>
    <w:rsid w:val="0001465C"/>
    <w:rsid w:val="00016F33"/>
    <w:rsid w:val="000178C8"/>
    <w:rsid w:val="000204A2"/>
    <w:rsid w:val="00020C40"/>
    <w:rsid w:val="00021F4C"/>
    <w:rsid w:val="00023230"/>
    <w:rsid w:val="00023A49"/>
    <w:rsid w:val="000303F1"/>
    <w:rsid w:val="00030BA3"/>
    <w:rsid w:val="00032359"/>
    <w:rsid w:val="00033FA7"/>
    <w:rsid w:val="0003401C"/>
    <w:rsid w:val="00034B19"/>
    <w:rsid w:val="00037BB5"/>
    <w:rsid w:val="0004103F"/>
    <w:rsid w:val="00041725"/>
    <w:rsid w:val="000419F8"/>
    <w:rsid w:val="00043F9E"/>
    <w:rsid w:val="000440D3"/>
    <w:rsid w:val="000445E5"/>
    <w:rsid w:val="00044D27"/>
    <w:rsid w:val="0004738E"/>
    <w:rsid w:val="00055586"/>
    <w:rsid w:val="00055E21"/>
    <w:rsid w:val="00055FBF"/>
    <w:rsid w:val="00057F0E"/>
    <w:rsid w:val="000605E9"/>
    <w:rsid w:val="00061BC8"/>
    <w:rsid w:val="000644D7"/>
    <w:rsid w:val="000663FF"/>
    <w:rsid w:val="00067279"/>
    <w:rsid w:val="000702AA"/>
    <w:rsid w:val="00070FDB"/>
    <w:rsid w:val="0007209E"/>
    <w:rsid w:val="00082199"/>
    <w:rsid w:val="00082ECB"/>
    <w:rsid w:val="00083F3D"/>
    <w:rsid w:val="00085A91"/>
    <w:rsid w:val="0008619F"/>
    <w:rsid w:val="000861E5"/>
    <w:rsid w:val="000924CD"/>
    <w:rsid w:val="00094B58"/>
    <w:rsid w:val="000A0E79"/>
    <w:rsid w:val="000A1519"/>
    <w:rsid w:val="000A3603"/>
    <w:rsid w:val="000A7BFD"/>
    <w:rsid w:val="000B2FA9"/>
    <w:rsid w:val="000C154C"/>
    <w:rsid w:val="000C1AEB"/>
    <w:rsid w:val="000C1D66"/>
    <w:rsid w:val="000C320D"/>
    <w:rsid w:val="000C61FD"/>
    <w:rsid w:val="000C7C45"/>
    <w:rsid w:val="000D1FC8"/>
    <w:rsid w:val="000D6BA4"/>
    <w:rsid w:val="000E117E"/>
    <w:rsid w:val="000E13FA"/>
    <w:rsid w:val="000E1AF6"/>
    <w:rsid w:val="000E51DE"/>
    <w:rsid w:val="000F048E"/>
    <w:rsid w:val="000F39AD"/>
    <w:rsid w:val="0010367B"/>
    <w:rsid w:val="00103F2C"/>
    <w:rsid w:val="00104092"/>
    <w:rsid w:val="00106D60"/>
    <w:rsid w:val="00111187"/>
    <w:rsid w:val="00111347"/>
    <w:rsid w:val="0011324E"/>
    <w:rsid w:val="00120129"/>
    <w:rsid w:val="00125E28"/>
    <w:rsid w:val="001339E0"/>
    <w:rsid w:val="00140D2E"/>
    <w:rsid w:val="001432D5"/>
    <w:rsid w:val="001439B0"/>
    <w:rsid w:val="00146BCF"/>
    <w:rsid w:val="00147632"/>
    <w:rsid w:val="00147E8E"/>
    <w:rsid w:val="0015076F"/>
    <w:rsid w:val="00154163"/>
    <w:rsid w:val="00154FD5"/>
    <w:rsid w:val="00156730"/>
    <w:rsid w:val="0015730F"/>
    <w:rsid w:val="00157E47"/>
    <w:rsid w:val="00162CAC"/>
    <w:rsid w:val="00163F22"/>
    <w:rsid w:val="00165A08"/>
    <w:rsid w:val="00166838"/>
    <w:rsid w:val="00171A71"/>
    <w:rsid w:val="00174187"/>
    <w:rsid w:val="001743A6"/>
    <w:rsid w:val="0017579D"/>
    <w:rsid w:val="00177B94"/>
    <w:rsid w:val="001801AD"/>
    <w:rsid w:val="00180987"/>
    <w:rsid w:val="00180A6D"/>
    <w:rsid w:val="00181231"/>
    <w:rsid w:val="00181BD2"/>
    <w:rsid w:val="00181C06"/>
    <w:rsid w:val="00183359"/>
    <w:rsid w:val="00183530"/>
    <w:rsid w:val="00184B4D"/>
    <w:rsid w:val="001851C6"/>
    <w:rsid w:val="0018576A"/>
    <w:rsid w:val="00186E6D"/>
    <w:rsid w:val="00190D7D"/>
    <w:rsid w:val="00190E94"/>
    <w:rsid w:val="0019347F"/>
    <w:rsid w:val="00193B05"/>
    <w:rsid w:val="00194E5F"/>
    <w:rsid w:val="00196C72"/>
    <w:rsid w:val="00197493"/>
    <w:rsid w:val="001A055D"/>
    <w:rsid w:val="001A0808"/>
    <w:rsid w:val="001A15E1"/>
    <w:rsid w:val="001B1886"/>
    <w:rsid w:val="001C03C5"/>
    <w:rsid w:val="001C0919"/>
    <w:rsid w:val="001C0DB9"/>
    <w:rsid w:val="001C163F"/>
    <w:rsid w:val="001C1D49"/>
    <w:rsid w:val="001C3C66"/>
    <w:rsid w:val="001C613F"/>
    <w:rsid w:val="001C6793"/>
    <w:rsid w:val="001D10F4"/>
    <w:rsid w:val="001D180B"/>
    <w:rsid w:val="001D1918"/>
    <w:rsid w:val="001D1F96"/>
    <w:rsid w:val="001D3AD9"/>
    <w:rsid w:val="001E0422"/>
    <w:rsid w:val="001E380B"/>
    <w:rsid w:val="001E43F7"/>
    <w:rsid w:val="001E4CA7"/>
    <w:rsid w:val="001E4FC5"/>
    <w:rsid w:val="001E51CC"/>
    <w:rsid w:val="001E53F3"/>
    <w:rsid w:val="001E6A05"/>
    <w:rsid w:val="001F0397"/>
    <w:rsid w:val="001F0B86"/>
    <w:rsid w:val="001F0C91"/>
    <w:rsid w:val="001F21C3"/>
    <w:rsid w:val="001F298A"/>
    <w:rsid w:val="001F2D80"/>
    <w:rsid w:val="001F3134"/>
    <w:rsid w:val="001F5253"/>
    <w:rsid w:val="001F74C8"/>
    <w:rsid w:val="001F7703"/>
    <w:rsid w:val="00202952"/>
    <w:rsid w:val="0020573F"/>
    <w:rsid w:val="00207287"/>
    <w:rsid w:val="00211EC4"/>
    <w:rsid w:val="002123E7"/>
    <w:rsid w:val="0021267C"/>
    <w:rsid w:val="00212E31"/>
    <w:rsid w:val="00213C5B"/>
    <w:rsid w:val="002143BF"/>
    <w:rsid w:val="0021458E"/>
    <w:rsid w:val="002177D7"/>
    <w:rsid w:val="0022157D"/>
    <w:rsid w:val="00221712"/>
    <w:rsid w:val="0023130A"/>
    <w:rsid w:val="00231D3C"/>
    <w:rsid w:val="00231F44"/>
    <w:rsid w:val="00232291"/>
    <w:rsid w:val="00233B21"/>
    <w:rsid w:val="00235A07"/>
    <w:rsid w:val="0023638D"/>
    <w:rsid w:val="002366AC"/>
    <w:rsid w:val="0024404D"/>
    <w:rsid w:val="0024443C"/>
    <w:rsid w:val="00245969"/>
    <w:rsid w:val="002557ED"/>
    <w:rsid w:val="00256BA0"/>
    <w:rsid w:val="00256CC9"/>
    <w:rsid w:val="00261CC7"/>
    <w:rsid w:val="00264AD0"/>
    <w:rsid w:val="0026762B"/>
    <w:rsid w:val="002702CA"/>
    <w:rsid w:val="00280AA0"/>
    <w:rsid w:val="00281286"/>
    <w:rsid w:val="00282059"/>
    <w:rsid w:val="00286B37"/>
    <w:rsid w:val="002918DA"/>
    <w:rsid w:val="00292329"/>
    <w:rsid w:val="0029270D"/>
    <w:rsid w:val="0029586E"/>
    <w:rsid w:val="00295C2B"/>
    <w:rsid w:val="002A196A"/>
    <w:rsid w:val="002A2FAD"/>
    <w:rsid w:val="002A5E86"/>
    <w:rsid w:val="002A68BE"/>
    <w:rsid w:val="002B2347"/>
    <w:rsid w:val="002B32AA"/>
    <w:rsid w:val="002B3F22"/>
    <w:rsid w:val="002B6BBD"/>
    <w:rsid w:val="002B780D"/>
    <w:rsid w:val="002C1342"/>
    <w:rsid w:val="002C3629"/>
    <w:rsid w:val="002C434C"/>
    <w:rsid w:val="002C6EC0"/>
    <w:rsid w:val="002C6F81"/>
    <w:rsid w:val="002D2048"/>
    <w:rsid w:val="002D3D92"/>
    <w:rsid w:val="002D5B10"/>
    <w:rsid w:val="002D5E01"/>
    <w:rsid w:val="002D5E82"/>
    <w:rsid w:val="002D6CEB"/>
    <w:rsid w:val="002E09A1"/>
    <w:rsid w:val="002E1ACB"/>
    <w:rsid w:val="002E6DD2"/>
    <w:rsid w:val="002E76C2"/>
    <w:rsid w:val="002E7C81"/>
    <w:rsid w:val="002E7E90"/>
    <w:rsid w:val="002F0BCC"/>
    <w:rsid w:val="002F2BD9"/>
    <w:rsid w:val="002F4825"/>
    <w:rsid w:val="002F4A9D"/>
    <w:rsid w:val="002F79AD"/>
    <w:rsid w:val="00303594"/>
    <w:rsid w:val="003139CB"/>
    <w:rsid w:val="003170C8"/>
    <w:rsid w:val="003175FE"/>
    <w:rsid w:val="00317611"/>
    <w:rsid w:val="00331010"/>
    <w:rsid w:val="00333B23"/>
    <w:rsid w:val="003349B9"/>
    <w:rsid w:val="00336E53"/>
    <w:rsid w:val="00343A09"/>
    <w:rsid w:val="00344798"/>
    <w:rsid w:val="00345C31"/>
    <w:rsid w:val="00346808"/>
    <w:rsid w:val="00347710"/>
    <w:rsid w:val="00347E57"/>
    <w:rsid w:val="003521B2"/>
    <w:rsid w:val="00353DAC"/>
    <w:rsid w:val="00355F7F"/>
    <w:rsid w:val="00357C0D"/>
    <w:rsid w:val="00360A73"/>
    <w:rsid w:val="00362D53"/>
    <w:rsid w:val="00365610"/>
    <w:rsid w:val="0036613C"/>
    <w:rsid w:val="00370C6F"/>
    <w:rsid w:val="00371F4A"/>
    <w:rsid w:val="00372BB8"/>
    <w:rsid w:val="0037440A"/>
    <w:rsid w:val="00374433"/>
    <w:rsid w:val="003814B4"/>
    <w:rsid w:val="00386A21"/>
    <w:rsid w:val="00387E50"/>
    <w:rsid w:val="0039264B"/>
    <w:rsid w:val="003971CA"/>
    <w:rsid w:val="003A0570"/>
    <w:rsid w:val="003A1F79"/>
    <w:rsid w:val="003A4F9F"/>
    <w:rsid w:val="003A5C46"/>
    <w:rsid w:val="003A6320"/>
    <w:rsid w:val="003B0130"/>
    <w:rsid w:val="003B6332"/>
    <w:rsid w:val="003B7ABC"/>
    <w:rsid w:val="003C05DF"/>
    <w:rsid w:val="003C3700"/>
    <w:rsid w:val="003C7173"/>
    <w:rsid w:val="003D0547"/>
    <w:rsid w:val="003D162E"/>
    <w:rsid w:val="003D2C55"/>
    <w:rsid w:val="003D4ED4"/>
    <w:rsid w:val="003E1D04"/>
    <w:rsid w:val="003E7AF4"/>
    <w:rsid w:val="003F5A35"/>
    <w:rsid w:val="004018E8"/>
    <w:rsid w:val="00402041"/>
    <w:rsid w:val="00404263"/>
    <w:rsid w:val="0040483E"/>
    <w:rsid w:val="00404E2A"/>
    <w:rsid w:val="004062C3"/>
    <w:rsid w:val="00407541"/>
    <w:rsid w:val="00411503"/>
    <w:rsid w:val="00412B95"/>
    <w:rsid w:val="0041414A"/>
    <w:rsid w:val="0041654C"/>
    <w:rsid w:val="00417A27"/>
    <w:rsid w:val="00420489"/>
    <w:rsid w:val="00424353"/>
    <w:rsid w:val="004249F9"/>
    <w:rsid w:val="00425EFF"/>
    <w:rsid w:val="0042733E"/>
    <w:rsid w:val="00427B96"/>
    <w:rsid w:val="00430773"/>
    <w:rsid w:val="00432FF5"/>
    <w:rsid w:val="004334AD"/>
    <w:rsid w:val="00433D2C"/>
    <w:rsid w:val="0043434B"/>
    <w:rsid w:val="004346DE"/>
    <w:rsid w:val="00434765"/>
    <w:rsid w:val="0043618D"/>
    <w:rsid w:val="00441661"/>
    <w:rsid w:val="00441BBE"/>
    <w:rsid w:val="00441C23"/>
    <w:rsid w:val="00442A90"/>
    <w:rsid w:val="004460CD"/>
    <w:rsid w:val="00446F9A"/>
    <w:rsid w:val="00454451"/>
    <w:rsid w:val="00455874"/>
    <w:rsid w:val="00456B29"/>
    <w:rsid w:val="0045717A"/>
    <w:rsid w:val="004578B2"/>
    <w:rsid w:val="00461D62"/>
    <w:rsid w:val="004628EC"/>
    <w:rsid w:val="00471EE0"/>
    <w:rsid w:val="004723EE"/>
    <w:rsid w:val="004724F8"/>
    <w:rsid w:val="00472BA4"/>
    <w:rsid w:val="0047324B"/>
    <w:rsid w:val="00474063"/>
    <w:rsid w:val="00482663"/>
    <w:rsid w:val="00482DC0"/>
    <w:rsid w:val="0048320B"/>
    <w:rsid w:val="00486141"/>
    <w:rsid w:val="0048779E"/>
    <w:rsid w:val="004908E8"/>
    <w:rsid w:val="00494A30"/>
    <w:rsid w:val="00496FB0"/>
    <w:rsid w:val="004A18EC"/>
    <w:rsid w:val="004A4AE5"/>
    <w:rsid w:val="004A60BA"/>
    <w:rsid w:val="004A72D6"/>
    <w:rsid w:val="004B296A"/>
    <w:rsid w:val="004B6906"/>
    <w:rsid w:val="004B6D7D"/>
    <w:rsid w:val="004C0D76"/>
    <w:rsid w:val="004C117B"/>
    <w:rsid w:val="004C1CB2"/>
    <w:rsid w:val="004C3FDF"/>
    <w:rsid w:val="004C4630"/>
    <w:rsid w:val="004D1936"/>
    <w:rsid w:val="004D51BF"/>
    <w:rsid w:val="004D74A2"/>
    <w:rsid w:val="004E209E"/>
    <w:rsid w:val="004E3045"/>
    <w:rsid w:val="004E4376"/>
    <w:rsid w:val="004E76F1"/>
    <w:rsid w:val="004F100E"/>
    <w:rsid w:val="004F1BDB"/>
    <w:rsid w:val="004F2F24"/>
    <w:rsid w:val="004F3713"/>
    <w:rsid w:val="004F561A"/>
    <w:rsid w:val="004F6E7A"/>
    <w:rsid w:val="005018EA"/>
    <w:rsid w:val="00502674"/>
    <w:rsid w:val="00503C32"/>
    <w:rsid w:val="00507668"/>
    <w:rsid w:val="00510C69"/>
    <w:rsid w:val="00510DD3"/>
    <w:rsid w:val="00510DD7"/>
    <w:rsid w:val="005125C1"/>
    <w:rsid w:val="00515DAA"/>
    <w:rsid w:val="005169F9"/>
    <w:rsid w:val="00516F53"/>
    <w:rsid w:val="00521044"/>
    <w:rsid w:val="005228C2"/>
    <w:rsid w:val="00522C9A"/>
    <w:rsid w:val="005247AC"/>
    <w:rsid w:val="00525817"/>
    <w:rsid w:val="00525B97"/>
    <w:rsid w:val="00526A6F"/>
    <w:rsid w:val="00527F44"/>
    <w:rsid w:val="00530D76"/>
    <w:rsid w:val="005329C1"/>
    <w:rsid w:val="00534C95"/>
    <w:rsid w:val="0053793C"/>
    <w:rsid w:val="00542E8F"/>
    <w:rsid w:val="0054404A"/>
    <w:rsid w:val="005462B5"/>
    <w:rsid w:val="00550C44"/>
    <w:rsid w:val="005510CC"/>
    <w:rsid w:val="00560B0D"/>
    <w:rsid w:val="005639F3"/>
    <w:rsid w:val="005667C4"/>
    <w:rsid w:val="00566BE9"/>
    <w:rsid w:val="00572889"/>
    <w:rsid w:val="00573AD0"/>
    <w:rsid w:val="00575663"/>
    <w:rsid w:val="00575827"/>
    <w:rsid w:val="005772A3"/>
    <w:rsid w:val="005774FC"/>
    <w:rsid w:val="00580C03"/>
    <w:rsid w:val="00583B5F"/>
    <w:rsid w:val="00583DEB"/>
    <w:rsid w:val="005855E3"/>
    <w:rsid w:val="00586EFC"/>
    <w:rsid w:val="005873D4"/>
    <w:rsid w:val="005921CC"/>
    <w:rsid w:val="00592555"/>
    <w:rsid w:val="005943A6"/>
    <w:rsid w:val="005960EA"/>
    <w:rsid w:val="00597B4B"/>
    <w:rsid w:val="005A1CF2"/>
    <w:rsid w:val="005A338E"/>
    <w:rsid w:val="005A6F20"/>
    <w:rsid w:val="005A78B6"/>
    <w:rsid w:val="005B0858"/>
    <w:rsid w:val="005B216F"/>
    <w:rsid w:val="005B5C70"/>
    <w:rsid w:val="005B5F00"/>
    <w:rsid w:val="005C0DB2"/>
    <w:rsid w:val="005C20E0"/>
    <w:rsid w:val="005C4042"/>
    <w:rsid w:val="005C475D"/>
    <w:rsid w:val="005D00B5"/>
    <w:rsid w:val="005D053D"/>
    <w:rsid w:val="005D082B"/>
    <w:rsid w:val="005D0C9A"/>
    <w:rsid w:val="005D0E15"/>
    <w:rsid w:val="005D154F"/>
    <w:rsid w:val="005D167F"/>
    <w:rsid w:val="005D2A5C"/>
    <w:rsid w:val="005D4171"/>
    <w:rsid w:val="005D7326"/>
    <w:rsid w:val="005D748B"/>
    <w:rsid w:val="005D7C5C"/>
    <w:rsid w:val="005E0171"/>
    <w:rsid w:val="005E0377"/>
    <w:rsid w:val="005E071A"/>
    <w:rsid w:val="005E2816"/>
    <w:rsid w:val="005E375D"/>
    <w:rsid w:val="005E4065"/>
    <w:rsid w:val="005E4FBE"/>
    <w:rsid w:val="005F00D6"/>
    <w:rsid w:val="005F0BFF"/>
    <w:rsid w:val="005F3B20"/>
    <w:rsid w:val="005F69A6"/>
    <w:rsid w:val="0060417B"/>
    <w:rsid w:val="006051BF"/>
    <w:rsid w:val="006057B7"/>
    <w:rsid w:val="00605E47"/>
    <w:rsid w:val="00607B36"/>
    <w:rsid w:val="0061039C"/>
    <w:rsid w:val="006125A6"/>
    <w:rsid w:val="00614D8A"/>
    <w:rsid w:val="006152FE"/>
    <w:rsid w:val="00615DC6"/>
    <w:rsid w:val="006165BE"/>
    <w:rsid w:val="00620F4E"/>
    <w:rsid w:val="00622ABC"/>
    <w:rsid w:val="00622C16"/>
    <w:rsid w:val="0062402D"/>
    <w:rsid w:val="00625558"/>
    <w:rsid w:val="00627AA1"/>
    <w:rsid w:val="0063473F"/>
    <w:rsid w:val="006365D6"/>
    <w:rsid w:val="00637156"/>
    <w:rsid w:val="0064004C"/>
    <w:rsid w:val="00641AC2"/>
    <w:rsid w:val="006444E9"/>
    <w:rsid w:val="00644BFD"/>
    <w:rsid w:val="0064517F"/>
    <w:rsid w:val="006451CB"/>
    <w:rsid w:val="00651241"/>
    <w:rsid w:val="006529AF"/>
    <w:rsid w:val="00653161"/>
    <w:rsid w:val="006539AF"/>
    <w:rsid w:val="00654390"/>
    <w:rsid w:val="00655C29"/>
    <w:rsid w:val="006565CD"/>
    <w:rsid w:val="0066000B"/>
    <w:rsid w:val="00660363"/>
    <w:rsid w:val="00663A56"/>
    <w:rsid w:val="00665E93"/>
    <w:rsid w:val="00672161"/>
    <w:rsid w:val="0067323E"/>
    <w:rsid w:val="006753BF"/>
    <w:rsid w:val="006773BD"/>
    <w:rsid w:val="00683D2A"/>
    <w:rsid w:val="0068635B"/>
    <w:rsid w:val="00691030"/>
    <w:rsid w:val="006926F8"/>
    <w:rsid w:val="0069490F"/>
    <w:rsid w:val="00695574"/>
    <w:rsid w:val="006A3391"/>
    <w:rsid w:val="006A3447"/>
    <w:rsid w:val="006A4644"/>
    <w:rsid w:val="006A6A86"/>
    <w:rsid w:val="006B08BA"/>
    <w:rsid w:val="006B0D7B"/>
    <w:rsid w:val="006B5B40"/>
    <w:rsid w:val="006B7B23"/>
    <w:rsid w:val="006C26B6"/>
    <w:rsid w:val="006C26C9"/>
    <w:rsid w:val="006C2752"/>
    <w:rsid w:val="006C388B"/>
    <w:rsid w:val="006C7856"/>
    <w:rsid w:val="006D13A5"/>
    <w:rsid w:val="006D2F7F"/>
    <w:rsid w:val="006D38A8"/>
    <w:rsid w:val="006D5822"/>
    <w:rsid w:val="006D6A60"/>
    <w:rsid w:val="006E1A9A"/>
    <w:rsid w:val="006E2183"/>
    <w:rsid w:val="006E240A"/>
    <w:rsid w:val="006E2DBE"/>
    <w:rsid w:val="006E59D8"/>
    <w:rsid w:val="006E71E0"/>
    <w:rsid w:val="006F01D1"/>
    <w:rsid w:val="006F4307"/>
    <w:rsid w:val="006F4CEF"/>
    <w:rsid w:val="007007FF"/>
    <w:rsid w:val="00700947"/>
    <w:rsid w:val="00700D10"/>
    <w:rsid w:val="0070106B"/>
    <w:rsid w:val="007037BF"/>
    <w:rsid w:val="00704612"/>
    <w:rsid w:val="00705BF9"/>
    <w:rsid w:val="0070722B"/>
    <w:rsid w:val="00711930"/>
    <w:rsid w:val="00714B70"/>
    <w:rsid w:val="007264A7"/>
    <w:rsid w:val="007309DB"/>
    <w:rsid w:val="00731785"/>
    <w:rsid w:val="00731ACC"/>
    <w:rsid w:val="00731EB5"/>
    <w:rsid w:val="00734277"/>
    <w:rsid w:val="00734ECE"/>
    <w:rsid w:val="00734F85"/>
    <w:rsid w:val="007368C9"/>
    <w:rsid w:val="007414E5"/>
    <w:rsid w:val="00744BC3"/>
    <w:rsid w:val="00750CF3"/>
    <w:rsid w:val="00755CE7"/>
    <w:rsid w:val="00764738"/>
    <w:rsid w:val="00767408"/>
    <w:rsid w:val="00767C82"/>
    <w:rsid w:val="00773EB4"/>
    <w:rsid w:val="00777C7B"/>
    <w:rsid w:val="007811AF"/>
    <w:rsid w:val="00781D5F"/>
    <w:rsid w:val="007850AF"/>
    <w:rsid w:val="00785110"/>
    <w:rsid w:val="00785586"/>
    <w:rsid w:val="00786431"/>
    <w:rsid w:val="00786FFC"/>
    <w:rsid w:val="00787A51"/>
    <w:rsid w:val="00787F79"/>
    <w:rsid w:val="00790D1B"/>
    <w:rsid w:val="007934D4"/>
    <w:rsid w:val="00795C7A"/>
    <w:rsid w:val="00796BDB"/>
    <w:rsid w:val="007A188D"/>
    <w:rsid w:val="007A239F"/>
    <w:rsid w:val="007A2653"/>
    <w:rsid w:val="007A411B"/>
    <w:rsid w:val="007A48A1"/>
    <w:rsid w:val="007A501C"/>
    <w:rsid w:val="007A6E36"/>
    <w:rsid w:val="007B0621"/>
    <w:rsid w:val="007B0EE8"/>
    <w:rsid w:val="007B1575"/>
    <w:rsid w:val="007B4B30"/>
    <w:rsid w:val="007B6D2C"/>
    <w:rsid w:val="007B7AE8"/>
    <w:rsid w:val="007B7E93"/>
    <w:rsid w:val="007D17B6"/>
    <w:rsid w:val="007D235B"/>
    <w:rsid w:val="007D53F0"/>
    <w:rsid w:val="007D65CC"/>
    <w:rsid w:val="007D6C00"/>
    <w:rsid w:val="007E6FAC"/>
    <w:rsid w:val="007F2074"/>
    <w:rsid w:val="007F27EC"/>
    <w:rsid w:val="007F3C42"/>
    <w:rsid w:val="007F4458"/>
    <w:rsid w:val="007F4AC0"/>
    <w:rsid w:val="007F5329"/>
    <w:rsid w:val="007F6EC2"/>
    <w:rsid w:val="00800BCC"/>
    <w:rsid w:val="008033B5"/>
    <w:rsid w:val="008033D5"/>
    <w:rsid w:val="00803E3A"/>
    <w:rsid w:val="00806B8C"/>
    <w:rsid w:val="0081149E"/>
    <w:rsid w:val="00813B1B"/>
    <w:rsid w:val="008173E7"/>
    <w:rsid w:val="00822B9C"/>
    <w:rsid w:val="00832F19"/>
    <w:rsid w:val="008341CB"/>
    <w:rsid w:val="00840620"/>
    <w:rsid w:val="0084088B"/>
    <w:rsid w:val="00845A8F"/>
    <w:rsid w:val="00846D2B"/>
    <w:rsid w:val="0084709F"/>
    <w:rsid w:val="008543A6"/>
    <w:rsid w:val="00854D6E"/>
    <w:rsid w:val="008557DF"/>
    <w:rsid w:val="00861CF8"/>
    <w:rsid w:val="00874477"/>
    <w:rsid w:val="0087467E"/>
    <w:rsid w:val="00887011"/>
    <w:rsid w:val="008937E0"/>
    <w:rsid w:val="0089472B"/>
    <w:rsid w:val="00894A1B"/>
    <w:rsid w:val="0089510F"/>
    <w:rsid w:val="008A3B4B"/>
    <w:rsid w:val="008B035E"/>
    <w:rsid w:val="008B3DE1"/>
    <w:rsid w:val="008B6E3C"/>
    <w:rsid w:val="008C075E"/>
    <w:rsid w:val="008C7EB6"/>
    <w:rsid w:val="008D0F87"/>
    <w:rsid w:val="008D2AB0"/>
    <w:rsid w:val="008D46DE"/>
    <w:rsid w:val="008D46FF"/>
    <w:rsid w:val="008D4EEE"/>
    <w:rsid w:val="008D562D"/>
    <w:rsid w:val="008D5636"/>
    <w:rsid w:val="008E40D2"/>
    <w:rsid w:val="008E452B"/>
    <w:rsid w:val="008F2C70"/>
    <w:rsid w:val="008F4CE9"/>
    <w:rsid w:val="00902323"/>
    <w:rsid w:val="0090321F"/>
    <w:rsid w:val="00903338"/>
    <w:rsid w:val="009045A2"/>
    <w:rsid w:val="00906911"/>
    <w:rsid w:val="00906FD1"/>
    <w:rsid w:val="009070A6"/>
    <w:rsid w:val="00913013"/>
    <w:rsid w:val="009145A6"/>
    <w:rsid w:val="00917BE5"/>
    <w:rsid w:val="0092248C"/>
    <w:rsid w:val="00923ED5"/>
    <w:rsid w:val="00930730"/>
    <w:rsid w:val="00931673"/>
    <w:rsid w:val="00934266"/>
    <w:rsid w:val="00935201"/>
    <w:rsid w:val="00940414"/>
    <w:rsid w:val="009431F3"/>
    <w:rsid w:val="00944D8B"/>
    <w:rsid w:val="00944FC5"/>
    <w:rsid w:val="00947C68"/>
    <w:rsid w:val="009527AF"/>
    <w:rsid w:val="00953F78"/>
    <w:rsid w:val="00954387"/>
    <w:rsid w:val="00961948"/>
    <w:rsid w:val="00964B76"/>
    <w:rsid w:val="009656AC"/>
    <w:rsid w:val="00965DDC"/>
    <w:rsid w:val="009679C4"/>
    <w:rsid w:val="0097057E"/>
    <w:rsid w:val="0097343D"/>
    <w:rsid w:val="009757D3"/>
    <w:rsid w:val="00984331"/>
    <w:rsid w:val="009853EB"/>
    <w:rsid w:val="00985AF6"/>
    <w:rsid w:val="00987160"/>
    <w:rsid w:val="00992BC3"/>
    <w:rsid w:val="00994B51"/>
    <w:rsid w:val="009A2592"/>
    <w:rsid w:val="009A3027"/>
    <w:rsid w:val="009A424E"/>
    <w:rsid w:val="009A4535"/>
    <w:rsid w:val="009B24F2"/>
    <w:rsid w:val="009B28F7"/>
    <w:rsid w:val="009B3C41"/>
    <w:rsid w:val="009B41AD"/>
    <w:rsid w:val="009C1F22"/>
    <w:rsid w:val="009C33D8"/>
    <w:rsid w:val="009D1551"/>
    <w:rsid w:val="009D3BC2"/>
    <w:rsid w:val="009D4F38"/>
    <w:rsid w:val="009E260B"/>
    <w:rsid w:val="009E26A5"/>
    <w:rsid w:val="009E4C0F"/>
    <w:rsid w:val="009E5AD9"/>
    <w:rsid w:val="009E6C4C"/>
    <w:rsid w:val="009E7B66"/>
    <w:rsid w:val="009F08D6"/>
    <w:rsid w:val="009F1C08"/>
    <w:rsid w:val="009F1C6B"/>
    <w:rsid w:val="009F5533"/>
    <w:rsid w:val="009F795B"/>
    <w:rsid w:val="009F7A8D"/>
    <w:rsid w:val="00A04E16"/>
    <w:rsid w:val="00A0649E"/>
    <w:rsid w:val="00A07E7A"/>
    <w:rsid w:val="00A16CF9"/>
    <w:rsid w:val="00A17241"/>
    <w:rsid w:val="00A22C9B"/>
    <w:rsid w:val="00A2761B"/>
    <w:rsid w:val="00A2763A"/>
    <w:rsid w:val="00A27B91"/>
    <w:rsid w:val="00A36149"/>
    <w:rsid w:val="00A43A91"/>
    <w:rsid w:val="00A4539D"/>
    <w:rsid w:val="00A4587E"/>
    <w:rsid w:val="00A56FC5"/>
    <w:rsid w:val="00A61947"/>
    <w:rsid w:val="00A63EDC"/>
    <w:rsid w:val="00A64500"/>
    <w:rsid w:val="00A65CE8"/>
    <w:rsid w:val="00A70FAC"/>
    <w:rsid w:val="00A74842"/>
    <w:rsid w:val="00A75C58"/>
    <w:rsid w:val="00A774E2"/>
    <w:rsid w:val="00A8280E"/>
    <w:rsid w:val="00A86991"/>
    <w:rsid w:val="00A907F2"/>
    <w:rsid w:val="00A921A2"/>
    <w:rsid w:val="00A92F76"/>
    <w:rsid w:val="00A9360F"/>
    <w:rsid w:val="00AA0674"/>
    <w:rsid w:val="00AA1CC8"/>
    <w:rsid w:val="00AA25DD"/>
    <w:rsid w:val="00AA4D7A"/>
    <w:rsid w:val="00AB0C08"/>
    <w:rsid w:val="00AB45C2"/>
    <w:rsid w:val="00AB46ED"/>
    <w:rsid w:val="00AB783F"/>
    <w:rsid w:val="00AC15C7"/>
    <w:rsid w:val="00AC166B"/>
    <w:rsid w:val="00AC70D4"/>
    <w:rsid w:val="00AC7E17"/>
    <w:rsid w:val="00AD3CE0"/>
    <w:rsid w:val="00AE0141"/>
    <w:rsid w:val="00AE4391"/>
    <w:rsid w:val="00AE5884"/>
    <w:rsid w:val="00AE68F5"/>
    <w:rsid w:val="00AF0CEC"/>
    <w:rsid w:val="00AF3CDD"/>
    <w:rsid w:val="00AF7DB9"/>
    <w:rsid w:val="00B01100"/>
    <w:rsid w:val="00B01919"/>
    <w:rsid w:val="00B07479"/>
    <w:rsid w:val="00B115D3"/>
    <w:rsid w:val="00B1250F"/>
    <w:rsid w:val="00B12A87"/>
    <w:rsid w:val="00B12A98"/>
    <w:rsid w:val="00B12E10"/>
    <w:rsid w:val="00B14F27"/>
    <w:rsid w:val="00B15014"/>
    <w:rsid w:val="00B16A1B"/>
    <w:rsid w:val="00B206D7"/>
    <w:rsid w:val="00B21196"/>
    <w:rsid w:val="00B216DD"/>
    <w:rsid w:val="00B22DF6"/>
    <w:rsid w:val="00B238EE"/>
    <w:rsid w:val="00B319D6"/>
    <w:rsid w:val="00B31B5B"/>
    <w:rsid w:val="00B32B65"/>
    <w:rsid w:val="00B360C3"/>
    <w:rsid w:val="00B36B64"/>
    <w:rsid w:val="00B37AFE"/>
    <w:rsid w:val="00B405E4"/>
    <w:rsid w:val="00B41F45"/>
    <w:rsid w:val="00B4230B"/>
    <w:rsid w:val="00B56CF3"/>
    <w:rsid w:val="00B600A6"/>
    <w:rsid w:val="00B60EC2"/>
    <w:rsid w:val="00B649A5"/>
    <w:rsid w:val="00B72990"/>
    <w:rsid w:val="00B72DEC"/>
    <w:rsid w:val="00B73455"/>
    <w:rsid w:val="00B75109"/>
    <w:rsid w:val="00B766D2"/>
    <w:rsid w:val="00B7698C"/>
    <w:rsid w:val="00B76FF2"/>
    <w:rsid w:val="00B8202F"/>
    <w:rsid w:val="00B842CD"/>
    <w:rsid w:val="00B9157B"/>
    <w:rsid w:val="00B93121"/>
    <w:rsid w:val="00B960FF"/>
    <w:rsid w:val="00BA13BE"/>
    <w:rsid w:val="00BA1A35"/>
    <w:rsid w:val="00BA31D7"/>
    <w:rsid w:val="00BA4376"/>
    <w:rsid w:val="00BA4E5A"/>
    <w:rsid w:val="00BA5A9C"/>
    <w:rsid w:val="00BB1DCC"/>
    <w:rsid w:val="00BB5BEB"/>
    <w:rsid w:val="00BB7F2D"/>
    <w:rsid w:val="00BC0B93"/>
    <w:rsid w:val="00BC772C"/>
    <w:rsid w:val="00BD3480"/>
    <w:rsid w:val="00BD44FC"/>
    <w:rsid w:val="00BD6009"/>
    <w:rsid w:val="00BD7467"/>
    <w:rsid w:val="00BD77BC"/>
    <w:rsid w:val="00BD77D6"/>
    <w:rsid w:val="00BE1D15"/>
    <w:rsid w:val="00BE1D2C"/>
    <w:rsid w:val="00BE1EBF"/>
    <w:rsid w:val="00BE2CB2"/>
    <w:rsid w:val="00BE5721"/>
    <w:rsid w:val="00BE788D"/>
    <w:rsid w:val="00BF082B"/>
    <w:rsid w:val="00BF1A33"/>
    <w:rsid w:val="00C05FD9"/>
    <w:rsid w:val="00C06114"/>
    <w:rsid w:val="00C067EB"/>
    <w:rsid w:val="00C06A60"/>
    <w:rsid w:val="00C109EB"/>
    <w:rsid w:val="00C14E99"/>
    <w:rsid w:val="00C14EFA"/>
    <w:rsid w:val="00C167CA"/>
    <w:rsid w:val="00C168F2"/>
    <w:rsid w:val="00C24131"/>
    <w:rsid w:val="00C25C77"/>
    <w:rsid w:val="00C277DD"/>
    <w:rsid w:val="00C3205C"/>
    <w:rsid w:val="00C341AD"/>
    <w:rsid w:val="00C35372"/>
    <w:rsid w:val="00C355A7"/>
    <w:rsid w:val="00C36EC6"/>
    <w:rsid w:val="00C4035B"/>
    <w:rsid w:val="00C417F0"/>
    <w:rsid w:val="00C45CBC"/>
    <w:rsid w:val="00C463AF"/>
    <w:rsid w:val="00C46437"/>
    <w:rsid w:val="00C475A1"/>
    <w:rsid w:val="00C51E42"/>
    <w:rsid w:val="00C52DE4"/>
    <w:rsid w:val="00C611C6"/>
    <w:rsid w:val="00C62E26"/>
    <w:rsid w:val="00C64186"/>
    <w:rsid w:val="00C65E9A"/>
    <w:rsid w:val="00C66E9F"/>
    <w:rsid w:val="00C71ED6"/>
    <w:rsid w:val="00C75CD7"/>
    <w:rsid w:val="00C8348E"/>
    <w:rsid w:val="00C835A1"/>
    <w:rsid w:val="00C84A94"/>
    <w:rsid w:val="00C927BB"/>
    <w:rsid w:val="00C92AED"/>
    <w:rsid w:val="00C9348E"/>
    <w:rsid w:val="00C93713"/>
    <w:rsid w:val="00C93982"/>
    <w:rsid w:val="00C9527D"/>
    <w:rsid w:val="00C95501"/>
    <w:rsid w:val="00C95D32"/>
    <w:rsid w:val="00C95F99"/>
    <w:rsid w:val="00C9600C"/>
    <w:rsid w:val="00C96979"/>
    <w:rsid w:val="00CA74A4"/>
    <w:rsid w:val="00CB00DB"/>
    <w:rsid w:val="00CB05B5"/>
    <w:rsid w:val="00CB0ED6"/>
    <w:rsid w:val="00CB358D"/>
    <w:rsid w:val="00CB5131"/>
    <w:rsid w:val="00CB552A"/>
    <w:rsid w:val="00CC066E"/>
    <w:rsid w:val="00CC0B7C"/>
    <w:rsid w:val="00CC162B"/>
    <w:rsid w:val="00CC20B5"/>
    <w:rsid w:val="00CC3652"/>
    <w:rsid w:val="00CC42D5"/>
    <w:rsid w:val="00CC48D5"/>
    <w:rsid w:val="00CD038D"/>
    <w:rsid w:val="00CD3386"/>
    <w:rsid w:val="00CD39B4"/>
    <w:rsid w:val="00CD5F56"/>
    <w:rsid w:val="00CD77EA"/>
    <w:rsid w:val="00CE0937"/>
    <w:rsid w:val="00CE15CE"/>
    <w:rsid w:val="00CE2460"/>
    <w:rsid w:val="00CF0A17"/>
    <w:rsid w:val="00CF596D"/>
    <w:rsid w:val="00CF6D1D"/>
    <w:rsid w:val="00CF735A"/>
    <w:rsid w:val="00D0468B"/>
    <w:rsid w:val="00D04FB4"/>
    <w:rsid w:val="00D05E8C"/>
    <w:rsid w:val="00D07D2E"/>
    <w:rsid w:val="00D134BB"/>
    <w:rsid w:val="00D1592A"/>
    <w:rsid w:val="00D21813"/>
    <w:rsid w:val="00D21AAD"/>
    <w:rsid w:val="00D22D16"/>
    <w:rsid w:val="00D23FF4"/>
    <w:rsid w:val="00D2581B"/>
    <w:rsid w:val="00D279AB"/>
    <w:rsid w:val="00D30221"/>
    <w:rsid w:val="00D3258F"/>
    <w:rsid w:val="00D355EB"/>
    <w:rsid w:val="00D35FBC"/>
    <w:rsid w:val="00D37DC9"/>
    <w:rsid w:val="00D43122"/>
    <w:rsid w:val="00D444C5"/>
    <w:rsid w:val="00D47E32"/>
    <w:rsid w:val="00D54943"/>
    <w:rsid w:val="00D61A77"/>
    <w:rsid w:val="00D653F8"/>
    <w:rsid w:val="00D72876"/>
    <w:rsid w:val="00D72ECF"/>
    <w:rsid w:val="00D749DC"/>
    <w:rsid w:val="00D8636F"/>
    <w:rsid w:val="00D91319"/>
    <w:rsid w:val="00D94876"/>
    <w:rsid w:val="00D97F37"/>
    <w:rsid w:val="00DA08E8"/>
    <w:rsid w:val="00DA3C1C"/>
    <w:rsid w:val="00DA65F1"/>
    <w:rsid w:val="00DA6EDD"/>
    <w:rsid w:val="00DA6F20"/>
    <w:rsid w:val="00DA733B"/>
    <w:rsid w:val="00DB262A"/>
    <w:rsid w:val="00DB3C20"/>
    <w:rsid w:val="00DB4BA6"/>
    <w:rsid w:val="00DC1A50"/>
    <w:rsid w:val="00DD0328"/>
    <w:rsid w:val="00DD0B99"/>
    <w:rsid w:val="00DD493E"/>
    <w:rsid w:val="00DD5DB5"/>
    <w:rsid w:val="00DD6A7F"/>
    <w:rsid w:val="00DD721B"/>
    <w:rsid w:val="00DD7DB9"/>
    <w:rsid w:val="00DE0DF3"/>
    <w:rsid w:val="00DE248C"/>
    <w:rsid w:val="00DE3433"/>
    <w:rsid w:val="00DE461D"/>
    <w:rsid w:val="00DE4DD8"/>
    <w:rsid w:val="00DF2ECF"/>
    <w:rsid w:val="00DF363F"/>
    <w:rsid w:val="00DF63F7"/>
    <w:rsid w:val="00DF7A22"/>
    <w:rsid w:val="00DF7C9F"/>
    <w:rsid w:val="00E00D74"/>
    <w:rsid w:val="00E01479"/>
    <w:rsid w:val="00E0228C"/>
    <w:rsid w:val="00E0237E"/>
    <w:rsid w:val="00E024E3"/>
    <w:rsid w:val="00E030F5"/>
    <w:rsid w:val="00E048F6"/>
    <w:rsid w:val="00E04E10"/>
    <w:rsid w:val="00E0584D"/>
    <w:rsid w:val="00E12CAC"/>
    <w:rsid w:val="00E13686"/>
    <w:rsid w:val="00E144A4"/>
    <w:rsid w:val="00E16745"/>
    <w:rsid w:val="00E20C45"/>
    <w:rsid w:val="00E22AA2"/>
    <w:rsid w:val="00E22B77"/>
    <w:rsid w:val="00E24796"/>
    <w:rsid w:val="00E25957"/>
    <w:rsid w:val="00E30077"/>
    <w:rsid w:val="00E31471"/>
    <w:rsid w:val="00E31E8D"/>
    <w:rsid w:val="00E3305B"/>
    <w:rsid w:val="00E335ED"/>
    <w:rsid w:val="00E37138"/>
    <w:rsid w:val="00E40B03"/>
    <w:rsid w:val="00E40D53"/>
    <w:rsid w:val="00E41C74"/>
    <w:rsid w:val="00E4334E"/>
    <w:rsid w:val="00E51E73"/>
    <w:rsid w:val="00E53030"/>
    <w:rsid w:val="00E5622A"/>
    <w:rsid w:val="00E570B0"/>
    <w:rsid w:val="00E65E23"/>
    <w:rsid w:val="00E710A9"/>
    <w:rsid w:val="00E72915"/>
    <w:rsid w:val="00E73598"/>
    <w:rsid w:val="00E748DC"/>
    <w:rsid w:val="00E76076"/>
    <w:rsid w:val="00E763AC"/>
    <w:rsid w:val="00E77566"/>
    <w:rsid w:val="00E844C7"/>
    <w:rsid w:val="00E84F09"/>
    <w:rsid w:val="00E867DC"/>
    <w:rsid w:val="00E8723B"/>
    <w:rsid w:val="00E87F27"/>
    <w:rsid w:val="00E9046B"/>
    <w:rsid w:val="00E90853"/>
    <w:rsid w:val="00E90DA6"/>
    <w:rsid w:val="00E92C7A"/>
    <w:rsid w:val="00E9301E"/>
    <w:rsid w:val="00E9452D"/>
    <w:rsid w:val="00E94A9B"/>
    <w:rsid w:val="00E951FE"/>
    <w:rsid w:val="00E96AEC"/>
    <w:rsid w:val="00EA1464"/>
    <w:rsid w:val="00EA28C3"/>
    <w:rsid w:val="00EA4A03"/>
    <w:rsid w:val="00EA4EEB"/>
    <w:rsid w:val="00EB04FD"/>
    <w:rsid w:val="00EB7A13"/>
    <w:rsid w:val="00EC0825"/>
    <w:rsid w:val="00EC2EF3"/>
    <w:rsid w:val="00EC38D3"/>
    <w:rsid w:val="00EC4E8B"/>
    <w:rsid w:val="00ED00E0"/>
    <w:rsid w:val="00ED6185"/>
    <w:rsid w:val="00ED7C0E"/>
    <w:rsid w:val="00ED7DCC"/>
    <w:rsid w:val="00EE003A"/>
    <w:rsid w:val="00EE51ED"/>
    <w:rsid w:val="00EE56D7"/>
    <w:rsid w:val="00EF2B4D"/>
    <w:rsid w:val="00EF3961"/>
    <w:rsid w:val="00EF5636"/>
    <w:rsid w:val="00F00195"/>
    <w:rsid w:val="00F007FB"/>
    <w:rsid w:val="00F0165B"/>
    <w:rsid w:val="00F02CF2"/>
    <w:rsid w:val="00F03378"/>
    <w:rsid w:val="00F03C77"/>
    <w:rsid w:val="00F07057"/>
    <w:rsid w:val="00F1028F"/>
    <w:rsid w:val="00F1532C"/>
    <w:rsid w:val="00F157DC"/>
    <w:rsid w:val="00F15FB5"/>
    <w:rsid w:val="00F20073"/>
    <w:rsid w:val="00F2238B"/>
    <w:rsid w:val="00F256F7"/>
    <w:rsid w:val="00F2798A"/>
    <w:rsid w:val="00F305AA"/>
    <w:rsid w:val="00F31AA5"/>
    <w:rsid w:val="00F33DA0"/>
    <w:rsid w:val="00F35548"/>
    <w:rsid w:val="00F3604F"/>
    <w:rsid w:val="00F3630C"/>
    <w:rsid w:val="00F36397"/>
    <w:rsid w:val="00F40F49"/>
    <w:rsid w:val="00F4337F"/>
    <w:rsid w:val="00F45595"/>
    <w:rsid w:val="00F50C96"/>
    <w:rsid w:val="00F52F1A"/>
    <w:rsid w:val="00F53FD8"/>
    <w:rsid w:val="00F54743"/>
    <w:rsid w:val="00F55F0D"/>
    <w:rsid w:val="00F57897"/>
    <w:rsid w:val="00F60379"/>
    <w:rsid w:val="00F60E28"/>
    <w:rsid w:val="00F61633"/>
    <w:rsid w:val="00F61F45"/>
    <w:rsid w:val="00F632F4"/>
    <w:rsid w:val="00F6433D"/>
    <w:rsid w:val="00F64C62"/>
    <w:rsid w:val="00F65215"/>
    <w:rsid w:val="00F655DC"/>
    <w:rsid w:val="00F677CE"/>
    <w:rsid w:val="00F70AAE"/>
    <w:rsid w:val="00F75634"/>
    <w:rsid w:val="00F80BE5"/>
    <w:rsid w:val="00F8303C"/>
    <w:rsid w:val="00F8590D"/>
    <w:rsid w:val="00F860D0"/>
    <w:rsid w:val="00F87094"/>
    <w:rsid w:val="00F8723B"/>
    <w:rsid w:val="00F9039F"/>
    <w:rsid w:val="00F906AC"/>
    <w:rsid w:val="00F9297C"/>
    <w:rsid w:val="00F950F5"/>
    <w:rsid w:val="00F95F4D"/>
    <w:rsid w:val="00FA088C"/>
    <w:rsid w:val="00FA2DD6"/>
    <w:rsid w:val="00FA33D9"/>
    <w:rsid w:val="00FA5458"/>
    <w:rsid w:val="00FB174C"/>
    <w:rsid w:val="00FB1B2F"/>
    <w:rsid w:val="00FB287D"/>
    <w:rsid w:val="00FB7D88"/>
    <w:rsid w:val="00FC09A0"/>
    <w:rsid w:val="00FC3972"/>
    <w:rsid w:val="00FC3F88"/>
    <w:rsid w:val="00FC43AE"/>
    <w:rsid w:val="00FC6814"/>
    <w:rsid w:val="00FD000E"/>
    <w:rsid w:val="00FD042E"/>
    <w:rsid w:val="00FD0E18"/>
    <w:rsid w:val="00FD0E4A"/>
    <w:rsid w:val="00FD1A9A"/>
    <w:rsid w:val="00FD2722"/>
    <w:rsid w:val="00FD3E5B"/>
    <w:rsid w:val="00FD451F"/>
    <w:rsid w:val="00FD542E"/>
    <w:rsid w:val="00FD618C"/>
    <w:rsid w:val="00FE34EC"/>
    <w:rsid w:val="00FE4C0F"/>
    <w:rsid w:val="00FE6227"/>
    <w:rsid w:val="00FF029D"/>
    <w:rsid w:val="00FF0428"/>
    <w:rsid w:val="00FF0DD9"/>
    <w:rsid w:val="00FF59EA"/>
    <w:rsid w:val="00FF7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A14A0E"/>
  <w15:docId w15:val="{FEF1016D-C510-4470-9B4F-9887E4EAA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0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semiHidden/>
    <w:qFormat/>
    <w:rsid w:val="001A055D"/>
    <w:pPr>
      <w:keepLines/>
      <w:spacing w:before="120" w:after="120"/>
      <w:jc w:val="both"/>
    </w:pPr>
    <w:rPr>
      <w:color w:val="3D3935"/>
      <w:lang w:eastAsia="en-US"/>
    </w:rPr>
  </w:style>
  <w:style w:type="paragraph" w:styleId="Titre1">
    <w:name w:val="heading 1"/>
    <w:aliases w:val="H1,Header1,h1,Niveau 1,Niveau1,Contrat 1,chapitre,(Shift Ctrl 1),Level 1,Section Head,l1,Disaster 1,Head 1 (Chapter heading),List level 1,I1,heading 1,l1+toc 1,1st level,Appendix 1,Rubrique,Titre1,Titre2,TITRE 1 NET VALUE,überschrift1,co,Titre§"/>
    <w:basedOn w:val="Normal"/>
    <w:next w:val="Normal"/>
    <w:link w:val="Titre1Car"/>
    <w:uiPriority w:val="99"/>
    <w:qFormat/>
    <w:rsid w:val="005F3B20"/>
    <w:pPr>
      <w:keepNext/>
      <w:pageBreakBefore/>
      <w:spacing w:after="240"/>
      <w:outlineLvl w:val="0"/>
    </w:pPr>
    <w:rPr>
      <w:rFonts w:eastAsia="Times New Roman" w:cs="Times New Roman"/>
      <w:b/>
      <w:bCs/>
      <w:color w:val="A31781"/>
      <w:sz w:val="40"/>
      <w:szCs w:val="32"/>
    </w:rPr>
  </w:style>
  <w:style w:type="paragraph" w:styleId="Titre2">
    <w:name w:val="heading 2"/>
    <w:aliases w:val="H2,Contrat 2,Ctt,Niveau 2,Niveau2,chapitre 1.1,Titre 2 - RAO,HeadB,h2,Level 2 Topic Heading,l2,Head 2,List level 2,Guide 2,list 2,list 2,I2,heading 2,l2+toc 2,2nd level,Scénario,Titre 2 NET VALUE,Überschrift 2 Anhang,2,Header 2,sh2,SIEL EP,sh"/>
    <w:basedOn w:val="Normal"/>
    <w:next w:val="Normal"/>
    <w:link w:val="Titre2Car"/>
    <w:uiPriority w:val="99"/>
    <w:qFormat/>
    <w:rsid w:val="001A055D"/>
    <w:pPr>
      <w:keepNext/>
      <w:pBdr>
        <w:top w:val="single" w:sz="4" w:space="1" w:color="E7CFE5"/>
        <w:left w:val="single" w:sz="4" w:space="4" w:color="E7CFE5"/>
        <w:bottom w:val="single" w:sz="4" w:space="1" w:color="E7CFE5"/>
        <w:right w:val="single" w:sz="4" w:space="4" w:color="E7CFE5"/>
      </w:pBdr>
      <w:shd w:val="clear" w:color="auto" w:fill="E7CFE5"/>
      <w:spacing w:before="240" w:after="240"/>
      <w:outlineLvl w:val="1"/>
    </w:pPr>
    <w:rPr>
      <w:rFonts w:eastAsia="Times New Roman" w:cs="Times New Roman"/>
      <w:bCs/>
      <w:color w:val="A31781"/>
      <w:sz w:val="32"/>
      <w:szCs w:val="32"/>
    </w:rPr>
  </w:style>
  <w:style w:type="paragraph" w:styleId="Titre3">
    <w:name w:val="heading 3"/>
    <w:aliases w:val="H3,H31,H32,H33,H34,H35,H36,H37,H38,H39,H311,H321,H331,H341,H351,H361,H371,H381,H310,H312,H322,H332,H342,H352,H362,H372,H382,H313,H323,H333,H343,H353,H363,H373,H383,H314,H324,H334,H344,H354,H364,H374,H384,H391,H3111,H3211,H3311,H3411,H3511,h3,l3"/>
    <w:basedOn w:val="Normal"/>
    <w:next w:val="Normal"/>
    <w:link w:val="Titre3Car"/>
    <w:qFormat/>
    <w:rsid w:val="00E20C45"/>
    <w:pPr>
      <w:keepNext/>
      <w:pBdr>
        <w:top w:val="single" w:sz="4" w:space="1" w:color="F7EDF6"/>
        <w:left w:val="single" w:sz="4" w:space="4" w:color="F7EDF6"/>
        <w:bottom w:val="single" w:sz="4" w:space="1" w:color="F7EDF6"/>
        <w:right w:val="single" w:sz="4" w:space="4" w:color="F7EDF6"/>
      </w:pBdr>
      <w:shd w:val="clear" w:color="auto" w:fill="F7EDF6"/>
      <w:spacing w:before="240" w:after="240"/>
      <w:outlineLvl w:val="2"/>
    </w:pPr>
    <w:rPr>
      <w:rFonts w:eastAsia="Times New Roman" w:cs="Times New Roman"/>
      <w:bCs/>
      <w:color w:val="A31781"/>
      <w:sz w:val="28"/>
      <w:szCs w:val="28"/>
      <w:lang w:eastAsia="fr-FR"/>
    </w:rPr>
  </w:style>
  <w:style w:type="paragraph" w:styleId="Titre4">
    <w:name w:val="heading 4"/>
    <w:aliases w:val="H4,chapitre 1.1.1.1,Niveau 4,Niveau4,Contrat 4,l4,mh1l,Module heading 1 large (18 points),h4,Sec III,Sous-question,heading 4,NUL,4,14,a.,Map Title,parapoint,¶,ITT t4,sect9hd,L1 Heading 4,Titre4,l41,l42,annexe,Heading 4,numéroté  1.1.1.1.,4 dash"/>
    <w:basedOn w:val="Normal"/>
    <w:next w:val="Normal"/>
    <w:link w:val="Titre4Car"/>
    <w:autoRedefine/>
    <w:uiPriority w:val="99"/>
    <w:qFormat/>
    <w:rsid w:val="001A055D"/>
    <w:pPr>
      <w:spacing w:before="240" w:after="240"/>
      <w:outlineLvl w:val="3"/>
    </w:pPr>
    <w:rPr>
      <w:b/>
      <w:color w:val="A31781"/>
      <w:spacing w:val="10"/>
    </w:rPr>
  </w:style>
  <w:style w:type="paragraph" w:styleId="Titre5">
    <w:name w:val="heading 5"/>
    <w:aliases w:val="5 sub-bullet,sb,h5,Roman list,Underavsnitt,Level 3 - i,Level 3 - i1,Level 3 - i2,Level 3 - i11,Level 3 - i3,Level 3 - i12,Level 3 - i4,Level 3 - i13,Level 3 - i5,Level 3 - i14,Level 3 - i6,Level 3 - i15,Level 3 - i7,Level 3 - i16,ds,dash,dd,H"/>
    <w:basedOn w:val="Normal"/>
    <w:next w:val="Normal"/>
    <w:link w:val="Titre5Car"/>
    <w:uiPriority w:val="99"/>
    <w:qFormat/>
    <w:rsid w:val="001A055D"/>
    <w:pPr>
      <w:pBdr>
        <w:bottom w:val="single" w:sz="6" w:space="5" w:color="A31781"/>
      </w:pBdr>
      <w:spacing w:before="240" w:after="240"/>
      <w:outlineLvl w:val="4"/>
    </w:pPr>
    <w:rPr>
      <w:smallCaps/>
      <w:color w:val="A31781"/>
      <w:szCs w:val="22"/>
    </w:rPr>
  </w:style>
  <w:style w:type="paragraph" w:styleId="Titre6">
    <w:name w:val="heading 6"/>
    <w:aliases w:val="H6,Niveau 6,Niveau6,Legal Level 1.,Bullet list,T1,Lev 6,sub-dash,sd,H61,Lev 61,sub-dash1,sd1,Bullet list1,H62,Lev 62,sub-dash2,sd2,Bullet list2,H611,Lev 611,sub-dash11,sd11,Bullet list11,H63,Lev 63,sub-dash3,sd3,Bullet list3,H612,Lev 612,sd12"/>
    <w:basedOn w:val="Normal"/>
    <w:next w:val="Normal"/>
    <w:link w:val="Titre6Car"/>
    <w:uiPriority w:val="99"/>
    <w:qFormat/>
    <w:rsid w:val="00166838"/>
    <w:pPr>
      <w:keepNext/>
      <w:keepLines w:val="0"/>
      <w:tabs>
        <w:tab w:val="left" w:pos="851"/>
        <w:tab w:val="left" w:pos="2480"/>
        <w:tab w:val="left" w:pos="6521"/>
      </w:tabs>
      <w:spacing w:before="0" w:after="0"/>
      <w:jc w:val="center"/>
      <w:outlineLvl w:val="5"/>
    </w:pPr>
    <w:rPr>
      <w:rFonts w:ascii="Times New Roman" w:eastAsia="Times New Roman" w:hAnsi="Times New Roman" w:cs="Times New Roman"/>
      <w:b/>
      <w:bCs/>
      <w:color w:val="auto"/>
      <w:sz w:val="18"/>
      <w:szCs w:val="18"/>
      <w:lang w:eastAsia="fr-FR"/>
    </w:rPr>
  </w:style>
  <w:style w:type="paragraph" w:styleId="Titre7">
    <w:name w:val="heading 7"/>
    <w:aliases w:val="H7,Niveau 7,Niveau7,L7,Heading 7+,Heading 7+1,Heading 7+2,Heading 7+11,Heading 7+3,Heading 7+12,Heading 7+4,Heading 7+13,Heading 7+21,Heading 7+111,Heading 7+5,Heading 7+14,Heading 7+22,Heading 7+112,Heading 7+31,Heading 7+121,Heading 7+41"/>
    <w:basedOn w:val="Normal"/>
    <w:next w:val="Normal"/>
    <w:link w:val="Titre7Car"/>
    <w:uiPriority w:val="99"/>
    <w:qFormat/>
    <w:rsid w:val="00166838"/>
    <w:pPr>
      <w:keepNext/>
      <w:keepLines w:val="0"/>
      <w:spacing w:before="0" w:after="0"/>
      <w:jc w:val="left"/>
      <w:outlineLvl w:val="6"/>
    </w:pPr>
    <w:rPr>
      <w:rFonts w:ascii="Times New Roman" w:eastAsia="Times New Roman" w:hAnsi="Times New Roman" w:cs="Times New Roman"/>
      <w:b/>
      <w:bCs/>
      <w:color w:val="auto"/>
      <w:lang w:eastAsia="fr-FR"/>
    </w:rPr>
  </w:style>
  <w:style w:type="paragraph" w:styleId="Titre8">
    <w:name w:val="heading 8"/>
    <w:aliases w:val="Legal Level 1.1.1.,Lev 8,Center Bold,action,Lev 81,Center Bold1,action1,Lev 82,Center Bold2,action2,Lev 811,Center Bold11,action11,Lev 83,Center Bold3,action3,Lev 812,Center Bold12,action12,Lev 84,Center Bold4,action4,Lev 813,Center Bold13"/>
    <w:basedOn w:val="Normal"/>
    <w:next w:val="Normal"/>
    <w:link w:val="Titre8Car"/>
    <w:uiPriority w:val="99"/>
    <w:qFormat/>
    <w:rsid w:val="00166838"/>
    <w:pPr>
      <w:keepNext/>
      <w:keepLines w:val="0"/>
      <w:ind w:left="214" w:right="638"/>
      <w:jc w:val="left"/>
      <w:outlineLvl w:val="7"/>
    </w:pPr>
    <w:rPr>
      <w:rFonts w:ascii="Times New Roman" w:eastAsia="Times New Roman" w:hAnsi="Times New Roman" w:cs="Times New Roman"/>
      <w:b/>
      <w:bCs/>
      <w:emboss/>
      <w:color w:val="FF6600"/>
      <w:sz w:val="24"/>
      <w:szCs w:val="24"/>
      <w:lang w:eastAsia="fr-FR"/>
    </w:rPr>
  </w:style>
  <w:style w:type="paragraph" w:styleId="Titre9">
    <w:name w:val="heading 9"/>
    <w:aliases w:val="Titre 10,Legal Level 1.1.1.1.,App1,App Heading,Lev 9,progress,Lev 91,progress1,Lev 92,progress2,Lev 911,progress11,Lev 93,progress3,Lev 912,progress12,Lev 94,progress4,Lev 913,progress13,Lev 95,progress5,Lev 914,progress14,Annexe4,9,TableTitl"/>
    <w:basedOn w:val="Normal"/>
    <w:next w:val="Normal"/>
    <w:link w:val="Titre9Car"/>
    <w:uiPriority w:val="99"/>
    <w:qFormat/>
    <w:rsid w:val="00166838"/>
    <w:pPr>
      <w:keepNext/>
      <w:keepLines w:val="0"/>
      <w:ind w:left="497" w:right="1134"/>
      <w:jc w:val="left"/>
      <w:outlineLvl w:val="8"/>
    </w:pPr>
    <w:rPr>
      <w:rFonts w:ascii="Times New Roman" w:eastAsia="Times New Roman" w:hAnsi="Times New Roman" w:cs="Times New Roman"/>
      <w:b/>
      <w:bCs/>
      <w:emboss/>
      <w:color w:val="FF6600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aliases w:val="tableau modelo"/>
    <w:basedOn w:val="TableauNormal"/>
    <w:uiPriority w:val="99"/>
    <w:rsid w:val="00FA088C"/>
    <w:tblPr>
      <w:tblBorders>
        <w:top w:val="single" w:sz="4" w:space="0" w:color="3D3935"/>
        <w:left w:val="single" w:sz="4" w:space="0" w:color="3D3935"/>
        <w:bottom w:val="single" w:sz="4" w:space="0" w:color="3D3935"/>
        <w:right w:val="single" w:sz="4" w:space="0" w:color="3D3935"/>
        <w:insideH w:val="single" w:sz="4" w:space="0" w:color="3D3935"/>
        <w:insideV w:val="single" w:sz="4" w:space="0" w:color="3D3935"/>
      </w:tblBorders>
    </w:tblPr>
  </w:style>
  <w:style w:type="paragraph" w:styleId="Corpsdetexte">
    <w:name w:val="Body Text"/>
    <w:basedOn w:val="Normal"/>
    <w:link w:val="CorpsdetexteCar"/>
    <w:uiPriority w:val="99"/>
    <w:qFormat/>
    <w:rsid w:val="001A055D"/>
  </w:style>
  <w:style w:type="character" w:customStyle="1" w:styleId="CorpsdetexteCar">
    <w:name w:val="Corps de texte Car"/>
    <w:basedOn w:val="Policepardfaut"/>
    <w:link w:val="Corpsdetexte"/>
    <w:uiPriority w:val="99"/>
    <w:rsid w:val="001A055D"/>
    <w:rPr>
      <w:sz w:val="20"/>
    </w:rPr>
  </w:style>
  <w:style w:type="character" w:customStyle="1" w:styleId="Titrenormal">
    <w:name w:val="Titre_normal"/>
    <w:basedOn w:val="Policepardfaut"/>
    <w:uiPriority w:val="6"/>
    <w:qFormat/>
    <w:rsid w:val="001A055D"/>
    <w:rPr>
      <w:color w:val="3D3935"/>
      <w:sz w:val="44"/>
    </w:rPr>
  </w:style>
  <w:style w:type="character" w:customStyle="1" w:styleId="Titregras">
    <w:name w:val="Titre_gras"/>
    <w:basedOn w:val="Titrenormal"/>
    <w:uiPriority w:val="6"/>
    <w:qFormat/>
    <w:rsid w:val="001A055D"/>
    <w:rPr>
      <w:b/>
      <w:color w:val="3D3935"/>
      <w:sz w:val="44"/>
    </w:rPr>
  </w:style>
  <w:style w:type="table" w:customStyle="1" w:styleId="TableauModeloBleuclair">
    <w:name w:val="Tableau Model'o Bleu clair"/>
    <w:basedOn w:val="TableauNormal"/>
    <w:uiPriority w:val="99"/>
    <w:qFormat/>
    <w:rsid w:val="00EA1464"/>
    <w:rPr>
      <w:color w:val="009E9C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shd w:val="clear" w:color="auto" w:fill="72AFAE"/>
      </w:tcPr>
    </w:tblStylePr>
    <w:tblStylePr w:type="lastRow">
      <w:rPr>
        <w:color w:val="009E9C"/>
      </w:rPr>
    </w:tblStylePr>
    <w:tblStylePr w:type="band1Vert">
      <w:rPr>
        <w:color w:val="009E9C"/>
      </w:rPr>
    </w:tblStylePr>
    <w:tblStylePr w:type="band1Horz">
      <w:rPr>
        <w:color w:val="009E9C"/>
      </w:rPr>
      <w:tblPr/>
      <w:tcPr>
        <w:shd w:val="clear" w:color="auto" w:fill="A7CDCD"/>
      </w:tcPr>
    </w:tblStylePr>
    <w:tblStylePr w:type="band2Horz">
      <w:tblPr/>
      <w:tcPr>
        <w:shd w:val="clear" w:color="auto" w:fill="DEEBEC"/>
      </w:tcPr>
    </w:tblStylePr>
  </w:style>
  <w:style w:type="table" w:customStyle="1" w:styleId="TableauModeloBleufonce">
    <w:name w:val="Tableau Model'o Bleu fonce"/>
    <w:basedOn w:val="TableauNormal"/>
    <w:uiPriority w:val="99"/>
    <w:qFormat/>
    <w:rsid w:val="00C64186"/>
    <w:rPr>
      <w:color w:val="EAD6EA"/>
    </w:rPr>
    <w:tblPr>
      <w:tblStyleRowBandSize w:val="1"/>
    </w:tblPr>
    <w:tblStylePr w:type="firstRow">
      <w:rPr>
        <w:b/>
        <w:color w:val="FFFFFF"/>
      </w:rPr>
      <w:tblPr/>
      <w:tcPr>
        <w:shd w:val="clear" w:color="auto" w:fill="758BC9"/>
      </w:tcPr>
    </w:tblStylePr>
    <w:tblStylePr w:type="band1Horz">
      <w:rPr>
        <w:color w:val="005CA9"/>
      </w:rPr>
      <w:tblPr/>
      <w:tcPr>
        <w:shd w:val="clear" w:color="auto" w:fill="96A7D6"/>
      </w:tcPr>
    </w:tblStylePr>
    <w:tblStylePr w:type="band2Horz">
      <w:rPr>
        <w:color w:val="005CA9"/>
      </w:rPr>
      <w:tblPr/>
      <w:tcPr>
        <w:shd w:val="clear" w:color="auto" w:fill="D6DBF0"/>
      </w:tcPr>
    </w:tblStylePr>
  </w:style>
  <w:style w:type="table" w:customStyle="1" w:styleId="TableauModeloGris">
    <w:name w:val="Tableau Model'o Gris"/>
    <w:basedOn w:val="TableauNormal"/>
    <w:uiPriority w:val="99"/>
    <w:qFormat/>
    <w:rsid w:val="00EA1464"/>
    <w:tblPr>
      <w:tblStyleRowBandSize w:val="1"/>
    </w:tblPr>
    <w:tblStylePr w:type="firstRow">
      <w:rPr>
        <w:rFonts w:ascii="Arial" w:hAnsi="Arial"/>
        <w:b/>
        <w:color w:val="FFFFFF"/>
        <w:sz w:val="20"/>
      </w:rPr>
      <w:tblPr/>
      <w:tcPr>
        <w:tcBorders>
          <w:bottom w:val="single" w:sz="4" w:space="0" w:color="3D3935"/>
        </w:tcBorders>
        <w:shd w:val="clear" w:color="auto" w:fill="BFBFBF"/>
      </w:tcPr>
    </w:tblStylePr>
    <w:tblStylePr w:type="lastRow">
      <w:tblPr/>
      <w:tcPr>
        <w:tcBorders>
          <w:bottom w:val="single" w:sz="4" w:space="0" w:color="2D2A27"/>
        </w:tcBorders>
      </w:tcPr>
    </w:tblStylePr>
    <w:tblStylePr w:type="band1Horz">
      <w:tblPr/>
      <w:tcPr>
        <w:shd w:val="clear" w:color="auto" w:fill="F2F2F2"/>
      </w:tcPr>
    </w:tblStylePr>
    <w:tblStylePr w:type="band2Horz">
      <w:tblPr/>
      <w:tcPr>
        <w:shd w:val="clear" w:color="auto" w:fill="FFFFFF"/>
      </w:tcPr>
    </w:tblStylePr>
  </w:style>
  <w:style w:type="table" w:customStyle="1" w:styleId="TableauModeloRose">
    <w:name w:val="Tableau Model'o Rose"/>
    <w:basedOn w:val="TableauNormal"/>
    <w:uiPriority w:val="99"/>
    <w:qFormat/>
    <w:rsid w:val="00EA1464"/>
    <w:rPr>
      <w:color w:val="E4003A"/>
    </w:rPr>
    <w:tblPr>
      <w:tblStyleRowBandSize w:val="1"/>
    </w:tblPr>
    <w:tblStylePr w:type="firstRow">
      <w:rPr>
        <w:b/>
        <w:color w:val="E4003A"/>
      </w:rPr>
      <w:tblPr/>
      <w:tcPr>
        <w:shd w:val="clear" w:color="auto" w:fill="F39A93"/>
      </w:tcPr>
    </w:tblStylePr>
    <w:tblStylePr w:type="band1Horz">
      <w:tblPr/>
      <w:tcPr>
        <w:shd w:val="clear" w:color="auto" w:fill="FBDAD4"/>
      </w:tcPr>
    </w:tblStylePr>
    <w:tblStylePr w:type="band2Horz">
      <w:tblPr/>
      <w:tcPr>
        <w:shd w:val="clear" w:color="auto" w:fill="FDEFED"/>
      </w:tcPr>
    </w:tblStylePr>
  </w:style>
  <w:style w:type="character" w:customStyle="1" w:styleId="Titre1Car">
    <w:name w:val="Titre 1 Car"/>
    <w:aliases w:val="H1 Car,Header1 Car,h1 Car,Niveau 1 Car,Niveau1 Car,Contrat 1 Car,chapitre Car,(Shift Ctrl 1) Car,Level 1 Car,Section Head Car,l1 Car,Disaster 1 Car,Head 1 (Chapter heading) Car,List level 1 Car,I1 Car,heading 1 Car,l1+toc 1 Car,1st level Car"/>
    <w:basedOn w:val="Policepardfaut"/>
    <w:link w:val="Titre1"/>
    <w:rsid w:val="005F3B20"/>
    <w:rPr>
      <w:rFonts w:eastAsia="Times New Roman" w:cs="Times New Roman"/>
      <w:b/>
      <w:bCs/>
      <w:color w:val="A31781"/>
      <w:sz w:val="40"/>
      <w:szCs w:val="32"/>
      <w:lang w:eastAsia="en-US"/>
    </w:rPr>
  </w:style>
  <w:style w:type="table" w:customStyle="1" w:styleId="TableauModeloVert">
    <w:name w:val="Tableau Model'o Vert"/>
    <w:basedOn w:val="TableauNormal"/>
    <w:uiPriority w:val="99"/>
    <w:qFormat/>
    <w:rsid w:val="00EA1464"/>
    <w:tblPr>
      <w:tblStyleRowBandSize w:val="1"/>
    </w:tblPr>
    <w:tblStylePr w:type="firstRow">
      <w:rPr>
        <w:b/>
      </w:rPr>
      <w:tblPr/>
      <w:tcPr>
        <w:shd w:val="clear" w:color="auto" w:fill="95C11F"/>
      </w:tcPr>
    </w:tblStylePr>
    <w:tblStylePr w:type="band1Horz">
      <w:tblPr/>
      <w:tcPr>
        <w:shd w:val="clear" w:color="auto" w:fill="CFE09A"/>
      </w:tcPr>
    </w:tblStylePr>
    <w:tblStylePr w:type="band2Horz">
      <w:tblPr/>
      <w:tcPr>
        <w:shd w:val="clear" w:color="auto" w:fill="ECF3DA"/>
      </w:tcPr>
    </w:tblStylePr>
  </w:style>
  <w:style w:type="table" w:customStyle="1" w:styleId="TableauModeloViolet">
    <w:name w:val="Tableau Model'o Violet"/>
    <w:basedOn w:val="TableauNormal"/>
    <w:uiPriority w:val="99"/>
    <w:qFormat/>
    <w:rsid w:val="00EA1464"/>
    <w:rPr>
      <w:color w:val="A31781"/>
    </w:rPr>
    <w:tblPr>
      <w:tblStyleRowBandSize w:val="1"/>
    </w:tblPr>
    <w:tblStylePr w:type="firstRow">
      <w:rPr>
        <w:b/>
      </w:rPr>
      <w:tblPr/>
      <w:tcPr>
        <w:shd w:val="clear" w:color="auto" w:fill="EAD6EA"/>
      </w:tcPr>
    </w:tblStylePr>
    <w:tblStylePr w:type="band1Horz">
      <w:tblPr/>
      <w:tcPr>
        <w:shd w:val="clear" w:color="auto" w:fill="F7EFF6"/>
      </w:tcPr>
    </w:tblStylePr>
    <w:tblStylePr w:type="band2Horz">
      <w:tblPr/>
      <w:tcPr>
        <w:shd w:val="clear" w:color="auto" w:fill="FCFAFC"/>
      </w:tcPr>
    </w:tblStylePr>
  </w:style>
  <w:style w:type="paragraph" w:styleId="En-ttedetabledesmatires">
    <w:name w:val="TOC Heading"/>
    <w:basedOn w:val="Normal"/>
    <w:next w:val="Normal"/>
    <w:uiPriority w:val="99"/>
    <w:qFormat/>
    <w:rsid w:val="001A055D"/>
    <w:pPr>
      <w:tabs>
        <w:tab w:val="left" w:pos="426"/>
        <w:tab w:val="right" w:leader="dot" w:pos="8789"/>
      </w:tabs>
      <w:spacing w:before="240"/>
    </w:pPr>
    <w:rPr>
      <w:b/>
      <w:noProof/>
      <w:color w:val="A31781"/>
      <w:sz w:val="32"/>
      <w:szCs w:val="32"/>
    </w:rPr>
  </w:style>
  <w:style w:type="paragraph" w:customStyle="1" w:styleId="Exerguepuce">
    <w:name w:val="Exergue puce"/>
    <w:link w:val="ExerguepuceCar"/>
    <w:uiPriority w:val="99"/>
    <w:qFormat/>
    <w:rsid w:val="001339E0"/>
    <w:pPr>
      <w:numPr>
        <w:numId w:val="1"/>
      </w:numPr>
      <w:spacing w:before="120" w:after="120"/>
      <w:jc w:val="both"/>
    </w:pPr>
    <w:rPr>
      <w:snapToGrid w:val="0"/>
      <w:color w:val="3D3935"/>
    </w:rPr>
  </w:style>
  <w:style w:type="paragraph" w:customStyle="1" w:styleId="ExergueTitre">
    <w:name w:val="Exergue Titre"/>
    <w:basedOn w:val="Normal"/>
    <w:next w:val="Exerguepuce"/>
    <w:uiPriority w:val="99"/>
    <w:qFormat/>
    <w:rsid w:val="001A055D"/>
    <w:pPr>
      <w:jc w:val="left"/>
    </w:pPr>
    <w:rPr>
      <w:b/>
      <w:caps/>
      <w:color w:val="FFFFFF"/>
      <w:sz w:val="28"/>
    </w:rPr>
  </w:style>
  <w:style w:type="character" w:styleId="Lienhypertexte">
    <w:name w:val="Hyperlink"/>
    <w:basedOn w:val="Policepardfaut"/>
    <w:uiPriority w:val="99"/>
    <w:unhideWhenUsed/>
    <w:qFormat/>
    <w:rsid w:val="001A055D"/>
    <w:rPr>
      <w:color w:val="005CA9"/>
      <w:u w:val="single"/>
    </w:rPr>
  </w:style>
  <w:style w:type="paragraph" w:customStyle="1" w:styleId="Puceniveau1">
    <w:name w:val="Puce niveau 1"/>
    <w:basedOn w:val="Normal"/>
    <w:link w:val="Puceniveau1Car"/>
    <w:uiPriority w:val="4"/>
    <w:qFormat/>
    <w:rsid w:val="001A055D"/>
    <w:pPr>
      <w:numPr>
        <w:numId w:val="2"/>
      </w:numPr>
    </w:pPr>
  </w:style>
  <w:style w:type="paragraph" w:customStyle="1" w:styleId="Puceniveau2">
    <w:name w:val="Puce niveau 2"/>
    <w:basedOn w:val="Normal"/>
    <w:link w:val="Puceniveau2Car"/>
    <w:uiPriority w:val="4"/>
    <w:qFormat/>
    <w:rsid w:val="001A055D"/>
    <w:pPr>
      <w:numPr>
        <w:ilvl w:val="1"/>
        <w:numId w:val="2"/>
      </w:numPr>
    </w:pPr>
  </w:style>
  <w:style w:type="paragraph" w:customStyle="1" w:styleId="Puceniveau3">
    <w:name w:val="Puce niveau 3"/>
    <w:basedOn w:val="Normal"/>
    <w:link w:val="Puceniveau3Car"/>
    <w:uiPriority w:val="4"/>
    <w:qFormat/>
    <w:rsid w:val="001A055D"/>
    <w:pPr>
      <w:numPr>
        <w:ilvl w:val="2"/>
        <w:numId w:val="2"/>
      </w:numPr>
    </w:pPr>
  </w:style>
  <w:style w:type="paragraph" w:customStyle="1" w:styleId="puceniveau4">
    <w:name w:val="puce niveau 4"/>
    <w:basedOn w:val="Normal"/>
    <w:link w:val="puceniveau4Car"/>
    <w:uiPriority w:val="4"/>
    <w:qFormat/>
    <w:rsid w:val="001A055D"/>
    <w:pPr>
      <w:numPr>
        <w:ilvl w:val="3"/>
        <w:numId w:val="2"/>
      </w:numPr>
    </w:pPr>
  </w:style>
  <w:style w:type="character" w:customStyle="1" w:styleId="Titre2Car">
    <w:name w:val="Titre 2 Car"/>
    <w:aliases w:val="H2 Car,Contrat 2 Car,Ctt Car,Niveau 2 Car,Niveau2 Car,chapitre 1.1 Car,Titre 2 - RAO Car,HeadB Car,h2 Car,Level 2 Topic Heading Car,l2 Car,Head 2 Car,List level 2 Car,Guide 2 Car,list 2 Car,list 2 Car,I2 Car,heading 2 Car,l2+toc 2 Car,2 Car"/>
    <w:basedOn w:val="Policepardfaut"/>
    <w:link w:val="Titre2"/>
    <w:rsid w:val="001A055D"/>
    <w:rPr>
      <w:rFonts w:eastAsia="Times New Roman" w:cs="Times New Roman"/>
      <w:bCs/>
      <w:color w:val="A31781"/>
      <w:sz w:val="32"/>
      <w:szCs w:val="32"/>
      <w:shd w:val="clear" w:color="auto" w:fill="E7CFE5"/>
      <w:lang w:eastAsia="en-US"/>
    </w:rPr>
  </w:style>
  <w:style w:type="character" w:customStyle="1" w:styleId="Titre3Car">
    <w:name w:val="Titre 3 Car"/>
    <w:aliases w:val="H3 Car,H31 Car,H32 Car,H33 Car,H34 Car,H35 Car,H36 Car,H37 Car,H38 Car,H39 Car,H311 Car,H321 Car,H331 Car,H341 Car,H351 Car,H361 Car,H371 Car,H381 Car,H310 Car,H312 Car,H322 Car,H332 Car,H342 Car,H352 Car,H362 Car,H372 Car,H382 Car,H313 Car"/>
    <w:basedOn w:val="Policepardfaut"/>
    <w:link w:val="Titre3"/>
    <w:rsid w:val="00E20C45"/>
    <w:rPr>
      <w:rFonts w:eastAsia="Times New Roman" w:cs="Times New Roman"/>
      <w:bCs/>
      <w:color w:val="A31781"/>
      <w:sz w:val="28"/>
      <w:szCs w:val="28"/>
      <w:shd w:val="clear" w:color="auto" w:fill="F7EDF6"/>
    </w:rPr>
  </w:style>
  <w:style w:type="character" w:customStyle="1" w:styleId="Titre4Car">
    <w:name w:val="Titre 4 Car"/>
    <w:aliases w:val="H4 Car,chapitre 1.1.1.1 Car,Niveau 4 Car,Niveau4 Car,Contrat 4 Car,l4 Car,mh1l Car,Module heading 1 large (18 points) Car,h4 Car,Sec III Car,Sous-question Car,heading 4 Car,NUL Car,4 Car,14 Car,a. Car,Map Title Car,parapoint Car,¶ Car"/>
    <w:basedOn w:val="Policepardfaut"/>
    <w:link w:val="Titre4"/>
    <w:uiPriority w:val="99"/>
    <w:rsid w:val="001A055D"/>
    <w:rPr>
      <w:b/>
      <w:color w:val="A31781"/>
      <w:spacing w:val="10"/>
      <w:lang w:eastAsia="en-US"/>
    </w:rPr>
  </w:style>
  <w:style w:type="character" w:customStyle="1" w:styleId="Titre5Car">
    <w:name w:val="Titre 5 Car"/>
    <w:aliases w:val="5 sub-bullet Car,sb Car,h5 Car,Roman list Car,Underavsnitt Car,Level 3 - i Car,Level 3 - i1 Car,Level 3 - i2 Car,Level 3 - i11 Car,Level 3 - i3 Car,Level 3 - i12 Car,Level 3 - i4 Car,Level 3 - i13 Car,Level 3 - i5 Car,Level 3 - i14 Car,H Car"/>
    <w:basedOn w:val="Policepardfaut"/>
    <w:link w:val="Titre5"/>
    <w:uiPriority w:val="99"/>
    <w:rsid w:val="001A055D"/>
    <w:rPr>
      <w:smallCaps/>
      <w:color w:val="A31781"/>
      <w:sz w:val="20"/>
      <w:szCs w:val="22"/>
    </w:rPr>
  </w:style>
  <w:style w:type="paragraph" w:styleId="TM1">
    <w:name w:val="toc 1"/>
    <w:aliases w:val="#TM 1,#TABLE MATIERE N°1"/>
    <w:basedOn w:val="En-ttedetabledesmatires"/>
    <w:next w:val="Normal"/>
    <w:uiPriority w:val="39"/>
    <w:rsid w:val="00FA088C"/>
    <w:rPr>
      <w:sz w:val="24"/>
    </w:rPr>
  </w:style>
  <w:style w:type="paragraph" w:styleId="TM2">
    <w:name w:val="toc 2"/>
    <w:aliases w:val="#TM 2,#TABLE MATIERE N°2"/>
    <w:basedOn w:val="Normal"/>
    <w:next w:val="Normal"/>
    <w:uiPriority w:val="39"/>
    <w:rsid w:val="00FA088C"/>
    <w:pPr>
      <w:tabs>
        <w:tab w:val="left" w:pos="851"/>
        <w:tab w:val="right" w:leader="dot" w:pos="8789"/>
      </w:tabs>
      <w:ind w:left="426"/>
    </w:pPr>
    <w:rPr>
      <w:noProof/>
      <w:sz w:val="22"/>
      <w:szCs w:val="22"/>
    </w:rPr>
  </w:style>
  <w:style w:type="paragraph" w:styleId="TM3">
    <w:name w:val="toc 3"/>
    <w:aliases w:val="#TABLE MATIERE N°3"/>
    <w:basedOn w:val="Normal"/>
    <w:next w:val="Normal"/>
    <w:uiPriority w:val="39"/>
    <w:rsid w:val="00FA088C"/>
    <w:pPr>
      <w:tabs>
        <w:tab w:val="left" w:pos="1418"/>
        <w:tab w:val="right" w:leader="dot" w:pos="8789"/>
      </w:tabs>
      <w:ind w:left="851"/>
    </w:pPr>
    <w:rPr>
      <w:noProof/>
      <w:szCs w:val="22"/>
    </w:rPr>
  </w:style>
  <w:style w:type="paragraph" w:styleId="TM4">
    <w:name w:val="toc 4"/>
    <w:aliases w:val="#TABLE MATIERE N°4"/>
    <w:basedOn w:val="Normal"/>
    <w:next w:val="Normal"/>
    <w:uiPriority w:val="99"/>
    <w:rsid w:val="00FA088C"/>
    <w:pPr>
      <w:tabs>
        <w:tab w:val="left" w:pos="1560"/>
        <w:tab w:val="right" w:leader="dot" w:pos="8789"/>
      </w:tabs>
      <w:spacing w:after="100"/>
      <w:ind w:left="851"/>
    </w:pPr>
  </w:style>
  <w:style w:type="paragraph" w:styleId="TM5">
    <w:name w:val="toc 5"/>
    <w:aliases w:val="#TABLE MATIERE N°5"/>
    <w:basedOn w:val="TM1"/>
    <w:next w:val="Normal"/>
    <w:uiPriority w:val="99"/>
    <w:rsid w:val="00FA088C"/>
    <w:pPr>
      <w:spacing w:before="120" w:after="100"/>
      <w:ind w:left="851"/>
    </w:pPr>
    <w:rPr>
      <w:b w:val="0"/>
      <w:sz w:val="20"/>
    </w:rPr>
  </w:style>
  <w:style w:type="paragraph" w:styleId="Textedebulles">
    <w:name w:val="Balloon Text"/>
    <w:basedOn w:val="Normal"/>
    <w:link w:val="TextedebullesCar"/>
    <w:uiPriority w:val="99"/>
    <w:unhideWhenUsed/>
    <w:rsid w:val="00FA088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rsid w:val="00FA088C"/>
    <w:rPr>
      <w:rFonts w:ascii="Tahoma" w:hAnsi="Tahoma" w:cs="Tahoma"/>
      <w:sz w:val="16"/>
      <w:szCs w:val="16"/>
    </w:rPr>
  </w:style>
  <w:style w:type="paragraph" w:customStyle="1" w:styleId="Enttenormal">
    <w:name w:val="En_tête normal"/>
    <w:basedOn w:val="Normal"/>
    <w:link w:val="EnttenormalCar"/>
    <w:uiPriority w:val="6"/>
    <w:qFormat/>
    <w:rsid w:val="001A055D"/>
    <w:pPr>
      <w:spacing w:before="60" w:after="0"/>
      <w:jc w:val="left"/>
    </w:pPr>
    <w:rPr>
      <w:caps/>
      <w:color w:val="A31781"/>
      <w:sz w:val="28"/>
      <w:szCs w:val="32"/>
    </w:rPr>
  </w:style>
  <w:style w:type="character" w:customStyle="1" w:styleId="EnttenormalCar">
    <w:name w:val="En_tête normal Car"/>
    <w:basedOn w:val="Policepardfaut"/>
    <w:link w:val="Enttenormal"/>
    <w:uiPriority w:val="6"/>
    <w:rsid w:val="001A055D"/>
    <w:rPr>
      <w:caps/>
      <w:color w:val="A31781"/>
      <w:sz w:val="28"/>
      <w:szCs w:val="32"/>
    </w:rPr>
  </w:style>
  <w:style w:type="paragraph" w:customStyle="1" w:styleId="Enttegras">
    <w:name w:val="En_tête gras"/>
    <w:basedOn w:val="Normal"/>
    <w:link w:val="EnttegrasCar"/>
    <w:uiPriority w:val="6"/>
    <w:qFormat/>
    <w:rsid w:val="001A055D"/>
    <w:pPr>
      <w:keepLines w:val="0"/>
      <w:spacing w:before="0" w:after="0"/>
      <w:jc w:val="left"/>
    </w:pPr>
    <w:rPr>
      <w:b/>
      <w:caps/>
      <w:color w:val="A31781"/>
      <w:sz w:val="28"/>
      <w:szCs w:val="30"/>
    </w:rPr>
  </w:style>
  <w:style w:type="character" w:customStyle="1" w:styleId="EnttegrasCar">
    <w:name w:val="En_tête gras Car"/>
    <w:basedOn w:val="Policepardfaut"/>
    <w:link w:val="Enttegras"/>
    <w:uiPriority w:val="6"/>
    <w:rsid w:val="001A055D"/>
    <w:rPr>
      <w:b/>
      <w:caps/>
      <w:color w:val="A31781"/>
      <w:sz w:val="28"/>
      <w:szCs w:val="30"/>
    </w:rPr>
  </w:style>
  <w:style w:type="paragraph" w:styleId="En-tte">
    <w:name w:val="header"/>
    <w:aliases w:val="ho,header odd"/>
    <w:basedOn w:val="Normal"/>
    <w:link w:val="En-tteCar"/>
    <w:uiPriority w:val="99"/>
    <w:unhideWhenUsed/>
    <w:rsid w:val="00CD77EA"/>
    <w:pPr>
      <w:tabs>
        <w:tab w:val="center" w:pos="4536"/>
        <w:tab w:val="right" w:pos="9072"/>
      </w:tabs>
      <w:spacing w:before="0" w:after="0"/>
    </w:pPr>
  </w:style>
  <w:style w:type="character" w:customStyle="1" w:styleId="En-tteCar">
    <w:name w:val="En-tête Car"/>
    <w:aliases w:val="ho Car,header odd Car"/>
    <w:basedOn w:val="Policepardfaut"/>
    <w:link w:val="En-tte"/>
    <w:uiPriority w:val="99"/>
    <w:rsid w:val="00CD77EA"/>
  </w:style>
  <w:style w:type="paragraph" w:styleId="Pieddepage">
    <w:name w:val="footer"/>
    <w:basedOn w:val="Normal"/>
    <w:link w:val="PieddepageCar"/>
    <w:uiPriority w:val="99"/>
    <w:unhideWhenUsed/>
    <w:rsid w:val="005D053D"/>
    <w:pPr>
      <w:tabs>
        <w:tab w:val="center" w:pos="4536"/>
        <w:tab w:val="right" w:pos="9072"/>
      </w:tabs>
      <w:spacing w:before="0"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5D053D"/>
  </w:style>
  <w:style w:type="paragraph" w:customStyle="1" w:styleId="04aTexteC11J">
    <w:name w:val="04a) Texte C11 J"/>
    <w:link w:val="04aTexteC11JCar"/>
    <w:autoRedefine/>
    <w:uiPriority w:val="99"/>
    <w:rsid w:val="00055FBF"/>
    <w:pPr>
      <w:suppressAutoHyphens/>
      <w:spacing w:line="260" w:lineRule="exact"/>
      <w:ind w:left="1800"/>
      <w:jc w:val="both"/>
    </w:pPr>
    <w:rPr>
      <w:rFonts w:eastAsia="Times New Roman"/>
      <w:bCs/>
      <w:noProof/>
      <w:color w:val="3D3935"/>
      <w:sz w:val="22"/>
      <w:szCs w:val="22"/>
    </w:rPr>
  </w:style>
  <w:style w:type="character" w:customStyle="1" w:styleId="04aTexteC11JCar">
    <w:name w:val="04a) Texte C11 J Car"/>
    <w:basedOn w:val="Policepardfaut"/>
    <w:link w:val="04aTexteC11J"/>
    <w:uiPriority w:val="99"/>
    <w:rsid w:val="00055FBF"/>
    <w:rPr>
      <w:rFonts w:eastAsia="Times New Roman"/>
      <w:bCs/>
      <w:noProof/>
      <w:color w:val="3D3935"/>
      <w:sz w:val="22"/>
      <w:szCs w:val="22"/>
      <w:lang w:val="fr-FR" w:eastAsia="fr-FR" w:bidi="ar-SA"/>
    </w:rPr>
  </w:style>
  <w:style w:type="paragraph" w:customStyle="1" w:styleId="03bTitreNiveau1numro">
    <w:name w:val="03b) Titre Niveau1 + numéro"/>
    <w:next w:val="04aTexteC11J"/>
    <w:link w:val="03bTitreNiveau1numroCar"/>
    <w:uiPriority w:val="99"/>
    <w:rsid w:val="00055FBF"/>
    <w:pPr>
      <w:keepNext/>
      <w:keepLines/>
      <w:numPr>
        <w:numId w:val="4"/>
      </w:numPr>
      <w:suppressAutoHyphens/>
      <w:spacing w:before="400" w:after="100" w:line="400" w:lineRule="exact"/>
    </w:pPr>
    <w:rPr>
      <w:rFonts w:eastAsia="Arial Unicode MS" w:cs="Times New Roman"/>
      <w:color w:val="1E9BC3"/>
      <w:sz w:val="40"/>
    </w:rPr>
  </w:style>
  <w:style w:type="paragraph" w:customStyle="1" w:styleId="04bTexteC11Gras">
    <w:name w:val="04b) Texte C11 Gras"/>
    <w:next w:val="04aTexteC11J"/>
    <w:link w:val="04bTexteC11GrasCar"/>
    <w:uiPriority w:val="99"/>
    <w:rsid w:val="00055FBF"/>
    <w:pPr>
      <w:spacing w:after="60" w:line="260" w:lineRule="exact"/>
      <w:ind w:left="1701"/>
    </w:pPr>
    <w:rPr>
      <w:rFonts w:eastAsia="Times New Roman" w:cs="Times New Roman"/>
      <w:b/>
      <w:sz w:val="22"/>
    </w:rPr>
  </w:style>
  <w:style w:type="character" w:customStyle="1" w:styleId="04bTexteC11GrasCar">
    <w:name w:val="04b) Texte C11 Gras Car"/>
    <w:basedOn w:val="Policepardfaut"/>
    <w:link w:val="04bTexteC11Gras"/>
    <w:uiPriority w:val="99"/>
    <w:rsid w:val="00055FBF"/>
    <w:rPr>
      <w:rFonts w:eastAsia="Times New Roman" w:cs="Times New Roman"/>
      <w:b/>
      <w:sz w:val="22"/>
      <w:lang w:val="fr-FR" w:eastAsia="fr-FR" w:bidi="ar-SA"/>
    </w:rPr>
  </w:style>
  <w:style w:type="paragraph" w:customStyle="1" w:styleId="04aTexteC11">
    <w:name w:val="04a) Texte C11"/>
    <w:link w:val="04aTexteC11Car"/>
    <w:uiPriority w:val="99"/>
    <w:rsid w:val="00055FBF"/>
    <w:pPr>
      <w:spacing w:after="60" w:line="260" w:lineRule="exact"/>
      <w:ind w:left="1701"/>
    </w:pPr>
    <w:rPr>
      <w:rFonts w:eastAsia="Times New Roman" w:cs="Times New Roman"/>
      <w:sz w:val="22"/>
    </w:rPr>
  </w:style>
  <w:style w:type="character" w:customStyle="1" w:styleId="04aTexteC11Car">
    <w:name w:val="04a) Texte C11 Car"/>
    <w:basedOn w:val="Policepardfaut"/>
    <w:link w:val="04aTexteC11"/>
    <w:uiPriority w:val="99"/>
    <w:rsid w:val="00055FBF"/>
    <w:rPr>
      <w:rFonts w:eastAsia="Times New Roman" w:cs="Times New Roman"/>
      <w:sz w:val="22"/>
      <w:lang w:val="fr-FR" w:eastAsia="fr-FR" w:bidi="ar-SA"/>
    </w:rPr>
  </w:style>
  <w:style w:type="paragraph" w:customStyle="1" w:styleId="05aPuceCarreTexteC11">
    <w:name w:val="05a) Puce Carrée + Texte C11"/>
    <w:next w:val="Normal"/>
    <w:link w:val="05aPuceCarreTexteC11Car"/>
    <w:uiPriority w:val="99"/>
    <w:rsid w:val="00055FBF"/>
    <w:pPr>
      <w:numPr>
        <w:numId w:val="3"/>
      </w:numPr>
      <w:tabs>
        <w:tab w:val="left" w:pos="2552"/>
      </w:tabs>
      <w:spacing w:before="100" w:after="100" w:line="240" w:lineRule="exact"/>
      <w:jc w:val="both"/>
    </w:pPr>
    <w:rPr>
      <w:rFonts w:eastAsia="Times New Roman" w:cs="Times New Roman"/>
      <w:sz w:val="22"/>
    </w:rPr>
  </w:style>
  <w:style w:type="character" w:customStyle="1" w:styleId="05aPuceCarreTexteC11Car">
    <w:name w:val="05a) Puce Carrée + Texte C11 Car"/>
    <w:basedOn w:val="Policepardfaut"/>
    <w:link w:val="05aPuceCarreTexteC11"/>
    <w:uiPriority w:val="99"/>
    <w:rsid w:val="00055FBF"/>
    <w:rPr>
      <w:rFonts w:eastAsia="Times New Roman" w:cs="Times New Roman"/>
      <w:sz w:val="22"/>
    </w:rPr>
  </w:style>
  <w:style w:type="paragraph" w:customStyle="1" w:styleId="03bTitreNiveau2numro">
    <w:name w:val="03b) Titre Niveau2 + numéro"/>
    <w:uiPriority w:val="99"/>
    <w:rsid w:val="00055FBF"/>
    <w:pPr>
      <w:numPr>
        <w:ilvl w:val="1"/>
        <w:numId w:val="4"/>
      </w:numPr>
      <w:spacing w:before="200" w:after="40" w:line="320" w:lineRule="exact"/>
    </w:pPr>
    <w:rPr>
      <w:rFonts w:eastAsia="Arial Unicode MS" w:cs="Times New Roman"/>
      <w:color w:val="1E9BC3"/>
      <w:sz w:val="32"/>
    </w:rPr>
  </w:style>
  <w:style w:type="paragraph" w:customStyle="1" w:styleId="03bTitreNiveau3numro">
    <w:name w:val="03b) Titre Niveau3 + numéro"/>
    <w:basedOn w:val="03bTitreNiveau2numro"/>
    <w:uiPriority w:val="99"/>
    <w:rsid w:val="00055FBF"/>
    <w:pPr>
      <w:numPr>
        <w:ilvl w:val="2"/>
      </w:numPr>
    </w:pPr>
    <w:rPr>
      <w:b/>
      <w:color w:val="888888"/>
      <w:sz w:val="28"/>
    </w:rPr>
  </w:style>
  <w:style w:type="paragraph" w:styleId="Lgende">
    <w:name w:val="caption"/>
    <w:aliases w:val="Caption ns,Didascalia Carattere,ref Carattere,Fig &amp; Table Title Carattere,Resp caption Char Carattere,Resp caption Carattere,ref,Fig &amp; Table Title,Resp caption Char,Resp caption"/>
    <w:basedOn w:val="Normal"/>
    <w:next w:val="Normal"/>
    <w:link w:val="LgendeCar"/>
    <w:uiPriority w:val="99"/>
    <w:qFormat/>
    <w:rsid w:val="00E9301E"/>
    <w:pPr>
      <w:keepLines w:val="0"/>
    </w:pPr>
    <w:rPr>
      <w:rFonts w:ascii="Arial Gras" w:eastAsia="Times New Roman" w:hAnsi="Arial Gras" w:cs="Times New Roman"/>
      <w:b/>
      <w:color w:val="A31781"/>
      <w:szCs w:val="24"/>
      <w:lang w:eastAsia="fr-FR"/>
    </w:rPr>
  </w:style>
  <w:style w:type="character" w:customStyle="1" w:styleId="LgendeCar">
    <w:name w:val="Légende Car"/>
    <w:aliases w:val="Caption ns Car,Didascalia Carattere Car,ref Carattere Car,Fig &amp; Table Title Carattere Car,Resp caption Char Carattere Car,Resp caption Carattere Car,ref Car,Fig &amp; Table Title Car,Resp caption Char Car,Resp caption Car"/>
    <w:basedOn w:val="Policepardfaut"/>
    <w:link w:val="Lgende"/>
    <w:uiPriority w:val="99"/>
    <w:rsid w:val="00E9301E"/>
    <w:rPr>
      <w:rFonts w:ascii="Arial Gras" w:eastAsia="Times New Roman" w:hAnsi="Arial Gras" w:cs="Times New Roman"/>
      <w:b/>
      <w:color w:val="A31781"/>
      <w:szCs w:val="24"/>
    </w:rPr>
  </w:style>
  <w:style w:type="paragraph" w:customStyle="1" w:styleId="04aTexteC10">
    <w:name w:val="04a) Texte C10"/>
    <w:uiPriority w:val="99"/>
    <w:rsid w:val="00055FBF"/>
    <w:pPr>
      <w:numPr>
        <w:numId w:val="5"/>
      </w:numPr>
      <w:spacing w:after="60" w:line="260" w:lineRule="exact"/>
    </w:pPr>
    <w:rPr>
      <w:rFonts w:eastAsia="Times New Roman" w:cs="Times New Roman"/>
    </w:rPr>
  </w:style>
  <w:style w:type="paragraph" w:customStyle="1" w:styleId="05aPuceCarreTexteC10">
    <w:name w:val="05a) Puce Carrée + Texte C10"/>
    <w:next w:val="Normal"/>
    <w:uiPriority w:val="99"/>
    <w:rsid w:val="00055FBF"/>
    <w:pPr>
      <w:tabs>
        <w:tab w:val="left" w:pos="2552"/>
      </w:tabs>
      <w:spacing w:before="100" w:after="100" w:line="240" w:lineRule="exact"/>
      <w:ind w:left="2552" w:hanging="284"/>
      <w:jc w:val="both"/>
    </w:pPr>
    <w:rPr>
      <w:rFonts w:eastAsia="Times New Roman" w:cs="Times New Roman"/>
    </w:rPr>
  </w:style>
  <w:style w:type="paragraph" w:styleId="Paragraphedeliste">
    <w:name w:val="List Paragraph"/>
    <w:aliases w:val="Paragraphe de liste 2,Puce focus,Contact,Cegelec - liste,Puces 1,texte de base"/>
    <w:basedOn w:val="Normal"/>
    <w:link w:val="ParagraphedelisteCar"/>
    <w:uiPriority w:val="34"/>
    <w:qFormat/>
    <w:rsid w:val="00055FBF"/>
    <w:pPr>
      <w:keepLines w:val="0"/>
      <w:spacing w:before="0" w:after="0"/>
      <w:ind w:left="720"/>
      <w:contextualSpacing/>
    </w:pPr>
    <w:rPr>
      <w:rFonts w:eastAsia="Times New Roman" w:cs="Times New Roman"/>
      <w:color w:val="auto"/>
      <w:szCs w:val="24"/>
      <w:lang w:eastAsia="fr-FR"/>
    </w:rPr>
  </w:style>
  <w:style w:type="paragraph" w:styleId="Sansinterligne">
    <w:name w:val="No Spacing"/>
    <w:uiPriority w:val="99"/>
    <w:qFormat/>
    <w:rsid w:val="00055FBF"/>
    <w:pPr>
      <w:jc w:val="both"/>
    </w:pPr>
    <w:rPr>
      <w:rFonts w:eastAsia="Times New Roman" w:cs="Times New Roman"/>
      <w:szCs w:val="24"/>
    </w:rPr>
  </w:style>
  <w:style w:type="paragraph" w:customStyle="1" w:styleId="03bTitreNiveau4numro">
    <w:name w:val="03b) Titre Niveau4 + numéro"/>
    <w:basedOn w:val="03bTitreNiveau3numro"/>
    <w:uiPriority w:val="99"/>
    <w:rsid w:val="005D167F"/>
    <w:pPr>
      <w:numPr>
        <w:ilvl w:val="0"/>
        <w:numId w:val="0"/>
      </w:numPr>
      <w:tabs>
        <w:tab w:val="num" w:pos="85"/>
        <w:tab w:val="num" w:pos="1209"/>
      </w:tabs>
      <w:ind w:left="2977" w:hanging="1276"/>
    </w:pPr>
    <w:rPr>
      <w:b w:val="0"/>
      <w:color w:val="F5821F"/>
      <w:sz w:val="24"/>
    </w:rPr>
  </w:style>
  <w:style w:type="paragraph" w:customStyle="1" w:styleId="05bPucecarre">
    <w:name w:val="05b) Puce carrée"/>
    <w:basedOn w:val="05aPuceCarreTexteC11"/>
    <w:link w:val="05bPucecarreCar"/>
    <w:uiPriority w:val="99"/>
    <w:rsid w:val="005D167F"/>
    <w:pPr>
      <w:tabs>
        <w:tab w:val="clear" w:pos="2061"/>
        <w:tab w:val="num" w:pos="360"/>
      </w:tabs>
      <w:ind w:left="2835" w:hanging="283"/>
    </w:pPr>
  </w:style>
  <w:style w:type="character" w:customStyle="1" w:styleId="04dCaractrebleugras">
    <w:name w:val="04d) Caractère bleu gras"/>
    <w:basedOn w:val="Policepardfaut"/>
    <w:uiPriority w:val="99"/>
    <w:rsid w:val="005D167F"/>
    <w:rPr>
      <w:rFonts w:cs="Times New Roman"/>
      <w:b/>
      <w:color w:val="1E9BC3"/>
    </w:rPr>
  </w:style>
  <w:style w:type="paragraph" w:customStyle="1" w:styleId="04cTexteC11BleuGras">
    <w:name w:val="04c) Texte C11 Bleu Gras"/>
    <w:link w:val="04cTexteC11BleuGrasCar"/>
    <w:uiPriority w:val="99"/>
    <w:rsid w:val="005D167F"/>
    <w:pPr>
      <w:tabs>
        <w:tab w:val="left" w:pos="1928"/>
        <w:tab w:val="left" w:pos="1985"/>
        <w:tab w:val="left" w:pos="3402"/>
        <w:tab w:val="left" w:pos="4536"/>
        <w:tab w:val="left" w:pos="5670"/>
        <w:tab w:val="left" w:pos="6804"/>
        <w:tab w:val="left" w:pos="7938"/>
        <w:tab w:val="left" w:pos="8505"/>
        <w:tab w:val="left" w:pos="9072"/>
      </w:tabs>
      <w:spacing w:before="100" w:after="40" w:line="240" w:lineRule="exact"/>
      <w:ind w:left="1701"/>
    </w:pPr>
    <w:rPr>
      <w:rFonts w:eastAsia="Times New Roman" w:cs="Times New Roman"/>
      <w:b/>
      <w:color w:val="1E9BC3"/>
      <w:sz w:val="22"/>
    </w:rPr>
  </w:style>
  <w:style w:type="paragraph" w:styleId="Notedebasdepage">
    <w:name w:val="footnote text"/>
    <w:aliases w:val="4e) Note BDP"/>
    <w:basedOn w:val="Normal"/>
    <w:link w:val="NotedebasdepageCar"/>
    <w:uiPriority w:val="99"/>
    <w:rsid w:val="005D167F"/>
    <w:pPr>
      <w:keepLines w:val="0"/>
      <w:spacing w:before="0" w:after="40"/>
      <w:ind w:left="113" w:hanging="113"/>
    </w:pPr>
    <w:rPr>
      <w:rFonts w:eastAsia="Times New Roman" w:cs="Times New Roman"/>
      <w:i/>
      <w:color w:val="808080"/>
      <w:sz w:val="15"/>
      <w:szCs w:val="24"/>
      <w:lang w:eastAsia="fr-FR"/>
    </w:rPr>
  </w:style>
  <w:style w:type="character" w:customStyle="1" w:styleId="NotedebasdepageCar">
    <w:name w:val="Note de bas de page Car"/>
    <w:aliases w:val="4e) Note BDP Car"/>
    <w:basedOn w:val="Policepardfaut"/>
    <w:link w:val="Notedebasdepage"/>
    <w:uiPriority w:val="99"/>
    <w:rsid w:val="005D167F"/>
    <w:rPr>
      <w:rFonts w:eastAsia="Times New Roman" w:cs="Times New Roman"/>
      <w:i/>
      <w:color w:val="808080"/>
      <w:sz w:val="15"/>
      <w:szCs w:val="24"/>
    </w:rPr>
  </w:style>
  <w:style w:type="paragraph" w:customStyle="1" w:styleId="Pucecarrbleu">
    <w:name w:val="Puce carré bleu"/>
    <w:basedOn w:val="Normal"/>
    <w:uiPriority w:val="99"/>
    <w:rsid w:val="005D167F"/>
    <w:pPr>
      <w:keepLines w:val="0"/>
      <w:numPr>
        <w:ilvl w:val="1"/>
        <w:numId w:val="6"/>
      </w:numPr>
      <w:tabs>
        <w:tab w:val="clear" w:pos="1440"/>
        <w:tab w:val="num" w:pos="1200"/>
      </w:tabs>
      <w:spacing w:before="0" w:after="0"/>
      <w:ind w:left="1208" w:hanging="357"/>
    </w:pPr>
    <w:rPr>
      <w:rFonts w:eastAsia="Times New Roman"/>
      <w:color w:val="auto"/>
      <w:sz w:val="15"/>
      <w:szCs w:val="15"/>
      <w:lang w:eastAsia="fr-FR"/>
    </w:rPr>
  </w:style>
  <w:style w:type="paragraph" w:customStyle="1" w:styleId="TitreFVIG1">
    <w:name w:val="Titre FVIG 1"/>
    <w:basedOn w:val="Normal"/>
    <w:next w:val="Normal"/>
    <w:uiPriority w:val="99"/>
    <w:rsid w:val="005D167F"/>
    <w:pPr>
      <w:keepLines w:val="0"/>
      <w:numPr>
        <w:numId w:val="7"/>
      </w:numPr>
      <w:spacing w:before="0" w:line="260" w:lineRule="exact"/>
    </w:pPr>
    <w:rPr>
      <w:rFonts w:ascii="Arial Gras" w:eastAsia="Times New Roman" w:hAnsi="Arial Gras" w:cs="Times New Roman"/>
      <w:b/>
      <w:color w:val="auto"/>
      <w:sz w:val="24"/>
      <w:szCs w:val="24"/>
      <w:lang w:eastAsia="fr-FR"/>
    </w:rPr>
  </w:style>
  <w:style w:type="paragraph" w:customStyle="1" w:styleId="TitreFVIG2">
    <w:name w:val="Titre FVIG 2"/>
    <w:basedOn w:val="TitreFVIG1"/>
    <w:next w:val="Normal"/>
    <w:link w:val="TitreFVIG2Car"/>
    <w:uiPriority w:val="99"/>
    <w:rsid w:val="005D167F"/>
    <w:pPr>
      <w:numPr>
        <w:ilvl w:val="1"/>
      </w:numPr>
      <w:tabs>
        <w:tab w:val="num" w:pos="2070"/>
      </w:tabs>
      <w:ind w:left="2070" w:hanging="360"/>
    </w:pPr>
    <w:rPr>
      <w:b w:val="0"/>
      <w:sz w:val="22"/>
    </w:rPr>
  </w:style>
  <w:style w:type="paragraph" w:customStyle="1" w:styleId="TitreFVIG3">
    <w:name w:val="Titre FVIG 3"/>
    <w:basedOn w:val="TitreFVIG2"/>
    <w:next w:val="Normal"/>
    <w:link w:val="TitreFVIG3Car"/>
    <w:uiPriority w:val="99"/>
    <w:rsid w:val="005D167F"/>
    <w:pPr>
      <w:numPr>
        <w:ilvl w:val="2"/>
      </w:numPr>
      <w:tabs>
        <w:tab w:val="clear" w:pos="1932"/>
        <w:tab w:val="left" w:pos="1418"/>
        <w:tab w:val="num" w:pos="2790"/>
        <w:tab w:val="num" w:pos="3294"/>
        <w:tab w:val="num" w:pos="4160"/>
      </w:tabs>
      <w:ind w:left="1418" w:hanging="360"/>
    </w:pPr>
    <w:rPr>
      <w:rFonts w:ascii="Arial" w:hAnsi="Arial"/>
      <w:b/>
      <w:i/>
      <w:sz w:val="20"/>
    </w:rPr>
  </w:style>
  <w:style w:type="character" w:customStyle="1" w:styleId="04cTexteC11BleuGrasCar">
    <w:name w:val="04c) Texte C11 Bleu Gras Car"/>
    <w:basedOn w:val="Policepardfaut"/>
    <w:link w:val="04cTexteC11BleuGras"/>
    <w:uiPriority w:val="99"/>
    <w:locked/>
    <w:rsid w:val="005D167F"/>
    <w:rPr>
      <w:rFonts w:eastAsia="Times New Roman" w:cs="Times New Roman"/>
      <w:b/>
      <w:color w:val="1E9BC3"/>
      <w:sz w:val="22"/>
      <w:lang w:val="fr-FR" w:eastAsia="fr-FR" w:bidi="ar-SA"/>
    </w:rPr>
  </w:style>
  <w:style w:type="character" w:customStyle="1" w:styleId="05bPucecarreCar">
    <w:name w:val="05b) Puce carrée Car"/>
    <w:basedOn w:val="05aPuceCarreTexteC11Car"/>
    <w:link w:val="05bPucecarre"/>
    <w:uiPriority w:val="99"/>
    <w:locked/>
    <w:rsid w:val="005D167F"/>
    <w:rPr>
      <w:rFonts w:eastAsia="Times New Roman" w:cs="Times New Roman"/>
      <w:sz w:val="22"/>
    </w:rPr>
  </w:style>
  <w:style w:type="character" w:customStyle="1" w:styleId="03bTitreNiveau1numroCar">
    <w:name w:val="03b) Titre Niveau1 + numéro Car"/>
    <w:basedOn w:val="Policepardfaut"/>
    <w:link w:val="03bTitreNiveau1numro"/>
    <w:uiPriority w:val="99"/>
    <w:locked/>
    <w:rsid w:val="005D167F"/>
    <w:rPr>
      <w:rFonts w:eastAsia="Arial Unicode MS" w:cs="Times New Roman"/>
      <w:color w:val="1E9BC3"/>
      <w:sz w:val="40"/>
    </w:rPr>
  </w:style>
  <w:style w:type="character" w:styleId="Appelnotedebasdep">
    <w:name w:val="footnote reference"/>
    <w:basedOn w:val="Policepardfaut"/>
    <w:uiPriority w:val="99"/>
    <w:rsid w:val="005D167F"/>
    <w:rPr>
      <w:rFonts w:cs="Times New Roman"/>
      <w:vertAlign w:val="superscript"/>
    </w:rPr>
  </w:style>
  <w:style w:type="paragraph" w:styleId="Retraitcorpsdetexte3">
    <w:name w:val="Body Text Indent 3"/>
    <w:basedOn w:val="Normal"/>
    <w:link w:val="Retraitcorpsdetexte3Car"/>
    <w:uiPriority w:val="99"/>
    <w:unhideWhenUsed/>
    <w:rsid w:val="005D167F"/>
    <w:pPr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rsid w:val="005D167F"/>
    <w:rPr>
      <w:color w:val="3D3935"/>
      <w:sz w:val="16"/>
      <w:szCs w:val="16"/>
      <w:lang w:eastAsia="en-US"/>
    </w:rPr>
  </w:style>
  <w:style w:type="paragraph" w:customStyle="1" w:styleId="Figure">
    <w:name w:val="Figure"/>
    <w:basedOn w:val="Normal"/>
    <w:autoRedefine/>
    <w:uiPriority w:val="99"/>
    <w:rsid w:val="006E2183"/>
    <w:pPr>
      <w:keepNext/>
      <w:keepLines w:val="0"/>
      <w:spacing w:before="360" w:line="260" w:lineRule="atLeast"/>
      <w:jc w:val="center"/>
    </w:pPr>
    <w:rPr>
      <w:rFonts w:ascii="Tahoma" w:eastAsia="Times New Roman" w:hAnsi="Tahoma" w:cs="Times New Roman"/>
      <w:color w:val="auto"/>
      <w:szCs w:val="24"/>
      <w:lang w:eastAsia="fr-FR"/>
    </w:rPr>
  </w:style>
  <w:style w:type="paragraph" w:customStyle="1" w:styleId="18aNomDossierBDP">
    <w:name w:val="18a) Nom Dossier BDP"/>
    <w:uiPriority w:val="99"/>
    <w:rsid w:val="007B0621"/>
    <w:pPr>
      <w:tabs>
        <w:tab w:val="right" w:pos="9639"/>
      </w:tabs>
      <w:suppressAutoHyphens/>
      <w:spacing w:line="300" w:lineRule="exact"/>
    </w:pPr>
    <w:rPr>
      <w:rFonts w:eastAsia="Times New Roman" w:cs="Times New Roman"/>
      <w:color w:val="F5821F"/>
      <w:sz w:val="16"/>
    </w:rPr>
  </w:style>
  <w:style w:type="paragraph" w:customStyle="1" w:styleId="04aTexteC10J">
    <w:name w:val="04a) Texte C10 J"/>
    <w:uiPriority w:val="99"/>
    <w:rsid w:val="007B0621"/>
    <w:pPr>
      <w:numPr>
        <w:ilvl w:val="2"/>
        <w:numId w:val="8"/>
      </w:numPr>
      <w:tabs>
        <w:tab w:val="left" w:pos="3969"/>
      </w:tabs>
      <w:suppressAutoHyphens/>
      <w:spacing w:line="260" w:lineRule="exact"/>
      <w:jc w:val="both"/>
    </w:pPr>
    <w:rPr>
      <w:rFonts w:eastAsia="Times New Roman" w:cs="Times New Roman"/>
    </w:rPr>
  </w:style>
  <w:style w:type="paragraph" w:customStyle="1" w:styleId="paragraphe">
    <w:name w:val="paragraphe"/>
    <w:basedOn w:val="Normal"/>
    <w:link w:val="paragrapheCar"/>
    <w:uiPriority w:val="99"/>
    <w:rsid w:val="00333B23"/>
    <w:pPr>
      <w:keepLines w:val="0"/>
      <w:spacing w:before="0" w:after="200" w:line="276" w:lineRule="auto"/>
    </w:pPr>
    <w:rPr>
      <w:rFonts w:ascii="Cambria" w:eastAsia="Calibri" w:hAnsi="Cambria" w:cs="Times New Roman"/>
      <w:color w:val="auto"/>
      <w:sz w:val="22"/>
      <w:szCs w:val="22"/>
    </w:rPr>
  </w:style>
  <w:style w:type="character" w:customStyle="1" w:styleId="paragrapheCar">
    <w:name w:val="paragraphe Car"/>
    <w:link w:val="paragraphe"/>
    <w:uiPriority w:val="99"/>
    <w:rsid w:val="00333B23"/>
    <w:rPr>
      <w:rFonts w:ascii="Cambria" w:eastAsia="Calibri" w:hAnsi="Cambria" w:cs="Times New Roman"/>
      <w:sz w:val="22"/>
      <w:szCs w:val="22"/>
    </w:rPr>
  </w:style>
  <w:style w:type="paragraph" w:customStyle="1" w:styleId="titre4bis">
    <w:name w:val="titre 4 bis"/>
    <w:basedOn w:val="Titre4"/>
    <w:uiPriority w:val="99"/>
    <w:rsid w:val="00333B23"/>
    <w:pPr>
      <w:keepNext/>
      <w:numPr>
        <w:numId w:val="10"/>
      </w:numPr>
      <w:tabs>
        <w:tab w:val="left" w:pos="3544"/>
      </w:tabs>
      <w:overflowPunct w:val="0"/>
      <w:spacing w:before="200" w:after="0" w:line="276" w:lineRule="auto"/>
      <w:jc w:val="left"/>
      <w:textAlignment w:val="baseline"/>
    </w:pPr>
    <w:rPr>
      <w:rFonts w:ascii="Arial Gras" w:eastAsia="Times New Roman" w:hAnsi="Arial Gras" w:cs="Arial Gras"/>
      <w:bCs/>
      <w:i/>
      <w:iCs/>
      <w:color w:val="800080"/>
      <w:spacing w:val="0"/>
      <w:sz w:val="24"/>
      <w:szCs w:val="24"/>
    </w:rPr>
  </w:style>
  <w:style w:type="numbering" w:customStyle="1" w:styleId="puce1">
    <w:name w:val="puce1"/>
    <w:basedOn w:val="Aucuneliste"/>
    <w:rsid w:val="00333B23"/>
    <w:pPr>
      <w:numPr>
        <w:numId w:val="9"/>
      </w:numPr>
    </w:pPr>
  </w:style>
  <w:style w:type="paragraph" w:customStyle="1" w:styleId="Liste10">
    <w:name w:val="Liste 1"/>
    <w:basedOn w:val="Puceniveau3"/>
    <w:link w:val="Liste1Car1"/>
    <w:qFormat/>
    <w:rsid w:val="00BA13BE"/>
    <w:pPr>
      <w:ind w:left="993"/>
    </w:pPr>
    <w:rPr>
      <w:bCs/>
      <w:lang w:eastAsia="fr-FR"/>
    </w:rPr>
  </w:style>
  <w:style w:type="paragraph" w:customStyle="1" w:styleId="Paragraphe1">
    <w:name w:val="Paragraphe 1"/>
    <w:basedOn w:val="Normal"/>
    <w:link w:val="Paragraphe1Car"/>
    <w:qFormat/>
    <w:rsid w:val="009B3C41"/>
    <w:rPr>
      <w:szCs w:val="22"/>
    </w:rPr>
  </w:style>
  <w:style w:type="character" w:customStyle="1" w:styleId="Liste1Car1">
    <w:name w:val="Liste 1 Car1"/>
    <w:basedOn w:val="Policepardfaut"/>
    <w:link w:val="Liste10"/>
    <w:rsid w:val="00BA13BE"/>
    <w:rPr>
      <w:bCs/>
      <w:color w:val="3D3935"/>
    </w:rPr>
  </w:style>
  <w:style w:type="character" w:customStyle="1" w:styleId="Puceniveau3Car">
    <w:name w:val="Puce niveau 3 Car"/>
    <w:basedOn w:val="Policepardfaut"/>
    <w:link w:val="Puceniveau3"/>
    <w:uiPriority w:val="4"/>
    <w:rsid w:val="009B3C41"/>
    <w:rPr>
      <w:color w:val="3D3935"/>
      <w:lang w:eastAsia="en-US"/>
    </w:rPr>
  </w:style>
  <w:style w:type="character" w:customStyle="1" w:styleId="st">
    <w:name w:val="st"/>
    <w:basedOn w:val="Policepardfaut"/>
    <w:rsid w:val="00F60379"/>
  </w:style>
  <w:style w:type="character" w:styleId="Accentuation">
    <w:name w:val="Emphasis"/>
    <w:basedOn w:val="Policepardfaut"/>
    <w:uiPriority w:val="20"/>
    <w:qFormat/>
    <w:rsid w:val="00F60379"/>
    <w:rPr>
      <w:i/>
      <w:iCs/>
    </w:rPr>
  </w:style>
  <w:style w:type="character" w:customStyle="1" w:styleId="Puceniveau1Car">
    <w:name w:val="Puce niveau 1 Car"/>
    <w:link w:val="Puceniveau1"/>
    <w:uiPriority w:val="4"/>
    <w:locked/>
    <w:rsid w:val="009B41AD"/>
    <w:rPr>
      <w:color w:val="3D3935"/>
      <w:lang w:eastAsia="en-US"/>
    </w:rPr>
  </w:style>
  <w:style w:type="character" w:customStyle="1" w:styleId="puceniveau4Car">
    <w:name w:val="puce niveau 4 Car"/>
    <w:basedOn w:val="Puceniveau3Car"/>
    <w:link w:val="puceniveau4"/>
    <w:uiPriority w:val="4"/>
    <w:locked/>
    <w:rsid w:val="009B41AD"/>
    <w:rPr>
      <w:color w:val="3D3935"/>
      <w:lang w:eastAsia="en-US"/>
    </w:rPr>
  </w:style>
  <w:style w:type="paragraph" w:customStyle="1" w:styleId="Style1">
    <w:name w:val="Style1"/>
    <w:basedOn w:val="Normal"/>
    <w:link w:val="Style1Car"/>
    <w:uiPriority w:val="99"/>
    <w:rsid w:val="009B41AD"/>
    <w:pPr>
      <w:tabs>
        <w:tab w:val="num" w:pos="851"/>
      </w:tabs>
      <w:ind w:left="851" w:hanging="454"/>
    </w:pPr>
    <w:rPr>
      <w:bCs/>
      <w:lang w:eastAsia="fr-FR"/>
    </w:rPr>
  </w:style>
  <w:style w:type="character" w:customStyle="1" w:styleId="Style1Car">
    <w:name w:val="Style1 Car"/>
    <w:basedOn w:val="Policepardfaut"/>
    <w:link w:val="Style1"/>
    <w:rsid w:val="009B41AD"/>
    <w:rPr>
      <w:bCs/>
      <w:color w:val="3D3935"/>
    </w:rPr>
  </w:style>
  <w:style w:type="paragraph" w:customStyle="1" w:styleId="Default">
    <w:name w:val="Default"/>
    <w:rsid w:val="009B41A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ExerguepuceCar">
    <w:name w:val="Exergue puce Car"/>
    <w:basedOn w:val="Policepardfaut"/>
    <w:link w:val="Exerguepuce"/>
    <w:uiPriority w:val="99"/>
    <w:rsid w:val="001339E0"/>
    <w:rPr>
      <w:snapToGrid w:val="0"/>
      <w:color w:val="3D3935"/>
    </w:rPr>
  </w:style>
  <w:style w:type="paragraph" w:customStyle="1" w:styleId="Exerguetexte">
    <w:name w:val="Exergue texte"/>
    <w:basedOn w:val="Normal"/>
    <w:next w:val="Exerguepuce"/>
    <w:link w:val="ExerguetexteCar"/>
    <w:uiPriority w:val="2"/>
    <w:rsid w:val="009B41AD"/>
    <w:rPr>
      <w:rFonts w:eastAsiaTheme="minorHAnsi"/>
      <w:b/>
      <w:caps/>
      <w:color w:val="FFFFFF" w:themeColor="background1"/>
      <w:sz w:val="28"/>
      <w:szCs w:val="24"/>
    </w:rPr>
  </w:style>
  <w:style w:type="character" w:customStyle="1" w:styleId="ExerguetexteCar">
    <w:name w:val="Exergue texte Car"/>
    <w:basedOn w:val="Policepardfaut"/>
    <w:link w:val="Exerguetexte"/>
    <w:uiPriority w:val="2"/>
    <w:rsid w:val="009B41AD"/>
    <w:rPr>
      <w:rFonts w:eastAsiaTheme="minorHAnsi"/>
      <w:b/>
      <w:caps/>
      <w:color w:val="FFFFFF" w:themeColor="background1"/>
      <w:sz w:val="28"/>
      <w:szCs w:val="24"/>
      <w:lang w:eastAsia="en-US"/>
    </w:rPr>
  </w:style>
  <w:style w:type="character" w:customStyle="1" w:styleId="04bArial11">
    <w:name w:val="04b) Arial 11"/>
    <w:rsid w:val="009B41AD"/>
    <w:rPr>
      <w:rFonts w:ascii="Arial" w:hAnsi="Arial"/>
      <w:sz w:val="22"/>
      <w:szCs w:val="22"/>
      <w:u w:val="none"/>
    </w:rPr>
  </w:style>
  <w:style w:type="paragraph" w:customStyle="1" w:styleId="Listen2">
    <w:name w:val="Liste n2"/>
    <w:basedOn w:val="Normal"/>
    <w:link w:val="Listen2Car"/>
    <w:qFormat/>
    <w:rsid w:val="009B41AD"/>
    <w:pPr>
      <w:keepNext/>
      <w:numPr>
        <w:numId w:val="11"/>
      </w:numPr>
      <w:tabs>
        <w:tab w:val="clear" w:pos="2061"/>
      </w:tabs>
      <w:spacing w:before="0" w:after="60"/>
      <w:ind w:left="1276"/>
    </w:pPr>
    <w:rPr>
      <w:rFonts w:eastAsia="Times New Roman" w:cs="Times New Roman"/>
      <w:color w:val="auto"/>
      <w:lang w:eastAsia="fr-FR"/>
    </w:rPr>
  </w:style>
  <w:style w:type="character" w:customStyle="1" w:styleId="Listen2Car">
    <w:name w:val="Liste n2 Car"/>
    <w:basedOn w:val="Policepardfaut"/>
    <w:link w:val="Listen2"/>
    <w:rsid w:val="009B41AD"/>
    <w:rPr>
      <w:rFonts w:eastAsia="Times New Roman" w:cs="Times New Roman"/>
    </w:rPr>
  </w:style>
  <w:style w:type="character" w:customStyle="1" w:styleId="ParagraphedelisteCar">
    <w:name w:val="Paragraphe de liste Car"/>
    <w:aliases w:val="Paragraphe de liste 2 Car,Puce focus Car,Contact Car,Cegelec - liste Car,Puces 1 Car,texte de base Car"/>
    <w:basedOn w:val="Policepardfaut"/>
    <w:link w:val="Paragraphedeliste"/>
    <w:uiPriority w:val="34"/>
    <w:locked/>
    <w:rsid w:val="009B41AD"/>
    <w:rPr>
      <w:rFonts w:eastAsia="Times New Roman" w:cs="Times New Roman"/>
      <w:szCs w:val="24"/>
    </w:rPr>
  </w:style>
  <w:style w:type="paragraph" w:customStyle="1" w:styleId="08fPuceFlcheTexteC10gris">
    <w:name w:val="08f) Puce Flèche + Texte C10 gris"/>
    <w:uiPriority w:val="99"/>
    <w:rsid w:val="009B41AD"/>
    <w:pPr>
      <w:tabs>
        <w:tab w:val="left" w:pos="1701"/>
        <w:tab w:val="left" w:pos="3119"/>
        <w:tab w:val="left" w:pos="3686"/>
        <w:tab w:val="left" w:pos="5103"/>
      </w:tabs>
      <w:spacing w:after="40" w:line="240" w:lineRule="exact"/>
      <w:ind w:left="3119" w:hanging="1701"/>
    </w:pPr>
    <w:rPr>
      <w:rFonts w:eastAsia="Times New Roman" w:cs="Times New Roman"/>
      <w:noProof/>
      <w:color w:val="888888"/>
    </w:rPr>
  </w:style>
  <w:style w:type="paragraph" w:customStyle="1" w:styleId="Sstitre">
    <w:name w:val="Ss titre"/>
    <w:basedOn w:val="Normal"/>
    <w:next w:val="Normal"/>
    <w:link w:val="SstitreCar"/>
    <w:uiPriority w:val="2"/>
    <w:qFormat/>
    <w:rsid w:val="009B41AD"/>
    <w:pPr>
      <w:spacing w:before="240" w:after="0"/>
    </w:pPr>
    <w:rPr>
      <w:rFonts w:eastAsiaTheme="minorHAnsi"/>
      <w:b/>
      <w:color w:val="0093BB"/>
      <w:sz w:val="23"/>
      <w:szCs w:val="23"/>
    </w:rPr>
  </w:style>
  <w:style w:type="character" w:customStyle="1" w:styleId="normal15pts">
    <w:name w:val="normal 15 pts"/>
    <w:basedOn w:val="Policepardfaut"/>
    <w:uiPriority w:val="1"/>
    <w:rsid w:val="009B41AD"/>
    <w:rPr>
      <w:color w:val="000000" w:themeColor="text1"/>
      <w:sz w:val="30"/>
    </w:rPr>
  </w:style>
  <w:style w:type="character" w:customStyle="1" w:styleId="SstitreCar">
    <w:name w:val="Ss titre Car"/>
    <w:basedOn w:val="Policepardfaut"/>
    <w:link w:val="Sstitre"/>
    <w:uiPriority w:val="2"/>
    <w:rsid w:val="009B41AD"/>
    <w:rPr>
      <w:rFonts w:eastAsiaTheme="minorHAnsi"/>
      <w:b/>
      <w:color w:val="0093BB"/>
      <w:sz w:val="23"/>
      <w:szCs w:val="23"/>
      <w:lang w:eastAsia="en-US"/>
    </w:rPr>
  </w:style>
  <w:style w:type="paragraph" w:customStyle="1" w:styleId="Titrebandeau">
    <w:name w:val="Titre_bandeau"/>
    <w:basedOn w:val="Normal"/>
    <w:next w:val="Normal"/>
    <w:uiPriority w:val="1"/>
    <w:rsid w:val="009B41AD"/>
    <w:pPr>
      <w:autoSpaceDE w:val="0"/>
      <w:autoSpaceDN w:val="0"/>
      <w:adjustRightInd w:val="0"/>
      <w:spacing w:before="0" w:after="0" w:line="261" w:lineRule="atLeast"/>
      <w:jc w:val="left"/>
    </w:pPr>
    <w:rPr>
      <w:rFonts w:eastAsiaTheme="minorHAnsi"/>
      <w:color w:val="FFFFFF" w:themeColor="background1"/>
      <w:sz w:val="24"/>
      <w:szCs w:val="24"/>
    </w:rPr>
  </w:style>
  <w:style w:type="paragraph" w:customStyle="1" w:styleId="Puce">
    <w:name w:val="Puce"/>
    <w:basedOn w:val="Normal"/>
    <w:link w:val="PuceCar"/>
    <w:rsid w:val="009B41AD"/>
    <w:pPr>
      <w:numPr>
        <w:numId w:val="12"/>
      </w:numPr>
      <w:tabs>
        <w:tab w:val="left" w:pos="2268"/>
      </w:tabs>
      <w:spacing w:before="160" w:after="0"/>
    </w:pPr>
    <w:rPr>
      <w:rFonts w:eastAsiaTheme="minorHAnsi"/>
      <w:color w:val="000000" w:themeColor="text1"/>
      <w:sz w:val="22"/>
      <w:szCs w:val="22"/>
    </w:rPr>
  </w:style>
  <w:style w:type="character" w:customStyle="1" w:styleId="PuceCar">
    <w:name w:val="Puce Car"/>
    <w:basedOn w:val="Policepardfaut"/>
    <w:link w:val="Puce"/>
    <w:rsid w:val="009B41AD"/>
    <w:rPr>
      <w:rFonts w:eastAsiaTheme="minorHAnsi"/>
      <w:color w:val="000000" w:themeColor="text1"/>
      <w:sz w:val="22"/>
      <w:szCs w:val="22"/>
      <w:lang w:eastAsia="en-US"/>
    </w:rPr>
  </w:style>
  <w:style w:type="character" w:customStyle="1" w:styleId="normal15ptsgras">
    <w:name w:val="normal 15 pts gras"/>
    <w:basedOn w:val="normal15pts"/>
    <w:uiPriority w:val="1"/>
    <w:rsid w:val="009B41AD"/>
    <w:rPr>
      <w:b/>
      <w:color w:val="000000" w:themeColor="text1"/>
      <w:sz w:val="30"/>
    </w:rPr>
  </w:style>
  <w:style w:type="paragraph" w:customStyle="1" w:styleId="08dTexteC10GrisCV">
    <w:name w:val="08d) Texte C10 Gris CV"/>
    <w:uiPriority w:val="99"/>
    <w:rsid w:val="009B41AD"/>
    <w:pPr>
      <w:ind w:left="1418"/>
    </w:pPr>
    <w:rPr>
      <w:rFonts w:eastAsia="Times New Roman" w:cs="Times New Roman"/>
      <w:noProof/>
      <w:color w:val="888888"/>
    </w:rPr>
  </w:style>
  <w:style w:type="character" w:customStyle="1" w:styleId="fonction">
    <w:name w:val="fonction"/>
    <w:basedOn w:val="Policepardfaut"/>
    <w:uiPriority w:val="1"/>
    <w:rsid w:val="009B41AD"/>
    <w:rPr>
      <w:b/>
      <w:color w:val="C0504D" w:themeColor="accent2"/>
      <w:sz w:val="24"/>
      <w:szCs w:val="48"/>
    </w:rPr>
  </w:style>
  <w:style w:type="character" w:styleId="Marquedecommentaire">
    <w:name w:val="annotation reference"/>
    <w:basedOn w:val="Policepardfaut"/>
    <w:uiPriority w:val="99"/>
    <w:unhideWhenUsed/>
    <w:rsid w:val="009B41A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9B41AD"/>
  </w:style>
  <w:style w:type="character" w:customStyle="1" w:styleId="CommentaireCar">
    <w:name w:val="Commentaire Car"/>
    <w:basedOn w:val="Policepardfaut"/>
    <w:link w:val="Commentaire"/>
    <w:uiPriority w:val="99"/>
    <w:rsid w:val="009B41AD"/>
    <w:rPr>
      <w:color w:val="3D3935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B41A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B41AD"/>
    <w:rPr>
      <w:b/>
      <w:bCs/>
      <w:color w:val="3D3935"/>
      <w:lang w:eastAsia="en-US"/>
    </w:rPr>
  </w:style>
  <w:style w:type="character" w:customStyle="1" w:styleId="Puceniveau2Car">
    <w:name w:val="Puce niveau 2 Car"/>
    <w:basedOn w:val="Policepardfaut"/>
    <w:link w:val="Puceniveau2"/>
    <w:uiPriority w:val="4"/>
    <w:rsid w:val="004E209E"/>
    <w:rPr>
      <w:color w:val="3D3935"/>
      <w:lang w:eastAsia="en-US"/>
    </w:rPr>
  </w:style>
  <w:style w:type="paragraph" w:customStyle="1" w:styleId="Paragraphedeliste1">
    <w:name w:val="Paragraphe de liste1"/>
    <w:basedOn w:val="Normal"/>
    <w:rsid w:val="004E209E"/>
    <w:pPr>
      <w:keepLines w:val="0"/>
      <w:spacing w:before="0" w:after="0"/>
      <w:ind w:left="708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fr-FR"/>
    </w:rPr>
  </w:style>
  <w:style w:type="paragraph" w:customStyle="1" w:styleId="Standard">
    <w:name w:val="Standard"/>
    <w:rsid w:val="004E209E"/>
    <w:pPr>
      <w:tabs>
        <w:tab w:val="left" w:pos="708"/>
      </w:tabs>
      <w:suppressAutoHyphens/>
      <w:spacing w:after="200" w:line="276" w:lineRule="auto"/>
      <w:ind w:right="6"/>
      <w:jc w:val="both"/>
    </w:pPr>
    <w:rPr>
      <w:rFonts w:ascii="Calibri" w:eastAsia="WenQuanYi Micro Hei" w:hAnsi="Calibri" w:cs="Calibri"/>
      <w:sz w:val="22"/>
      <w:szCs w:val="22"/>
      <w:lang w:eastAsia="en-US"/>
    </w:rPr>
  </w:style>
  <w:style w:type="character" w:customStyle="1" w:styleId="Paragraphe1Car">
    <w:name w:val="Paragraphe 1 Car"/>
    <w:basedOn w:val="Policepardfaut"/>
    <w:link w:val="Paragraphe1"/>
    <w:rsid w:val="00BC772C"/>
    <w:rPr>
      <w:color w:val="3D3935"/>
      <w:szCs w:val="22"/>
      <w:lang w:eastAsia="en-US"/>
    </w:rPr>
  </w:style>
  <w:style w:type="paragraph" w:styleId="Corpsdetexte2">
    <w:name w:val="Body Text 2"/>
    <w:basedOn w:val="Normal"/>
    <w:link w:val="Corpsdetexte2Car"/>
    <w:uiPriority w:val="99"/>
    <w:unhideWhenUsed/>
    <w:rsid w:val="00346808"/>
    <w:pPr>
      <w:spacing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rsid w:val="00346808"/>
    <w:rPr>
      <w:color w:val="3D3935"/>
      <w:lang w:eastAsia="en-US"/>
    </w:rPr>
  </w:style>
  <w:style w:type="character" w:customStyle="1" w:styleId="Titre6Car">
    <w:name w:val="Titre 6 Car"/>
    <w:aliases w:val="H6 Car,Niveau 6 Car,Niveau6 Car,Legal Level 1. Car,Bullet list Car,T1 Car,Lev 6 Car,sub-dash Car,sd Car,H61 Car,Lev 61 Car,sub-dash1 Car,sd1 Car,Bullet list1 Car,H62 Car,Lev 62 Car,sub-dash2 Car,sd2 Car,Bullet list2 Car,H611 Car,Lev 611 Car"/>
    <w:basedOn w:val="Policepardfaut"/>
    <w:link w:val="Titre6"/>
    <w:uiPriority w:val="99"/>
    <w:rsid w:val="00166838"/>
    <w:rPr>
      <w:rFonts w:ascii="Times New Roman" w:eastAsia="Times New Roman" w:hAnsi="Times New Roman" w:cs="Times New Roman"/>
      <w:b/>
      <w:bCs/>
      <w:sz w:val="18"/>
      <w:szCs w:val="18"/>
    </w:rPr>
  </w:style>
  <w:style w:type="character" w:customStyle="1" w:styleId="Titre7Car">
    <w:name w:val="Titre 7 Car"/>
    <w:aliases w:val="H7 Car,Niveau 7 Car,Niveau7 Car,L7 Car,Heading 7+ Car,Heading 7+1 Car,Heading 7+2 Car,Heading 7+11 Car,Heading 7+3 Car,Heading 7+12 Car,Heading 7+4 Car,Heading 7+13 Car,Heading 7+21 Car,Heading 7+111 Car,Heading 7+5 Car,Heading 7+14 Car"/>
    <w:basedOn w:val="Policepardfaut"/>
    <w:link w:val="Titre7"/>
    <w:uiPriority w:val="99"/>
    <w:rsid w:val="00166838"/>
    <w:rPr>
      <w:rFonts w:ascii="Times New Roman" w:eastAsia="Times New Roman" w:hAnsi="Times New Roman" w:cs="Times New Roman"/>
      <w:b/>
      <w:bCs/>
    </w:rPr>
  </w:style>
  <w:style w:type="character" w:customStyle="1" w:styleId="Titre8Car">
    <w:name w:val="Titre 8 Car"/>
    <w:aliases w:val="Legal Level 1.1.1. Car,Lev 8 Car,Center Bold Car,action Car,Lev 81 Car,Center Bold1 Car,action1 Car,Lev 82 Car,Center Bold2 Car,action2 Car,Lev 811 Car,Center Bold11 Car,action11 Car,Lev 83 Car,Center Bold3 Car,action3 Car,Lev 812 Car"/>
    <w:basedOn w:val="Policepardfaut"/>
    <w:link w:val="Titre8"/>
    <w:uiPriority w:val="99"/>
    <w:rsid w:val="00166838"/>
    <w:rPr>
      <w:rFonts w:ascii="Times New Roman" w:eastAsia="Times New Roman" w:hAnsi="Times New Roman" w:cs="Times New Roman"/>
      <w:b/>
      <w:bCs/>
      <w:emboss/>
      <w:color w:val="FF6600"/>
      <w:sz w:val="24"/>
      <w:szCs w:val="24"/>
    </w:rPr>
  </w:style>
  <w:style w:type="character" w:customStyle="1" w:styleId="Titre9Car">
    <w:name w:val="Titre 9 Car"/>
    <w:aliases w:val="Titre 10 Car,Legal Level 1.1.1.1. Car,App1 Car,App Heading Car,Lev 9 Car,progress Car,Lev 91 Car,progress1 Car,Lev 92 Car,progress2 Car,Lev 911 Car,progress11 Car,Lev 93 Car,progress3 Car,Lev 912 Car,progress12 Car,Lev 94 Car,progress4 Car"/>
    <w:basedOn w:val="Policepardfaut"/>
    <w:link w:val="Titre9"/>
    <w:uiPriority w:val="99"/>
    <w:rsid w:val="00166838"/>
    <w:rPr>
      <w:rFonts w:ascii="Times New Roman" w:eastAsia="Times New Roman" w:hAnsi="Times New Roman" w:cs="Times New Roman"/>
      <w:b/>
      <w:bCs/>
      <w:emboss/>
      <w:color w:val="FF6600"/>
      <w:sz w:val="24"/>
      <w:szCs w:val="24"/>
    </w:rPr>
  </w:style>
  <w:style w:type="character" w:styleId="Numrodepage">
    <w:name w:val="page number"/>
    <w:basedOn w:val="Policepardfaut"/>
    <w:uiPriority w:val="99"/>
    <w:rsid w:val="00166838"/>
  </w:style>
  <w:style w:type="paragraph" w:styleId="Retraitcorpsdetexte">
    <w:name w:val="Body Text Indent"/>
    <w:basedOn w:val="Normal"/>
    <w:link w:val="RetraitcorpsdetexteCar"/>
    <w:uiPriority w:val="99"/>
    <w:rsid w:val="00166838"/>
    <w:pPr>
      <w:keepLines w:val="0"/>
      <w:spacing w:before="0"/>
      <w:ind w:left="142"/>
      <w:jc w:val="left"/>
    </w:pPr>
    <w:rPr>
      <w:rFonts w:ascii="Times New Roman" w:eastAsia="Times New Roman" w:hAnsi="Times New Roman" w:cs="Times New Roman"/>
      <w:color w:val="auto"/>
      <w:sz w:val="16"/>
      <w:szCs w:val="16"/>
      <w:lang w:eastAsia="fr-FR"/>
    </w:rPr>
  </w:style>
  <w:style w:type="character" w:customStyle="1" w:styleId="RetraitcorpsdetexteCar">
    <w:name w:val="Retrait corps de texte Car"/>
    <w:basedOn w:val="Policepardfaut"/>
    <w:link w:val="Retraitcorpsdetexte"/>
    <w:uiPriority w:val="99"/>
    <w:rsid w:val="00166838"/>
    <w:rPr>
      <w:rFonts w:ascii="Times New Roman" w:eastAsia="Times New Roman" w:hAnsi="Times New Roman" w:cs="Times New Roman"/>
      <w:sz w:val="16"/>
      <w:szCs w:val="16"/>
    </w:rPr>
  </w:style>
  <w:style w:type="character" w:styleId="lev">
    <w:name w:val="Strong"/>
    <w:basedOn w:val="Policepardfaut"/>
    <w:qFormat/>
    <w:rsid w:val="00166838"/>
    <w:rPr>
      <w:b/>
      <w:bCs/>
    </w:rPr>
  </w:style>
  <w:style w:type="paragraph" w:customStyle="1" w:styleId="Tableau">
    <w:name w:val="Tableau"/>
    <w:basedOn w:val="Normal"/>
    <w:uiPriority w:val="99"/>
    <w:rsid w:val="00412B95"/>
    <w:pPr>
      <w:keepLines w:val="0"/>
      <w:spacing w:before="60" w:after="60"/>
    </w:pPr>
    <w:rPr>
      <w:rFonts w:ascii="Times New Roman" w:eastAsia="Times New Roman" w:hAnsi="Times New Roman" w:cs="Times New Roman"/>
      <w:color w:val="auto"/>
      <w:sz w:val="24"/>
      <w:lang w:eastAsia="fr-FR"/>
    </w:rPr>
  </w:style>
  <w:style w:type="paragraph" w:styleId="TM6">
    <w:name w:val="toc 6"/>
    <w:basedOn w:val="Normal"/>
    <w:next w:val="Normal"/>
    <w:autoRedefine/>
    <w:uiPriority w:val="99"/>
    <w:unhideWhenUsed/>
    <w:rsid w:val="002366AC"/>
    <w:pPr>
      <w:keepLines w:val="0"/>
      <w:spacing w:before="0" w:after="100" w:line="259" w:lineRule="auto"/>
      <w:ind w:left="1100"/>
      <w:jc w:val="left"/>
    </w:pPr>
    <w:rPr>
      <w:rFonts w:asciiTheme="minorHAnsi" w:eastAsiaTheme="minorEastAsia" w:hAnsiTheme="minorHAnsi" w:cstheme="minorBidi"/>
      <w:color w:val="auto"/>
      <w:sz w:val="22"/>
      <w:szCs w:val="22"/>
      <w:lang w:eastAsia="fr-FR"/>
    </w:rPr>
  </w:style>
  <w:style w:type="paragraph" w:styleId="TM7">
    <w:name w:val="toc 7"/>
    <w:basedOn w:val="Normal"/>
    <w:next w:val="Normal"/>
    <w:autoRedefine/>
    <w:uiPriority w:val="99"/>
    <w:unhideWhenUsed/>
    <w:rsid w:val="002366AC"/>
    <w:pPr>
      <w:keepLines w:val="0"/>
      <w:spacing w:before="0" w:after="100" w:line="259" w:lineRule="auto"/>
      <w:ind w:left="1320"/>
      <w:jc w:val="left"/>
    </w:pPr>
    <w:rPr>
      <w:rFonts w:asciiTheme="minorHAnsi" w:eastAsiaTheme="minorEastAsia" w:hAnsiTheme="minorHAnsi" w:cstheme="minorBidi"/>
      <w:color w:val="auto"/>
      <w:sz w:val="22"/>
      <w:szCs w:val="22"/>
      <w:lang w:eastAsia="fr-FR"/>
    </w:rPr>
  </w:style>
  <w:style w:type="paragraph" w:styleId="TM8">
    <w:name w:val="toc 8"/>
    <w:basedOn w:val="Normal"/>
    <w:next w:val="Normal"/>
    <w:autoRedefine/>
    <w:uiPriority w:val="99"/>
    <w:unhideWhenUsed/>
    <w:rsid w:val="002366AC"/>
    <w:pPr>
      <w:keepLines w:val="0"/>
      <w:spacing w:before="0" w:after="100" w:line="259" w:lineRule="auto"/>
      <w:ind w:left="1540"/>
      <w:jc w:val="left"/>
    </w:pPr>
    <w:rPr>
      <w:rFonts w:asciiTheme="minorHAnsi" w:eastAsiaTheme="minorEastAsia" w:hAnsiTheme="minorHAnsi" w:cstheme="minorBidi"/>
      <w:color w:val="auto"/>
      <w:sz w:val="22"/>
      <w:szCs w:val="22"/>
      <w:lang w:eastAsia="fr-FR"/>
    </w:rPr>
  </w:style>
  <w:style w:type="paragraph" w:styleId="TM9">
    <w:name w:val="toc 9"/>
    <w:basedOn w:val="Normal"/>
    <w:next w:val="Normal"/>
    <w:autoRedefine/>
    <w:uiPriority w:val="99"/>
    <w:unhideWhenUsed/>
    <w:rsid w:val="002366AC"/>
    <w:pPr>
      <w:keepLines w:val="0"/>
      <w:spacing w:before="0" w:after="100" w:line="259" w:lineRule="auto"/>
      <w:ind w:left="1760"/>
      <w:jc w:val="left"/>
    </w:pPr>
    <w:rPr>
      <w:rFonts w:asciiTheme="minorHAnsi" w:eastAsiaTheme="minorEastAsia" w:hAnsiTheme="minorHAnsi" w:cstheme="minorBidi"/>
      <w:color w:val="auto"/>
      <w:sz w:val="22"/>
      <w:szCs w:val="22"/>
      <w:lang w:eastAsia="fr-FR"/>
    </w:rPr>
  </w:style>
  <w:style w:type="paragraph" w:customStyle="1" w:styleId="Titre2b">
    <w:name w:val="Titre 2b"/>
    <w:basedOn w:val="Titre2"/>
    <w:link w:val="Titre2bCar"/>
    <w:qFormat/>
    <w:rsid w:val="005228C2"/>
    <w:pPr>
      <w:keepNext w:val="0"/>
      <w:keepLines w:val="0"/>
      <w:pBdr>
        <w:top w:val="single" w:sz="24" w:space="1" w:color="DBE5F1"/>
        <w:left w:val="single" w:sz="24" w:space="4" w:color="DBE5F1"/>
        <w:bottom w:val="single" w:sz="24" w:space="1" w:color="DBE5F1"/>
        <w:right w:val="single" w:sz="24" w:space="4" w:color="DBE5F1"/>
      </w:pBdr>
      <w:shd w:val="clear" w:color="auto" w:fill="DBE5F1"/>
      <w:spacing w:before="200" w:after="0" w:line="276" w:lineRule="auto"/>
      <w:ind w:left="1440" w:hanging="360"/>
    </w:pPr>
    <w:rPr>
      <w:rFonts w:ascii="Calibri" w:hAnsi="Calibri"/>
      <w:b/>
      <w:bCs w:val="0"/>
      <w:caps/>
      <w:color w:val="17365D"/>
      <w:spacing w:val="15"/>
      <w:sz w:val="22"/>
      <w:szCs w:val="22"/>
    </w:rPr>
  </w:style>
  <w:style w:type="paragraph" w:customStyle="1" w:styleId="Corps">
    <w:name w:val="Corps"/>
    <w:basedOn w:val="Normal"/>
    <w:autoRedefine/>
    <w:rsid w:val="005228C2"/>
    <w:pPr>
      <w:keepNext/>
      <w:keepLines w:val="0"/>
      <w:tabs>
        <w:tab w:val="left" w:pos="1843"/>
      </w:tabs>
      <w:ind w:left="1800" w:right="226"/>
      <w:jc w:val="left"/>
    </w:pPr>
    <w:rPr>
      <w:rFonts w:eastAsia="Times New Roman" w:cs="Times New Roman"/>
      <w:b/>
      <w:snapToGrid w:val="0"/>
      <w:color w:val="auto"/>
      <w:sz w:val="24"/>
      <w:szCs w:val="24"/>
      <w:lang w:eastAsia="fr-FR"/>
    </w:rPr>
  </w:style>
  <w:style w:type="character" w:customStyle="1" w:styleId="Titre2bCar">
    <w:name w:val="Titre 2b Car"/>
    <w:basedOn w:val="Policepardfaut"/>
    <w:link w:val="Titre2b"/>
    <w:rsid w:val="005228C2"/>
    <w:rPr>
      <w:rFonts w:ascii="Calibri" w:eastAsia="Times New Roman" w:hAnsi="Calibri" w:cs="Times New Roman"/>
      <w:b/>
      <w:caps/>
      <w:color w:val="17365D"/>
      <w:spacing w:val="15"/>
      <w:sz w:val="22"/>
      <w:szCs w:val="22"/>
      <w:shd w:val="clear" w:color="auto" w:fill="DBE5F1"/>
      <w:lang w:eastAsia="en-US"/>
    </w:rPr>
  </w:style>
  <w:style w:type="paragraph" w:customStyle="1" w:styleId="EmailStyle15">
    <w:name w:val="EmailStyle15"/>
    <w:basedOn w:val="Normal"/>
    <w:next w:val="Normal"/>
    <w:rsid w:val="00CF735A"/>
    <w:pPr>
      <w:keepLines w:val="0"/>
      <w:numPr>
        <w:numId w:val="13"/>
      </w:numPr>
      <w:spacing w:before="200" w:after="200" w:line="288" w:lineRule="auto"/>
      <w:jc w:val="left"/>
      <w:outlineLvl w:val="0"/>
    </w:pPr>
    <w:rPr>
      <w:rFonts w:ascii="CG Times" w:eastAsia="Times New Roman" w:hAnsi="CG Times" w:cs="Times New Roman"/>
      <w:b/>
      <w:caps/>
      <w:color w:val="auto"/>
      <w:sz w:val="22"/>
      <w:u w:val="single"/>
      <w:lang w:val="en-US"/>
    </w:rPr>
  </w:style>
  <w:style w:type="paragraph" w:customStyle="1" w:styleId="liste1">
    <w:name w:val="liste1"/>
    <w:basedOn w:val="Paragraphedeliste"/>
    <w:link w:val="liste1Car"/>
    <w:uiPriority w:val="99"/>
    <w:qFormat/>
    <w:rsid w:val="00CC48D5"/>
    <w:pPr>
      <w:numPr>
        <w:numId w:val="14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iste1Car">
    <w:name w:val="liste1 Car"/>
    <w:basedOn w:val="Policepardfaut"/>
    <w:link w:val="liste1"/>
    <w:uiPriority w:val="99"/>
    <w:rsid w:val="00CC48D5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LISTE2">
    <w:name w:val="LISTE2"/>
    <w:basedOn w:val="liste1"/>
    <w:uiPriority w:val="99"/>
    <w:qFormat/>
    <w:rsid w:val="00CC48D5"/>
    <w:pPr>
      <w:numPr>
        <w:ilvl w:val="1"/>
      </w:numPr>
      <w:tabs>
        <w:tab w:val="num" w:pos="907"/>
      </w:tabs>
      <w:ind w:left="1491" w:hanging="357"/>
    </w:pPr>
  </w:style>
  <w:style w:type="paragraph" w:styleId="Rvision">
    <w:name w:val="Revision"/>
    <w:hidden/>
    <w:uiPriority w:val="99"/>
    <w:semiHidden/>
    <w:rsid w:val="00233B21"/>
    <w:rPr>
      <w:color w:val="3D3935"/>
      <w:lang w:eastAsia="en-US"/>
    </w:rPr>
  </w:style>
  <w:style w:type="character" w:customStyle="1" w:styleId="Heading2Char">
    <w:name w:val="Heading 2 Char"/>
    <w:aliases w:val="H2 Char,Contrat 2 Char,Ctt Char,Niveau 2 Char,Niveau2 Char,chapitre 1.1 Char,Titre 2 - RAO Char,HeadB Char,h2 Char,Level 2 Topic Heading Char,Heading Two Char,(1.1 Char,1.2 Char,1.3 etc) Char,Prophead 2 Char,2 Char,RFP Heading 2 Char"/>
    <w:basedOn w:val="Policepardfaut"/>
    <w:uiPriority w:val="9"/>
    <w:semiHidden/>
    <w:rsid w:val="00D2581B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4Char">
    <w:name w:val="Heading 4 Char"/>
    <w:aliases w:val="H4 Char,chapitre 1.1.1.1 Char,Niveau 4 Char,Niveau4 Char,Contrat 4 Char,Level 2 - a Char,Bullet 1 Char,h4 Char,Sub-Minor Char,Project table Char,Propos Char,Bullet 11 Char,Bullet 12 Char,Bullet 13 Char,Bullet 14 Char,Bullet 15 Char,4 Char"/>
    <w:basedOn w:val="Policepardfaut"/>
    <w:uiPriority w:val="9"/>
    <w:semiHidden/>
    <w:rsid w:val="00D2581B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aliases w:val="5 sub-bullet Char,sb Char,h5 Char,Roman list Char,Underavsnitt Char,Level 3 - i Char,Level 3 - i1 Char,Level 3 - i2 Char,Level 3 - i11 Char,Level 3 - i3 Char,Level 3 - i12 Char,Level 3 - i4 Char,Level 3 - i13 Char,Level 3 - i5 Char,H Char"/>
    <w:basedOn w:val="Policepardfaut"/>
    <w:uiPriority w:val="9"/>
    <w:semiHidden/>
    <w:rsid w:val="00D2581B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aliases w:val="H6 Char,Niveau 6 Char,Niveau6 Char,Legal Level 1. Char,Bullet list Char,T1 Char,Lev 6 Char,sub-dash Char,sd Char,H61 Char,Lev 61 Char,sub-dash1 Char,sd1 Char,Bullet list1 Char,H62 Char,Lev 62 Char,sub-dash2 Char,sd2 Char,Bullet list2 Char"/>
    <w:basedOn w:val="Policepardfaut"/>
    <w:uiPriority w:val="9"/>
    <w:semiHidden/>
    <w:rsid w:val="00D2581B"/>
    <w:rPr>
      <w:rFonts w:asciiTheme="minorHAnsi" w:eastAsiaTheme="minorEastAsia" w:hAnsiTheme="minorHAnsi" w:cstheme="minorBidi"/>
      <w:b/>
      <w:bCs/>
    </w:rPr>
  </w:style>
  <w:style w:type="character" w:customStyle="1" w:styleId="Heading8Char">
    <w:name w:val="Heading 8 Char"/>
    <w:aliases w:val="Legal Level 1.1.1. Char,Lev 8 Char,Center Bold Char,action Char,Lev 81 Char,Center Bold1 Char,action1 Char,Lev 82 Char,Center Bold2 Char,action2 Char,Lev 811 Char,Center Bold11 Char,action11 Char,Lev 83 Char,Center Bold3 Char,action3 Char"/>
    <w:basedOn w:val="Policepardfaut"/>
    <w:uiPriority w:val="9"/>
    <w:semiHidden/>
    <w:rsid w:val="00D2581B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5Char2">
    <w:name w:val="Heading 5 Char2"/>
    <w:aliases w:val="5 sub-bullet Char2,sb Char2,h5 Char2,Roman list Char2,Underavsnitt Char2,Level 3 - i Char2,Level 3 - i1 Char2,Level 3 - i2 Char2,Level 3 - i11 Char2,Level 3 - i3 Char2,Level 3 - i12 Char2,Level 3 - i4 Char2,Level 3 - i13 Char2,H Cha"/>
    <w:basedOn w:val="Policepardfaut"/>
    <w:uiPriority w:val="99"/>
    <w:semiHidden/>
    <w:rsid w:val="00D2581B"/>
    <w:rPr>
      <w:rFonts w:ascii="Calibri" w:hAnsi="Calibri" w:cs="Times New Roman"/>
      <w:b/>
      <w:bCs/>
      <w:i/>
      <w:iCs/>
      <w:sz w:val="26"/>
      <w:szCs w:val="26"/>
    </w:rPr>
  </w:style>
  <w:style w:type="paragraph" w:customStyle="1" w:styleId="COUV2Sous-Titre">
    <w:name w:val="#COUV#2#Sous-Titre"/>
    <w:autoRedefine/>
    <w:uiPriority w:val="99"/>
    <w:rsid w:val="00D2581B"/>
    <w:pPr>
      <w:tabs>
        <w:tab w:val="left" w:pos="142"/>
        <w:tab w:val="left" w:pos="284"/>
        <w:tab w:val="left" w:pos="454"/>
        <w:tab w:val="left" w:pos="624"/>
        <w:tab w:val="left" w:pos="709"/>
        <w:tab w:val="left" w:pos="907"/>
        <w:tab w:val="left" w:pos="1134"/>
      </w:tabs>
      <w:spacing w:after="40" w:line="280" w:lineRule="exact"/>
    </w:pPr>
    <w:rPr>
      <w:rFonts w:eastAsia="Times New Roman" w:cs="Times New Roman"/>
      <w:color w:val="999999"/>
      <w:sz w:val="24"/>
    </w:rPr>
  </w:style>
  <w:style w:type="paragraph" w:customStyle="1" w:styleId="COUV1Titre">
    <w:name w:val="#COUV#1#Titre"/>
    <w:uiPriority w:val="99"/>
    <w:rsid w:val="00D2581B"/>
    <w:pPr>
      <w:spacing w:line="460" w:lineRule="exact"/>
    </w:pPr>
    <w:rPr>
      <w:rFonts w:eastAsia="Times New Roman" w:cs="Times New Roman"/>
      <w:caps/>
      <w:color w:val="F5821F"/>
      <w:sz w:val="44"/>
    </w:rPr>
  </w:style>
  <w:style w:type="paragraph" w:customStyle="1" w:styleId="BDPAdresseLgale">
    <w:name w:val="#BDP#Adresse Légale"/>
    <w:uiPriority w:val="99"/>
    <w:rsid w:val="00D2581B"/>
    <w:pPr>
      <w:spacing w:after="60" w:line="220" w:lineRule="exact"/>
      <w:jc w:val="center"/>
    </w:pPr>
    <w:rPr>
      <w:rFonts w:eastAsia="Times New Roman" w:cs="Times New Roman"/>
      <w:color w:val="888888"/>
      <w:sz w:val="18"/>
    </w:rPr>
  </w:style>
  <w:style w:type="paragraph" w:customStyle="1" w:styleId="BDPMentionLgal">
    <w:name w:val="#BDP#Mention Légal"/>
    <w:uiPriority w:val="99"/>
    <w:rsid w:val="00D2581B"/>
    <w:pPr>
      <w:spacing w:before="40" w:line="180" w:lineRule="exact"/>
    </w:pPr>
    <w:rPr>
      <w:rFonts w:eastAsia="Times New Roman" w:cs="Times New Roman"/>
      <w:color w:val="888888"/>
      <w:sz w:val="16"/>
    </w:rPr>
  </w:style>
  <w:style w:type="paragraph" w:customStyle="1" w:styleId="01SOMMTitre">
    <w:name w:val="#01#SOMM#Titre"/>
    <w:uiPriority w:val="99"/>
    <w:rsid w:val="00D2581B"/>
    <w:pPr>
      <w:suppressAutoHyphens/>
      <w:spacing w:after="600" w:line="500" w:lineRule="exact"/>
      <w:ind w:left="1418"/>
    </w:pPr>
    <w:rPr>
      <w:rFonts w:eastAsia="Arial Unicode MS" w:cs="Courier"/>
      <w:color w:val="F5821F"/>
      <w:sz w:val="34"/>
    </w:rPr>
  </w:style>
  <w:style w:type="paragraph" w:customStyle="1" w:styleId="1CHAPTitreN">
    <w:name w:val="#1#CHAP#Titre N°"/>
    <w:next w:val="3CHAPTexte"/>
    <w:uiPriority w:val="99"/>
    <w:rsid w:val="00D2581B"/>
    <w:pPr>
      <w:pageBreakBefore/>
      <w:tabs>
        <w:tab w:val="left" w:pos="2268"/>
        <w:tab w:val="left" w:pos="3402"/>
        <w:tab w:val="left" w:pos="5103"/>
        <w:tab w:val="left" w:pos="5387"/>
        <w:tab w:val="left" w:pos="7088"/>
      </w:tabs>
      <w:suppressAutoHyphens/>
      <w:spacing w:before="240" w:line="400" w:lineRule="exact"/>
    </w:pPr>
    <w:rPr>
      <w:rFonts w:eastAsia="Arial Unicode MS" w:cs="Courier"/>
      <w:color w:val="009FC3"/>
      <w:sz w:val="40"/>
    </w:rPr>
  </w:style>
  <w:style w:type="paragraph" w:customStyle="1" w:styleId="3CHAPTexte">
    <w:name w:val="#3#CHAP#Texte"/>
    <w:uiPriority w:val="99"/>
    <w:rsid w:val="00D2581B"/>
    <w:pPr>
      <w:tabs>
        <w:tab w:val="left" w:pos="3969"/>
      </w:tabs>
      <w:suppressAutoHyphens/>
      <w:spacing w:after="140" w:line="260" w:lineRule="exact"/>
      <w:ind w:firstLine="397"/>
      <w:jc w:val="both"/>
    </w:pPr>
    <w:rPr>
      <w:rFonts w:ascii="Arial Narrow" w:eastAsia="Times New Roman" w:hAnsi="Arial Narrow" w:cs="Times New Roman"/>
      <w:sz w:val="22"/>
    </w:rPr>
  </w:style>
  <w:style w:type="paragraph" w:customStyle="1" w:styleId="4CHAPTexteGRASFaG">
    <w:name w:val="#4#CHAP#Texte GRAS FaG"/>
    <w:next w:val="3CHAPTexte"/>
    <w:autoRedefine/>
    <w:uiPriority w:val="99"/>
    <w:rsid w:val="00D2581B"/>
    <w:pPr>
      <w:spacing w:after="60" w:line="260" w:lineRule="exact"/>
      <w:ind w:left="1701"/>
    </w:pPr>
    <w:rPr>
      <w:rFonts w:eastAsia="Times New Roman" w:cs="Times New Roman"/>
      <w:b/>
    </w:rPr>
  </w:style>
  <w:style w:type="character" w:customStyle="1" w:styleId="5CHAPTexteGRASCoul">
    <w:name w:val="#5#CHAP#Texte GRAS Coul."/>
    <w:uiPriority w:val="99"/>
    <w:rsid w:val="00D2581B"/>
    <w:rPr>
      <w:rFonts w:ascii="Arial" w:hAnsi="Arial"/>
      <w:b/>
      <w:color w:val="009FC3"/>
      <w:sz w:val="20"/>
    </w:rPr>
  </w:style>
  <w:style w:type="paragraph" w:customStyle="1" w:styleId="6CHAPPuce1">
    <w:name w:val="#6#CHAP#Puce 1"/>
    <w:uiPriority w:val="99"/>
    <w:rsid w:val="00D2581B"/>
    <w:pPr>
      <w:tabs>
        <w:tab w:val="num" w:pos="2381"/>
        <w:tab w:val="left" w:pos="2410"/>
        <w:tab w:val="left" w:pos="2552"/>
      </w:tabs>
      <w:suppressAutoHyphens/>
      <w:spacing w:after="140" w:line="260" w:lineRule="exact"/>
      <w:ind w:left="2381" w:hanging="113"/>
    </w:pPr>
    <w:rPr>
      <w:rFonts w:eastAsia="Arial Unicode MS" w:cs="Times New Roman"/>
    </w:rPr>
  </w:style>
  <w:style w:type="paragraph" w:customStyle="1" w:styleId="0CHAPHautdePage">
    <w:name w:val="#0#CHAP# Haut de Page"/>
    <w:uiPriority w:val="99"/>
    <w:rsid w:val="00D2581B"/>
    <w:pPr>
      <w:suppressAutoHyphens/>
      <w:spacing w:line="240" w:lineRule="exact"/>
      <w:jc w:val="right"/>
    </w:pPr>
    <w:rPr>
      <w:rFonts w:eastAsia="Times New Roman" w:cs="Times New Roman"/>
      <w:b/>
      <w:caps/>
      <w:color w:val="888888"/>
      <w:spacing w:val="30"/>
      <w:sz w:val="24"/>
    </w:rPr>
  </w:style>
  <w:style w:type="paragraph" w:customStyle="1" w:styleId="7CHAPCadreExergueTexte">
    <w:name w:val="#7#CHAP#Cadre Exergue Texte"/>
    <w:uiPriority w:val="99"/>
    <w:rsid w:val="00D2581B"/>
    <w:pPr>
      <w:spacing w:after="60" w:line="220" w:lineRule="exact"/>
      <w:jc w:val="right"/>
    </w:pPr>
    <w:rPr>
      <w:rFonts w:eastAsia="Times New Roman" w:cs="Times New Roman"/>
      <w:b/>
      <w:color w:val="888888"/>
      <w:sz w:val="18"/>
      <w:szCs w:val="24"/>
    </w:rPr>
  </w:style>
  <w:style w:type="paragraph" w:customStyle="1" w:styleId="1CHAPTitre">
    <w:name w:val="#1#CHAP#Titre"/>
    <w:uiPriority w:val="99"/>
    <w:rsid w:val="00D2581B"/>
    <w:pPr>
      <w:spacing w:after="140"/>
      <w:ind w:left="1701"/>
    </w:pPr>
    <w:rPr>
      <w:rFonts w:eastAsia="MS Mincho" w:cs="Courier"/>
      <w:color w:val="009FC3"/>
      <w:sz w:val="40"/>
    </w:rPr>
  </w:style>
  <w:style w:type="paragraph" w:customStyle="1" w:styleId="BDPNomDOSSIER">
    <w:name w:val="#BDP#Nom DOSSIER"/>
    <w:uiPriority w:val="99"/>
    <w:rsid w:val="00D2581B"/>
    <w:pPr>
      <w:tabs>
        <w:tab w:val="right" w:pos="9639"/>
      </w:tabs>
      <w:suppressAutoHyphens/>
    </w:pPr>
    <w:rPr>
      <w:rFonts w:eastAsia="Times New Roman" w:cs="Times New Roman"/>
      <w:color w:val="F5821F"/>
      <w:sz w:val="16"/>
    </w:rPr>
  </w:style>
  <w:style w:type="character" w:customStyle="1" w:styleId="BDPRfrence">
    <w:name w:val="#BDP#Référence"/>
    <w:uiPriority w:val="99"/>
    <w:rsid w:val="00D2581B"/>
    <w:rPr>
      <w:rFonts w:ascii="Arial" w:hAnsi="Arial"/>
      <w:color w:val="auto"/>
      <w:sz w:val="16"/>
    </w:rPr>
  </w:style>
  <w:style w:type="character" w:customStyle="1" w:styleId="BDPNdePage">
    <w:name w:val="#BDP# N° de Page"/>
    <w:uiPriority w:val="99"/>
    <w:rsid w:val="00D2581B"/>
    <w:rPr>
      <w:rFonts w:ascii="Arial" w:hAnsi="Arial"/>
      <w:b/>
      <w:color w:val="888888"/>
      <w:sz w:val="20"/>
    </w:rPr>
  </w:style>
  <w:style w:type="paragraph" w:customStyle="1" w:styleId="7CHAPCadreExergueTitre">
    <w:name w:val="#7#CHAP#Cadre Exergue Titre"/>
    <w:next w:val="7CHAPCadreExergueTexte"/>
    <w:uiPriority w:val="99"/>
    <w:rsid w:val="00D2581B"/>
    <w:pPr>
      <w:spacing w:after="60" w:line="240" w:lineRule="exact"/>
      <w:ind w:left="510"/>
      <w:jc w:val="right"/>
    </w:pPr>
    <w:rPr>
      <w:rFonts w:eastAsia="Times New Roman" w:cs="Times New Roman"/>
      <w:b/>
      <w:caps/>
      <w:color w:val="F5821F"/>
      <w:sz w:val="18"/>
      <w:szCs w:val="24"/>
    </w:rPr>
  </w:style>
  <w:style w:type="paragraph" w:customStyle="1" w:styleId="4CHAPTexteGRAS">
    <w:name w:val="#4#CHAP#Texte GRAS"/>
    <w:uiPriority w:val="99"/>
    <w:rsid w:val="00D2581B"/>
    <w:pPr>
      <w:spacing w:after="140"/>
      <w:ind w:left="1701"/>
      <w:jc w:val="both"/>
    </w:pPr>
    <w:rPr>
      <w:rFonts w:eastAsia="MS Mincho" w:cs="Times New Roman"/>
      <w:b/>
    </w:rPr>
  </w:style>
  <w:style w:type="paragraph" w:customStyle="1" w:styleId="INTERIntercalaire">
    <w:name w:val="#INTER#Intercalaire"/>
    <w:uiPriority w:val="99"/>
    <w:rsid w:val="00D2581B"/>
    <w:rPr>
      <w:rFonts w:eastAsia="Times New Roman" w:cs="Times New Roman"/>
      <w:b/>
      <w:caps/>
      <w:color w:val="888888"/>
      <w:spacing w:val="60"/>
      <w:sz w:val="40"/>
    </w:rPr>
  </w:style>
  <w:style w:type="table" w:customStyle="1" w:styleId="57">
    <w:name w:val="57"/>
    <w:uiPriority w:val="99"/>
    <w:rsid w:val="00D2581B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</w:rPr>
    <w:tblPr>
      <w:tblInd w:w="1701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">
    <w:name w:val="113"/>
    <w:uiPriority w:val="99"/>
    <w:rsid w:val="00D2581B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</w:rPr>
    <w:tblPr>
      <w:tblInd w:w="1985" w:type="dxa"/>
      <w:tblBorders>
        <w:top w:val="single" w:sz="4" w:space="0" w:color="888888"/>
        <w:bottom w:val="single" w:sz="4" w:space="0" w:color="888888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02TexteNoirESP">
    <w:name w:val="#TABL#02#Texte Noir ESP."/>
    <w:uiPriority w:val="99"/>
    <w:rsid w:val="00D2581B"/>
    <w:pPr>
      <w:spacing w:after="40" w:line="200" w:lineRule="exact"/>
      <w:ind w:left="113" w:right="113"/>
    </w:pPr>
    <w:rPr>
      <w:rFonts w:eastAsia="Times New Roman" w:cs="Times New Roman"/>
      <w:sz w:val="18"/>
    </w:rPr>
  </w:style>
  <w:style w:type="character" w:customStyle="1" w:styleId="TABL02CaractereGRAS">
    <w:name w:val="#TABL#02#Caractere GRAS"/>
    <w:uiPriority w:val="99"/>
    <w:rsid w:val="00D2581B"/>
    <w:rPr>
      <w:rFonts w:ascii="Arial" w:hAnsi="Arial"/>
      <w:b/>
      <w:caps/>
      <w:w w:val="100"/>
      <w:sz w:val="20"/>
      <w:vertAlign w:val="baseline"/>
    </w:rPr>
  </w:style>
  <w:style w:type="paragraph" w:customStyle="1" w:styleId="2CHAPSous-Titre">
    <w:name w:val="#2#CHAP#Sous-Titre"/>
    <w:uiPriority w:val="99"/>
    <w:rsid w:val="00D2581B"/>
    <w:pPr>
      <w:tabs>
        <w:tab w:val="left" w:pos="2552"/>
      </w:tabs>
      <w:spacing w:after="500" w:line="340" w:lineRule="exact"/>
      <w:ind w:left="1701"/>
    </w:pPr>
    <w:rPr>
      <w:rFonts w:eastAsia="Arial Unicode MS" w:cs="Courier"/>
      <w:color w:val="F5821F"/>
      <w:sz w:val="28"/>
    </w:rPr>
  </w:style>
  <w:style w:type="paragraph" w:customStyle="1" w:styleId="TABL06Rfrences">
    <w:name w:val="#TABL#06#Références"/>
    <w:uiPriority w:val="99"/>
    <w:rsid w:val="00D2581B"/>
    <w:pPr>
      <w:numPr>
        <w:numId w:val="15"/>
      </w:numPr>
      <w:tabs>
        <w:tab w:val="clear" w:pos="284"/>
        <w:tab w:val="left" w:pos="227"/>
      </w:tabs>
      <w:spacing w:after="60" w:line="240" w:lineRule="exact"/>
      <w:ind w:left="227" w:hanging="227"/>
    </w:pPr>
    <w:rPr>
      <w:rFonts w:eastAsia="Times New Roman" w:cs="Times New Roman"/>
      <w:caps/>
      <w:color w:val="999999"/>
      <w:sz w:val="22"/>
    </w:rPr>
  </w:style>
  <w:style w:type="paragraph" w:customStyle="1" w:styleId="TABL00TitreFD">
    <w:name w:val="#TABL#00#Titre FàD"/>
    <w:uiPriority w:val="99"/>
    <w:rsid w:val="00D2581B"/>
    <w:pPr>
      <w:spacing w:line="200" w:lineRule="exact"/>
      <w:jc w:val="right"/>
    </w:pPr>
    <w:rPr>
      <w:rFonts w:eastAsia="Times New Roman" w:cs="Times New Roman"/>
      <w:caps/>
      <w:color w:val="999999"/>
      <w:szCs w:val="24"/>
    </w:rPr>
  </w:style>
  <w:style w:type="paragraph" w:customStyle="1" w:styleId="TABL05BandeauFaG">
    <w:name w:val="#TABL#05#Bandeau FaG"/>
    <w:uiPriority w:val="99"/>
    <w:rsid w:val="00D2581B"/>
    <w:pPr>
      <w:shd w:val="clear" w:color="auto" w:fill="009FC3"/>
    </w:pPr>
    <w:rPr>
      <w:rFonts w:eastAsia="Times New Roman" w:cs="Times New Roman"/>
      <w:b/>
      <w:caps/>
      <w:color w:val="FFFFFF"/>
      <w:sz w:val="22"/>
    </w:rPr>
  </w:style>
  <w:style w:type="paragraph" w:customStyle="1" w:styleId="2CHAPSous-TitreN">
    <w:name w:val="#2#CHAP#Sous-Titre N°"/>
    <w:next w:val="3CHAPTexte"/>
    <w:uiPriority w:val="99"/>
    <w:rsid w:val="00D2581B"/>
    <w:pPr>
      <w:tabs>
        <w:tab w:val="left" w:pos="1985"/>
        <w:tab w:val="num" w:pos="2268"/>
        <w:tab w:val="left" w:pos="2410"/>
        <w:tab w:val="left" w:pos="2552"/>
        <w:tab w:val="left" w:pos="3119"/>
        <w:tab w:val="left" w:pos="3402"/>
        <w:tab w:val="left" w:pos="3686"/>
        <w:tab w:val="left" w:pos="3969"/>
      </w:tabs>
      <w:spacing w:before="280" w:after="120" w:line="360" w:lineRule="exact"/>
      <w:ind w:left="2268"/>
      <w:outlineLvl w:val="1"/>
    </w:pPr>
    <w:rPr>
      <w:rFonts w:eastAsia="Arial Unicode MS" w:cs="Courier"/>
      <w:b/>
      <w:color w:val="999999"/>
      <w:sz w:val="26"/>
    </w:rPr>
  </w:style>
  <w:style w:type="paragraph" w:customStyle="1" w:styleId="SCH01TitreBandCAP">
    <w:name w:val="#SCH#01#Titre Band. CAP"/>
    <w:uiPriority w:val="99"/>
    <w:rsid w:val="00D2581B"/>
    <w:pPr>
      <w:spacing w:line="240" w:lineRule="exact"/>
      <w:jc w:val="center"/>
    </w:pPr>
    <w:rPr>
      <w:rFonts w:eastAsia="Times New Roman" w:cs="Times New Roman"/>
      <w:caps/>
      <w:color w:val="FFFFFF"/>
      <w:szCs w:val="24"/>
    </w:rPr>
  </w:style>
  <w:style w:type="paragraph" w:customStyle="1" w:styleId="SCH02TitreBand">
    <w:name w:val="#SCH#02#Titre Band."/>
    <w:uiPriority w:val="99"/>
    <w:rsid w:val="00D2581B"/>
    <w:pPr>
      <w:jc w:val="center"/>
    </w:pPr>
    <w:rPr>
      <w:rFonts w:eastAsia="Times New Roman" w:cs="Times New Roman"/>
      <w:color w:val="FFFFFF"/>
      <w:szCs w:val="24"/>
    </w:rPr>
  </w:style>
  <w:style w:type="paragraph" w:customStyle="1" w:styleId="SCH03Sous-TitreLigne">
    <w:name w:val="#SCH#03#Sous-Titre Ligne"/>
    <w:uiPriority w:val="99"/>
    <w:rsid w:val="00D2581B"/>
    <w:pPr>
      <w:pBdr>
        <w:bottom w:val="single" w:sz="4" w:space="4" w:color="009FC3"/>
      </w:pBdr>
      <w:spacing w:after="100"/>
      <w:jc w:val="center"/>
    </w:pPr>
    <w:rPr>
      <w:rFonts w:eastAsia="Times New Roman" w:cs="Times New Roman"/>
      <w:b/>
      <w:caps/>
      <w:color w:val="009FC3"/>
      <w:sz w:val="18"/>
      <w:szCs w:val="24"/>
    </w:rPr>
  </w:style>
  <w:style w:type="character" w:customStyle="1" w:styleId="BDPNdePage0">
    <w:name w:val="#BDP#N° de Page"/>
    <w:uiPriority w:val="99"/>
    <w:rsid w:val="00D2581B"/>
    <w:rPr>
      <w:rFonts w:ascii="Arial" w:hAnsi="Arial"/>
      <w:b/>
      <w:color w:val="888888"/>
      <w:sz w:val="20"/>
    </w:rPr>
  </w:style>
  <w:style w:type="paragraph" w:customStyle="1" w:styleId="SCH05TextePuceil">
    <w:name w:val="#SCH#05#Texte Puce Œil"/>
    <w:uiPriority w:val="99"/>
    <w:rsid w:val="00D2581B"/>
    <w:pPr>
      <w:numPr>
        <w:numId w:val="17"/>
      </w:numPr>
      <w:spacing w:after="60" w:line="180" w:lineRule="exact"/>
      <w:ind w:left="283" w:hanging="170"/>
    </w:pPr>
    <w:rPr>
      <w:rFonts w:eastAsia="Times New Roman" w:cs="Times New Roman"/>
      <w:sz w:val="18"/>
      <w:szCs w:val="24"/>
    </w:rPr>
  </w:style>
  <w:style w:type="paragraph" w:customStyle="1" w:styleId="SCH06TextePuceCarre">
    <w:name w:val="#SCH#06#Texte Puce Carre"/>
    <w:uiPriority w:val="99"/>
    <w:rsid w:val="00D2581B"/>
    <w:pPr>
      <w:numPr>
        <w:numId w:val="16"/>
      </w:numPr>
      <w:spacing w:after="60" w:line="180" w:lineRule="exact"/>
      <w:ind w:left="226" w:hanging="113"/>
    </w:pPr>
    <w:rPr>
      <w:rFonts w:eastAsia="Times New Roman" w:cs="Times New Roman"/>
      <w:sz w:val="18"/>
      <w:szCs w:val="24"/>
    </w:rPr>
  </w:style>
  <w:style w:type="paragraph" w:customStyle="1" w:styleId="ORG05Telephone">
    <w:name w:val="#ORG#05#Telephone"/>
    <w:uiPriority w:val="99"/>
    <w:rsid w:val="00D2581B"/>
    <w:pPr>
      <w:numPr>
        <w:numId w:val="19"/>
      </w:numPr>
      <w:tabs>
        <w:tab w:val="left" w:pos="142"/>
      </w:tabs>
      <w:spacing w:before="20"/>
    </w:pPr>
    <w:rPr>
      <w:rFonts w:eastAsia="Times New Roman" w:cs="Times New Roman"/>
      <w:b/>
      <w:color w:val="009FC3"/>
      <w:sz w:val="16"/>
    </w:rPr>
  </w:style>
  <w:style w:type="paragraph" w:customStyle="1" w:styleId="ORG02Fonction">
    <w:name w:val="#ORG#02#Fonction"/>
    <w:uiPriority w:val="99"/>
    <w:rsid w:val="00D2581B"/>
    <w:pPr>
      <w:spacing w:after="60" w:line="200" w:lineRule="exact"/>
    </w:pPr>
    <w:rPr>
      <w:rFonts w:eastAsia="Times New Roman" w:cs="Times New Roman"/>
      <w:i/>
      <w:color w:val="888888"/>
    </w:rPr>
  </w:style>
  <w:style w:type="paragraph" w:customStyle="1" w:styleId="ORG01Nom">
    <w:name w:val="#ORG#01#Nom"/>
    <w:uiPriority w:val="99"/>
    <w:rsid w:val="00D2581B"/>
    <w:pPr>
      <w:spacing w:after="20" w:line="240" w:lineRule="exact"/>
    </w:pPr>
    <w:rPr>
      <w:rFonts w:eastAsia="Times New Roman" w:cs="Times New Roman"/>
      <w:b/>
      <w:color w:val="009FC3"/>
      <w:sz w:val="22"/>
    </w:rPr>
  </w:style>
  <w:style w:type="paragraph" w:customStyle="1" w:styleId="ORG03SubordonneAssistant">
    <w:name w:val="#ORG#03#Subordonne+Assistant"/>
    <w:uiPriority w:val="99"/>
    <w:rsid w:val="00D2581B"/>
    <w:pPr>
      <w:spacing w:line="180" w:lineRule="exact"/>
    </w:pPr>
    <w:rPr>
      <w:rFonts w:eastAsia="Times New Roman" w:cs="Times New Roman"/>
      <w:b/>
      <w:color w:val="999999"/>
      <w:sz w:val="16"/>
    </w:rPr>
  </w:style>
  <w:style w:type="paragraph" w:customStyle="1" w:styleId="ORG04FonctionSubRegions">
    <w:name w:val="#ORG#04#Fonction Sub./Regions"/>
    <w:uiPriority w:val="99"/>
    <w:rsid w:val="00D2581B"/>
    <w:pPr>
      <w:spacing w:after="40"/>
    </w:pPr>
    <w:rPr>
      <w:rFonts w:eastAsia="Times New Roman" w:cs="Times New Roman"/>
      <w:i/>
      <w:sz w:val="16"/>
    </w:rPr>
  </w:style>
  <w:style w:type="paragraph" w:customStyle="1" w:styleId="ORG06TelAssistantFaG">
    <w:name w:val="#ORG#06#Tel. Assistant FaG"/>
    <w:uiPriority w:val="99"/>
    <w:rsid w:val="00D2581B"/>
    <w:pPr>
      <w:numPr>
        <w:numId w:val="18"/>
      </w:numPr>
      <w:tabs>
        <w:tab w:val="left" w:pos="113"/>
        <w:tab w:val="left" w:pos="567"/>
        <w:tab w:val="left" w:pos="851"/>
      </w:tabs>
    </w:pPr>
    <w:rPr>
      <w:rFonts w:eastAsia="Times New Roman" w:cs="Times New Roman"/>
      <w:b/>
      <w:color w:val="999999"/>
      <w:sz w:val="16"/>
    </w:rPr>
  </w:style>
  <w:style w:type="paragraph" w:customStyle="1" w:styleId="ORG05Sous-Subordonne">
    <w:name w:val="#ORG#05#Sous-Subordonne"/>
    <w:uiPriority w:val="99"/>
    <w:rsid w:val="00D2581B"/>
    <w:rPr>
      <w:rFonts w:eastAsia="Times New Roman" w:cs="Times New Roman"/>
      <w:sz w:val="16"/>
    </w:rPr>
  </w:style>
  <w:style w:type="paragraph" w:customStyle="1" w:styleId="ORG06TelAssistantFaD">
    <w:name w:val="#ORG#06#Tel. Assistant FaD"/>
    <w:uiPriority w:val="99"/>
    <w:rsid w:val="00D2581B"/>
    <w:pPr>
      <w:numPr>
        <w:numId w:val="20"/>
      </w:numPr>
      <w:tabs>
        <w:tab w:val="right" w:pos="113"/>
      </w:tabs>
      <w:jc w:val="right"/>
    </w:pPr>
    <w:rPr>
      <w:rFonts w:eastAsia="Times New Roman" w:cs="Times New Roman"/>
      <w:b/>
      <w:color w:val="999999"/>
      <w:sz w:val="16"/>
    </w:rPr>
  </w:style>
  <w:style w:type="paragraph" w:customStyle="1" w:styleId="4CHAPTexte">
    <w:name w:val="#4#CHAP#Texte"/>
    <w:uiPriority w:val="99"/>
    <w:rsid w:val="00D2581B"/>
    <w:pPr>
      <w:tabs>
        <w:tab w:val="left" w:pos="3969"/>
      </w:tabs>
      <w:suppressAutoHyphens/>
      <w:spacing w:after="140" w:line="280" w:lineRule="exact"/>
      <w:ind w:left="1701"/>
      <w:jc w:val="both"/>
    </w:pPr>
    <w:rPr>
      <w:rFonts w:eastAsia="Times New Roman" w:cs="Times New Roman"/>
    </w:rPr>
  </w:style>
  <w:style w:type="character" w:customStyle="1" w:styleId="3CHAPCaractereGRAS">
    <w:name w:val="#3#CHAP#Caractere GRAS"/>
    <w:uiPriority w:val="99"/>
    <w:rsid w:val="00D2581B"/>
    <w:rPr>
      <w:rFonts w:ascii="Arial" w:hAnsi="Arial"/>
      <w:b/>
      <w:color w:val="F5821F"/>
      <w:sz w:val="24"/>
    </w:rPr>
  </w:style>
  <w:style w:type="paragraph" w:customStyle="1" w:styleId="DIVLgende">
    <w:name w:val="#DIV#Légende"/>
    <w:uiPriority w:val="99"/>
    <w:rsid w:val="00D2581B"/>
    <w:pPr>
      <w:framePr w:hSpace="141" w:wrap="around" w:vAnchor="text" w:hAnchor="margin" w:xAlign="right" w:y="187"/>
      <w:tabs>
        <w:tab w:val="right" w:pos="9923"/>
      </w:tabs>
      <w:suppressAutoHyphens/>
      <w:spacing w:line="220" w:lineRule="exact"/>
    </w:pPr>
    <w:rPr>
      <w:rFonts w:eastAsia="Times New Roman" w:cs="Times New Roman"/>
      <w:color w:val="000000"/>
    </w:rPr>
  </w:style>
  <w:style w:type="paragraph" w:customStyle="1" w:styleId="REF01Titre">
    <w:name w:val="#REF#01#Titre"/>
    <w:uiPriority w:val="99"/>
    <w:rsid w:val="00D2581B"/>
    <w:pPr>
      <w:pBdr>
        <w:bottom w:val="single" w:sz="4" w:space="10" w:color="888888"/>
      </w:pBdr>
      <w:tabs>
        <w:tab w:val="left" w:pos="3119"/>
        <w:tab w:val="left" w:pos="3686"/>
        <w:tab w:val="left" w:pos="5103"/>
      </w:tabs>
      <w:spacing w:before="120" w:after="480" w:line="320" w:lineRule="exact"/>
      <w:ind w:left="1418"/>
    </w:pPr>
    <w:rPr>
      <w:rFonts w:eastAsia="Times New Roman" w:cs="Times New Roman"/>
      <w:noProof/>
      <w:color w:val="888888"/>
      <w:sz w:val="40"/>
    </w:rPr>
  </w:style>
  <w:style w:type="paragraph" w:customStyle="1" w:styleId="REF03Liste">
    <w:name w:val="#REF#03#Liste"/>
    <w:uiPriority w:val="99"/>
    <w:rsid w:val="00D2581B"/>
    <w:pPr>
      <w:numPr>
        <w:numId w:val="22"/>
      </w:numPr>
      <w:tabs>
        <w:tab w:val="clear" w:pos="5664"/>
        <w:tab w:val="left" w:pos="5670"/>
        <w:tab w:val="left" w:pos="5954"/>
        <w:tab w:val="left" w:pos="6237"/>
        <w:tab w:val="left" w:pos="6379"/>
        <w:tab w:val="left" w:pos="6521"/>
        <w:tab w:val="left" w:pos="6804"/>
        <w:tab w:val="left" w:pos="7088"/>
      </w:tabs>
      <w:spacing w:after="140" w:line="240" w:lineRule="exact"/>
    </w:pPr>
    <w:rPr>
      <w:rFonts w:eastAsia="Times New Roman" w:cs="Times New Roman"/>
      <w:color w:val="999999"/>
      <w:sz w:val="22"/>
      <w:szCs w:val="24"/>
    </w:rPr>
  </w:style>
  <w:style w:type="paragraph" w:customStyle="1" w:styleId="REF02Societe">
    <w:name w:val="#REF#02#Societe"/>
    <w:uiPriority w:val="99"/>
    <w:rsid w:val="00D2581B"/>
    <w:pPr>
      <w:tabs>
        <w:tab w:val="num" w:pos="1701"/>
        <w:tab w:val="left" w:pos="1985"/>
        <w:tab w:val="left" w:pos="2268"/>
      </w:tabs>
      <w:spacing w:before="120" w:after="480" w:line="320" w:lineRule="exact"/>
      <w:ind w:left="1701" w:hanging="283"/>
    </w:pPr>
    <w:rPr>
      <w:rFonts w:eastAsia="Times New Roman" w:cs="Times New Roman"/>
      <w:caps/>
      <w:color w:val="009FC3"/>
      <w:spacing w:val="10"/>
      <w:sz w:val="32"/>
      <w:lang w:val="en-US"/>
    </w:rPr>
  </w:style>
  <w:style w:type="paragraph" w:customStyle="1" w:styleId="REF04ContactFaD">
    <w:name w:val="#REF#04#Contact FaD"/>
    <w:next w:val="REF05NomContactFaD"/>
    <w:uiPriority w:val="99"/>
    <w:rsid w:val="00D2581B"/>
    <w:pPr>
      <w:spacing w:after="100" w:line="240" w:lineRule="exact"/>
      <w:jc w:val="right"/>
    </w:pPr>
    <w:rPr>
      <w:rFonts w:eastAsia="Times New Roman" w:cs="Times New Roman"/>
      <w:b/>
      <w:caps/>
      <w:color w:val="009FC3"/>
      <w:spacing w:val="30"/>
    </w:rPr>
  </w:style>
  <w:style w:type="paragraph" w:customStyle="1" w:styleId="REF05NomContactFaD">
    <w:name w:val="#REF#05#Nom Contact FaD"/>
    <w:uiPriority w:val="99"/>
    <w:rsid w:val="00D2581B"/>
    <w:pPr>
      <w:spacing w:line="240" w:lineRule="exact"/>
      <w:jc w:val="right"/>
    </w:pPr>
    <w:rPr>
      <w:rFonts w:eastAsia="Times New Roman" w:cs="Times New Roman"/>
    </w:rPr>
  </w:style>
  <w:style w:type="paragraph" w:customStyle="1" w:styleId="REF03ListeSansPhotos">
    <w:name w:val="#REF#03#Liste Sans Photos"/>
    <w:uiPriority w:val="99"/>
    <w:rsid w:val="00D2581B"/>
    <w:pPr>
      <w:numPr>
        <w:numId w:val="21"/>
      </w:numPr>
      <w:tabs>
        <w:tab w:val="left" w:pos="1985"/>
        <w:tab w:val="left" w:pos="2268"/>
        <w:tab w:val="left" w:pos="2410"/>
        <w:tab w:val="left" w:pos="2552"/>
        <w:tab w:val="left" w:pos="2693"/>
        <w:tab w:val="left" w:pos="2835"/>
      </w:tabs>
      <w:spacing w:after="140" w:line="240" w:lineRule="exact"/>
    </w:pPr>
    <w:rPr>
      <w:rFonts w:eastAsia="Times New Roman" w:cs="Times New Roman"/>
      <w:color w:val="999999"/>
      <w:sz w:val="22"/>
      <w:szCs w:val="24"/>
    </w:rPr>
  </w:style>
  <w:style w:type="paragraph" w:customStyle="1" w:styleId="REF04ContactFaG">
    <w:name w:val="#REF#04#Contact FaG"/>
    <w:next w:val="REF05NomContactFaG"/>
    <w:uiPriority w:val="99"/>
    <w:rsid w:val="00D2581B"/>
    <w:pPr>
      <w:spacing w:after="100" w:line="240" w:lineRule="exact"/>
    </w:pPr>
    <w:rPr>
      <w:rFonts w:eastAsia="Times New Roman" w:cs="Times New Roman"/>
      <w:b/>
      <w:caps/>
      <w:color w:val="009FC3"/>
      <w:spacing w:val="30"/>
    </w:rPr>
  </w:style>
  <w:style w:type="paragraph" w:customStyle="1" w:styleId="REF05NomContactFaG">
    <w:name w:val="#REF#05#Nom Contact FaG"/>
    <w:uiPriority w:val="99"/>
    <w:rsid w:val="00D2581B"/>
    <w:pPr>
      <w:spacing w:line="240" w:lineRule="exact"/>
    </w:pPr>
    <w:rPr>
      <w:rFonts w:eastAsia="Times New Roman" w:cs="Times New Roman"/>
    </w:rPr>
  </w:style>
  <w:style w:type="paragraph" w:customStyle="1" w:styleId="IMPL1Ville">
    <w:name w:val="#IMPL#1#Ville"/>
    <w:autoRedefine/>
    <w:uiPriority w:val="99"/>
    <w:rsid w:val="00D2581B"/>
    <w:pPr>
      <w:numPr>
        <w:numId w:val="23"/>
      </w:numPr>
      <w:spacing w:before="120" w:line="200" w:lineRule="exact"/>
      <w:ind w:left="284" w:firstLine="0"/>
    </w:pPr>
    <w:rPr>
      <w:rFonts w:eastAsia="Times New Roman" w:cs="Times New Roman"/>
      <w:b/>
      <w:color w:val="009FC3"/>
      <w:sz w:val="18"/>
    </w:rPr>
  </w:style>
  <w:style w:type="paragraph" w:customStyle="1" w:styleId="IMPL2Adresse">
    <w:name w:val="#IMPL#2#Adresse"/>
    <w:next w:val="IMPL3Contact"/>
    <w:uiPriority w:val="99"/>
    <w:rsid w:val="00D2581B"/>
    <w:pPr>
      <w:ind w:left="170"/>
    </w:pPr>
    <w:rPr>
      <w:rFonts w:eastAsia="Times New Roman" w:cs="Times New Roman"/>
      <w:color w:val="000000"/>
      <w:sz w:val="16"/>
    </w:rPr>
  </w:style>
  <w:style w:type="paragraph" w:customStyle="1" w:styleId="IMPL3Contact">
    <w:name w:val="#IMPL#3#Contact"/>
    <w:next w:val="IMPL1Ville"/>
    <w:uiPriority w:val="99"/>
    <w:rsid w:val="00D2581B"/>
    <w:pPr>
      <w:ind w:left="170"/>
    </w:pPr>
    <w:rPr>
      <w:rFonts w:eastAsia="Times New Roman" w:cs="Times New Roman"/>
      <w:b/>
      <w:color w:val="999999"/>
      <w:sz w:val="16"/>
    </w:rPr>
  </w:style>
  <w:style w:type="paragraph" w:customStyle="1" w:styleId="GRAPH1NomGraphique">
    <w:name w:val="#GRAPH#1#Nom Graphique"/>
    <w:autoRedefine/>
    <w:uiPriority w:val="99"/>
    <w:rsid w:val="00D2581B"/>
    <w:pPr>
      <w:framePr w:hSpace="141" w:wrap="around" w:vAnchor="text" w:hAnchor="margin" w:xAlign="right" w:y="187"/>
      <w:suppressAutoHyphens/>
      <w:spacing w:after="40" w:line="220" w:lineRule="exact"/>
    </w:pPr>
    <w:rPr>
      <w:rFonts w:eastAsia="Times New Roman" w:cs="Times New Roman"/>
      <w:b/>
      <w:color w:val="009FC3"/>
      <w:sz w:val="22"/>
    </w:rPr>
  </w:style>
  <w:style w:type="paragraph" w:customStyle="1" w:styleId="GRAPH2TexteGraphique">
    <w:name w:val="#GRAPH#2#Texte Graphique"/>
    <w:uiPriority w:val="99"/>
    <w:rsid w:val="00D2581B"/>
    <w:pPr>
      <w:ind w:left="284"/>
    </w:pPr>
    <w:rPr>
      <w:rFonts w:eastAsia="Times New Roman" w:cs="Times New Roman"/>
    </w:rPr>
  </w:style>
  <w:style w:type="table" w:customStyle="1" w:styleId="571">
    <w:name w:val="571"/>
    <w:uiPriority w:val="99"/>
    <w:rsid w:val="00D2581B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</w:rPr>
    <w:tblPr>
      <w:tblInd w:w="1701" w:type="dxa"/>
      <w:tblBorders>
        <w:top w:val="single" w:sz="4" w:space="0" w:color="009FC3"/>
        <w:left w:val="single" w:sz="4" w:space="0" w:color="009FC3"/>
        <w:bottom w:val="single" w:sz="4" w:space="0" w:color="009FC3"/>
        <w:right w:val="single" w:sz="4" w:space="0" w:color="009FC3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05TexteNOIR">
    <w:name w:val="#FORM#05#Texte NOIR"/>
    <w:uiPriority w:val="99"/>
    <w:rsid w:val="00D2581B"/>
    <w:pPr>
      <w:spacing w:after="60" w:line="240" w:lineRule="exact"/>
      <w:ind w:left="1701"/>
    </w:pPr>
    <w:rPr>
      <w:rFonts w:eastAsia="Times New Roman" w:cs="Times New Roman"/>
    </w:rPr>
  </w:style>
  <w:style w:type="character" w:customStyle="1" w:styleId="FORM06CaractereBoldBLEU">
    <w:name w:val="#FORM#06#Caractere Bold BLEU"/>
    <w:uiPriority w:val="99"/>
    <w:rsid w:val="00D2581B"/>
    <w:rPr>
      <w:rFonts w:ascii="Arial" w:hAnsi="Arial"/>
      <w:b/>
      <w:color w:val="009FC3"/>
    </w:rPr>
  </w:style>
  <w:style w:type="paragraph" w:customStyle="1" w:styleId="FORM01PrestationFaD">
    <w:name w:val="#FORM#01#Prestation FaD"/>
    <w:uiPriority w:val="99"/>
    <w:rsid w:val="00D2581B"/>
    <w:pPr>
      <w:spacing w:after="60" w:line="300" w:lineRule="exact"/>
      <w:jc w:val="right"/>
    </w:pPr>
    <w:rPr>
      <w:rFonts w:eastAsia="Times New Roman" w:cs="Times New Roman"/>
      <w:b/>
      <w:caps/>
      <w:color w:val="888888"/>
    </w:rPr>
  </w:style>
  <w:style w:type="paragraph" w:customStyle="1" w:styleId="FORM02Titre">
    <w:name w:val="#FORM#02#Titre"/>
    <w:uiPriority w:val="99"/>
    <w:rsid w:val="00D2581B"/>
    <w:pPr>
      <w:spacing w:before="400" w:after="100" w:line="340" w:lineRule="exact"/>
      <w:ind w:left="1701"/>
    </w:pPr>
    <w:rPr>
      <w:rFonts w:eastAsia="Times New Roman" w:cs="Times New Roman"/>
      <w:b/>
      <w:color w:val="009FC3"/>
      <w:sz w:val="36"/>
    </w:rPr>
  </w:style>
  <w:style w:type="paragraph" w:customStyle="1" w:styleId="TABL01TexteGris">
    <w:name w:val="#TABL#01#Texte Gris"/>
    <w:uiPriority w:val="99"/>
    <w:rsid w:val="00D2581B"/>
    <w:rPr>
      <w:rFonts w:eastAsia="Times New Roman" w:cs="Times New Roman"/>
      <w:color w:val="888888"/>
      <w:sz w:val="18"/>
    </w:rPr>
  </w:style>
  <w:style w:type="paragraph" w:customStyle="1" w:styleId="TABL03TexteBoldBleu">
    <w:name w:val="#TABL#03#Texte Bold Bleu"/>
    <w:uiPriority w:val="99"/>
    <w:rsid w:val="00D2581B"/>
    <w:pPr>
      <w:tabs>
        <w:tab w:val="left" w:pos="3686"/>
        <w:tab w:val="left" w:pos="3969"/>
        <w:tab w:val="left" w:pos="4536"/>
      </w:tabs>
      <w:spacing w:line="200" w:lineRule="exact"/>
    </w:pPr>
    <w:rPr>
      <w:rFonts w:eastAsia="Times New Roman" w:cs="Times New Roman"/>
      <w:b/>
      <w:color w:val="009FC3"/>
      <w:sz w:val="18"/>
    </w:rPr>
  </w:style>
  <w:style w:type="paragraph" w:customStyle="1" w:styleId="FORM05TextePuce">
    <w:name w:val="#FORM#05#Texte Puce"/>
    <w:next w:val="FORM02Titre"/>
    <w:uiPriority w:val="99"/>
    <w:rsid w:val="00D2581B"/>
    <w:pPr>
      <w:tabs>
        <w:tab w:val="left" w:pos="57"/>
        <w:tab w:val="left" w:pos="170"/>
      </w:tabs>
      <w:spacing w:after="100" w:line="240" w:lineRule="exact"/>
      <w:ind w:left="1871" w:hanging="170"/>
    </w:pPr>
    <w:rPr>
      <w:rFonts w:eastAsia="Times New Roman" w:cs="Times New Roman"/>
    </w:rPr>
  </w:style>
  <w:style w:type="paragraph" w:customStyle="1" w:styleId="FORM03Sous-Titre">
    <w:name w:val="#FORM#03#Sous-Titre"/>
    <w:uiPriority w:val="99"/>
    <w:rsid w:val="00D2581B"/>
    <w:pPr>
      <w:spacing w:before="400" w:line="320" w:lineRule="exact"/>
      <w:ind w:left="1701"/>
    </w:pPr>
    <w:rPr>
      <w:rFonts w:eastAsia="Times New Roman" w:cs="Times New Roman"/>
      <w:b/>
      <w:color w:val="888888"/>
      <w:sz w:val="28"/>
    </w:rPr>
  </w:style>
  <w:style w:type="paragraph" w:customStyle="1" w:styleId="FORM04Inter-Titre">
    <w:name w:val="#FORM#04#Inter-Titre"/>
    <w:uiPriority w:val="99"/>
    <w:rsid w:val="00D2581B"/>
    <w:pPr>
      <w:pBdr>
        <w:bottom w:val="single" w:sz="4" w:space="2" w:color="009FC3"/>
      </w:pBdr>
      <w:spacing w:before="400" w:after="100" w:line="240" w:lineRule="exact"/>
      <w:ind w:left="1701"/>
    </w:pPr>
    <w:rPr>
      <w:rFonts w:eastAsia="Times New Roman" w:cs="Times New Roman"/>
      <w:b/>
      <w:caps/>
      <w:sz w:val="22"/>
    </w:rPr>
  </w:style>
  <w:style w:type="paragraph" w:customStyle="1" w:styleId="FORM06TextePuceil">
    <w:name w:val="#FORM#06#Texte Puce Œil"/>
    <w:uiPriority w:val="99"/>
    <w:rsid w:val="00D2581B"/>
    <w:pPr>
      <w:numPr>
        <w:numId w:val="24"/>
      </w:numPr>
      <w:tabs>
        <w:tab w:val="clear" w:pos="2061"/>
        <w:tab w:val="left" w:pos="1928"/>
      </w:tabs>
      <w:spacing w:after="60"/>
      <w:ind w:left="1928" w:hanging="227"/>
    </w:pPr>
    <w:rPr>
      <w:rFonts w:eastAsia="Times New Roman" w:cs="Times New Roman"/>
      <w:color w:val="888888"/>
    </w:rPr>
  </w:style>
  <w:style w:type="paragraph" w:customStyle="1" w:styleId="TABL04TextePuceCarr">
    <w:name w:val="#TABL#04#Texte Puce Carré"/>
    <w:uiPriority w:val="99"/>
    <w:rsid w:val="00D2581B"/>
    <w:pPr>
      <w:numPr>
        <w:numId w:val="25"/>
      </w:numPr>
      <w:tabs>
        <w:tab w:val="clear" w:pos="720"/>
        <w:tab w:val="left" w:pos="284"/>
        <w:tab w:val="left" w:pos="1985"/>
        <w:tab w:val="left" w:pos="3402"/>
        <w:tab w:val="left" w:pos="4536"/>
        <w:tab w:val="left" w:pos="5670"/>
        <w:tab w:val="left" w:pos="6804"/>
        <w:tab w:val="left" w:pos="7938"/>
        <w:tab w:val="left" w:pos="9072"/>
      </w:tabs>
      <w:spacing w:before="100" w:after="60" w:line="200" w:lineRule="exact"/>
      <w:ind w:left="283" w:hanging="170"/>
    </w:pPr>
    <w:rPr>
      <w:rFonts w:eastAsia="Times New Roman" w:cs="Times New Roman"/>
      <w:color w:val="000000"/>
      <w:sz w:val="18"/>
    </w:rPr>
  </w:style>
  <w:style w:type="paragraph" w:customStyle="1" w:styleId="FORM05TexteGRIS">
    <w:name w:val="#FORM#05#Texte GRIS"/>
    <w:uiPriority w:val="99"/>
    <w:rsid w:val="00D2581B"/>
    <w:pPr>
      <w:tabs>
        <w:tab w:val="left" w:pos="1985"/>
        <w:tab w:val="left" w:pos="3402"/>
        <w:tab w:val="left" w:pos="4536"/>
        <w:tab w:val="left" w:pos="5670"/>
        <w:tab w:val="left" w:pos="6804"/>
        <w:tab w:val="left" w:pos="7938"/>
        <w:tab w:val="left" w:pos="9072"/>
      </w:tabs>
      <w:spacing w:before="100"/>
      <w:ind w:left="1701"/>
    </w:pPr>
    <w:rPr>
      <w:rFonts w:eastAsia="Times New Roman" w:cs="Times New Roman"/>
      <w:color w:val="888888"/>
    </w:rPr>
  </w:style>
  <w:style w:type="paragraph" w:customStyle="1" w:styleId="FORM05TexteGrasBLEU">
    <w:name w:val="#FORM#05#Texte Gras BLEU"/>
    <w:uiPriority w:val="99"/>
    <w:rsid w:val="00D2581B"/>
    <w:pPr>
      <w:tabs>
        <w:tab w:val="left" w:pos="1928"/>
        <w:tab w:val="left" w:pos="1985"/>
        <w:tab w:val="left" w:pos="3402"/>
        <w:tab w:val="left" w:pos="4536"/>
        <w:tab w:val="left" w:pos="5670"/>
        <w:tab w:val="left" w:pos="6804"/>
        <w:tab w:val="left" w:pos="7938"/>
        <w:tab w:val="left" w:pos="8505"/>
        <w:tab w:val="left" w:pos="9072"/>
      </w:tabs>
      <w:spacing w:before="100" w:after="40" w:line="240" w:lineRule="exact"/>
      <w:ind w:left="1701"/>
    </w:pPr>
    <w:rPr>
      <w:rFonts w:eastAsia="Times New Roman" w:cs="Times New Roman"/>
      <w:b/>
      <w:color w:val="009FC3"/>
    </w:rPr>
  </w:style>
  <w:style w:type="paragraph" w:customStyle="1" w:styleId="TABL05Bandeau">
    <w:name w:val="#TABL#05#Bandeau"/>
    <w:uiPriority w:val="99"/>
    <w:rsid w:val="00D2581B"/>
    <w:pPr>
      <w:shd w:val="clear" w:color="auto" w:fill="009FC3"/>
      <w:jc w:val="center"/>
    </w:pPr>
    <w:rPr>
      <w:rFonts w:eastAsia="Times New Roman" w:cs="Times New Roman"/>
      <w:b/>
      <w:caps/>
      <w:color w:val="FFFFFF"/>
    </w:rPr>
  </w:style>
  <w:style w:type="paragraph" w:customStyle="1" w:styleId="TABL02TexteNoir">
    <w:name w:val="#TABL#02#Texte Noir"/>
    <w:uiPriority w:val="99"/>
    <w:rsid w:val="00D2581B"/>
    <w:rPr>
      <w:rFonts w:eastAsia="Times New Roman" w:cs="Times New Roman"/>
      <w:sz w:val="18"/>
    </w:rPr>
  </w:style>
  <w:style w:type="paragraph" w:customStyle="1" w:styleId="CV01Fonction">
    <w:name w:val="#CV#01#Fonction"/>
    <w:next w:val="CV02NomAge"/>
    <w:uiPriority w:val="99"/>
    <w:rsid w:val="00D2581B"/>
    <w:pPr>
      <w:tabs>
        <w:tab w:val="left" w:pos="2552"/>
      </w:tabs>
      <w:spacing w:after="400" w:line="320" w:lineRule="exact"/>
      <w:ind w:left="2552"/>
    </w:pPr>
    <w:rPr>
      <w:rFonts w:eastAsia="Arial Unicode MS" w:cs="Courier"/>
      <w:b/>
      <w:color w:val="009FC3"/>
      <w:sz w:val="28"/>
    </w:rPr>
  </w:style>
  <w:style w:type="paragraph" w:customStyle="1" w:styleId="CV03TitrePoste">
    <w:name w:val="#CV#03#Titre/Poste"/>
    <w:next w:val="CV04Sous-Titre"/>
    <w:uiPriority w:val="99"/>
    <w:rsid w:val="00D2581B"/>
    <w:pPr>
      <w:suppressAutoHyphens/>
      <w:spacing w:before="600" w:line="280" w:lineRule="exact"/>
      <w:ind w:left="1418"/>
    </w:pPr>
    <w:rPr>
      <w:rFonts w:eastAsia="Arial Unicode MS" w:cs="Courier"/>
      <w:b/>
      <w:caps/>
      <w:color w:val="888888"/>
      <w:spacing w:val="40"/>
      <w:sz w:val="28"/>
    </w:rPr>
  </w:style>
  <w:style w:type="paragraph" w:customStyle="1" w:styleId="CV02NomAge">
    <w:name w:val="#CV#02#Nom/Age"/>
    <w:uiPriority w:val="99"/>
    <w:rsid w:val="00D2581B"/>
    <w:pPr>
      <w:spacing w:line="260" w:lineRule="exact"/>
      <w:ind w:left="2552"/>
    </w:pPr>
    <w:rPr>
      <w:rFonts w:eastAsia="Arial Unicode MS" w:cs="Courier"/>
      <w:b/>
      <w:color w:val="888888"/>
      <w:sz w:val="22"/>
    </w:rPr>
  </w:style>
  <w:style w:type="paragraph" w:customStyle="1" w:styleId="CV04Sous-Titre">
    <w:name w:val="#CV#04#Sous-Titre"/>
    <w:next w:val="CV06Texte"/>
    <w:uiPriority w:val="99"/>
    <w:rsid w:val="00D2581B"/>
    <w:pPr>
      <w:pBdr>
        <w:top w:val="single" w:sz="4" w:space="3" w:color="009FC3"/>
      </w:pBdr>
      <w:spacing w:before="400" w:after="100" w:line="240" w:lineRule="exact"/>
      <w:ind w:left="1418"/>
    </w:pPr>
    <w:rPr>
      <w:rFonts w:eastAsia="Arial Unicode MS" w:cs="Courier"/>
      <w:b/>
      <w:color w:val="009FC3"/>
      <w:sz w:val="22"/>
    </w:rPr>
  </w:style>
  <w:style w:type="paragraph" w:customStyle="1" w:styleId="CV05DateTexte">
    <w:name w:val="#CV#05#Date &amp; Texte"/>
    <w:uiPriority w:val="99"/>
    <w:rsid w:val="00D2581B"/>
    <w:pPr>
      <w:numPr>
        <w:numId w:val="26"/>
      </w:numPr>
      <w:tabs>
        <w:tab w:val="clear" w:pos="1702"/>
        <w:tab w:val="left" w:pos="1701"/>
        <w:tab w:val="left" w:pos="3119"/>
        <w:tab w:val="left" w:pos="3686"/>
        <w:tab w:val="left" w:pos="5103"/>
      </w:tabs>
      <w:spacing w:after="40" w:line="240" w:lineRule="exact"/>
      <w:ind w:left="3119" w:hanging="1701"/>
    </w:pPr>
    <w:rPr>
      <w:rFonts w:eastAsia="Times New Roman" w:cs="Times New Roman"/>
      <w:noProof/>
      <w:color w:val="888888"/>
    </w:rPr>
  </w:style>
  <w:style w:type="character" w:customStyle="1" w:styleId="CV06TexteGras">
    <w:name w:val="#CV#06#Texte Gras"/>
    <w:uiPriority w:val="99"/>
    <w:rsid w:val="00D2581B"/>
    <w:rPr>
      <w:rFonts w:ascii="Arial" w:hAnsi="Arial"/>
      <w:b/>
      <w:caps/>
      <w:color w:val="888888"/>
      <w:sz w:val="20"/>
      <w:vertAlign w:val="baseline"/>
    </w:rPr>
  </w:style>
  <w:style w:type="paragraph" w:customStyle="1" w:styleId="CV06Texte">
    <w:name w:val="#CV#06#Texte"/>
    <w:uiPriority w:val="99"/>
    <w:rsid w:val="00D2581B"/>
    <w:pPr>
      <w:ind w:left="1418"/>
    </w:pPr>
    <w:rPr>
      <w:rFonts w:eastAsia="Times New Roman" w:cs="Times New Roman"/>
      <w:noProof/>
      <w:color w:val="888888"/>
    </w:rPr>
  </w:style>
  <w:style w:type="paragraph" w:customStyle="1" w:styleId="COUR1AdresseHdP">
    <w:name w:val="#COUR#1# Adresse HdP"/>
    <w:next w:val="COUR2Titre"/>
    <w:uiPriority w:val="99"/>
    <w:rsid w:val="00D2581B"/>
    <w:pPr>
      <w:keepNext/>
      <w:tabs>
        <w:tab w:val="num" w:pos="964"/>
      </w:tabs>
      <w:suppressAutoHyphens/>
      <w:spacing w:after="1400" w:line="220" w:lineRule="exact"/>
      <w:ind w:left="964" w:hanging="113"/>
    </w:pPr>
    <w:rPr>
      <w:rFonts w:eastAsia="Times New Roman" w:cs="Times New Roman"/>
      <w:sz w:val="16"/>
    </w:rPr>
  </w:style>
  <w:style w:type="paragraph" w:customStyle="1" w:styleId="COUR2Titre">
    <w:name w:val="#COUR#2# Titre"/>
    <w:uiPriority w:val="99"/>
    <w:rsid w:val="00D2581B"/>
    <w:pPr>
      <w:suppressAutoHyphens/>
      <w:spacing w:after="600" w:line="420" w:lineRule="exact"/>
      <w:jc w:val="center"/>
    </w:pPr>
    <w:rPr>
      <w:rFonts w:eastAsia="Times New Roman" w:cs="Times New Roman"/>
      <w:b/>
      <w:caps/>
      <w:color w:val="009FC3"/>
      <w:sz w:val="42"/>
    </w:rPr>
  </w:style>
  <w:style w:type="paragraph" w:customStyle="1" w:styleId="COUR3TexteCourant">
    <w:name w:val="#COUR#3# Texte Courant"/>
    <w:uiPriority w:val="99"/>
    <w:rsid w:val="00D2581B"/>
    <w:pPr>
      <w:spacing w:line="300" w:lineRule="exact"/>
      <w:ind w:firstLine="567"/>
      <w:jc w:val="both"/>
    </w:pPr>
    <w:rPr>
      <w:rFonts w:eastAsia="Arial Unicode MS" w:cs="Times New Roman"/>
      <w:color w:val="000000"/>
      <w:sz w:val="22"/>
    </w:rPr>
  </w:style>
  <w:style w:type="paragraph" w:customStyle="1" w:styleId="COUR4TexteGras">
    <w:name w:val="#COUR#4# #Texte Gras"/>
    <w:uiPriority w:val="99"/>
    <w:rsid w:val="00D2581B"/>
    <w:rPr>
      <w:rFonts w:eastAsia="Arial Unicode MS" w:cs="Times New Roman"/>
      <w:b/>
      <w:color w:val="000000"/>
      <w:sz w:val="22"/>
    </w:rPr>
  </w:style>
  <w:style w:type="character" w:customStyle="1" w:styleId="COUR5Gras">
    <w:name w:val="#COUR#5# Gras"/>
    <w:uiPriority w:val="99"/>
    <w:rsid w:val="00D2581B"/>
    <w:rPr>
      <w:rFonts w:ascii="Arial" w:hAnsi="Arial"/>
      <w:b/>
      <w:color w:val="auto"/>
      <w:sz w:val="22"/>
    </w:rPr>
  </w:style>
  <w:style w:type="paragraph" w:customStyle="1" w:styleId="COUR6AdresseBdP">
    <w:name w:val="#COUR#6#Adresse BdP"/>
    <w:uiPriority w:val="99"/>
    <w:rsid w:val="00D2581B"/>
    <w:pPr>
      <w:ind w:left="567"/>
    </w:pPr>
    <w:rPr>
      <w:rFonts w:eastAsia="Times New Roman" w:cs="Times New Roman"/>
      <w:sz w:val="16"/>
    </w:rPr>
  </w:style>
  <w:style w:type="paragraph" w:customStyle="1" w:styleId="DOS1Adresse">
    <w:name w:val="#DOS#1#Adresse"/>
    <w:uiPriority w:val="99"/>
    <w:rsid w:val="00D2581B"/>
    <w:pPr>
      <w:jc w:val="right"/>
    </w:pPr>
    <w:rPr>
      <w:rFonts w:eastAsia="Times New Roman" w:cs="Times New Roman"/>
      <w:color w:val="888888"/>
    </w:rPr>
  </w:style>
  <w:style w:type="paragraph" w:customStyle="1" w:styleId="DOS1MentionLgale">
    <w:name w:val="#DOS#1#Mention Légale"/>
    <w:uiPriority w:val="99"/>
    <w:rsid w:val="00D2581B"/>
    <w:pPr>
      <w:jc w:val="right"/>
    </w:pPr>
    <w:rPr>
      <w:rFonts w:eastAsia="Times New Roman" w:cs="Times New Roman"/>
      <w:color w:val="888888"/>
      <w:sz w:val="16"/>
    </w:rPr>
  </w:style>
  <w:style w:type="paragraph" w:customStyle="1" w:styleId="TM20">
    <w:name w:val="TM2"/>
    <w:basedOn w:val="TM1"/>
    <w:uiPriority w:val="99"/>
    <w:rsid w:val="00D2581B"/>
    <w:pPr>
      <w:keepLines w:val="0"/>
      <w:tabs>
        <w:tab w:val="clear" w:pos="426"/>
        <w:tab w:val="clear" w:pos="8789"/>
        <w:tab w:val="decimal" w:pos="1701"/>
        <w:tab w:val="decimal" w:pos="1985"/>
        <w:tab w:val="left" w:pos="2268"/>
        <w:tab w:val="left" w:pos="2410"/>
        <w:tab w:val="left" w:pos="2552"/>
        <w:tab w:val="right" w:leader="dot" w:pos="9639"/>
      </w:tabs>
      <w:suppressAutoHyphens/>
      <w:spacing w:before="280" w:after="40" w:line="240" w:lineRule="exact"/>
      <w:ind w:left="1701"/>
      <w:jc w:val="left"/>
    </w:pPr>
    <w:rPr>
      <w:rFonts w:eastAsia="Arial Unicode MS" w:cs="Courier"/>
      <w:b w:val="0"/>
      <w:color w:val="808080"/>
      <w:szCs w:val="20"/>
      <w:lang w:eastAsia="fr-FR"/>
    </w:rPr>
  </w:style>
  <w:style w:type="paragraph" w:customStyle="1" w:styleId="TABL04TextePuceil">
    <w:name w:val="#TABL#04#Texte Puce Œil"/>
    <w:uiPriority w:val="99"/>
    <w:rsid w:val="00D2581B"/>
    <w:pPr>
      <w:tabs>
        <w:tab w:val="left" w:pos="340"/>
        <w:tab w:val="left" w:pos="425"/>
        <w:tab w:val="left" w:pos="567"/>
      </w:tabs>
      <w:spacing w:after="60" w:line="200" w:lineRule="exact"/>
      <w:ind w:left="340" w:right="113" w:hanging="227"/>
    </w:pPr>
    <w:rPr>
      <w:rFonts w:eastAsia="Arial Unicode MS" w:cs="Times New Roman"/>
      <w:sz w:val="18"/>
      <w:szCs w:val="24"/>
    </w:rPr>
  </w:style>
  <w:style w:type="paragraph" w:customStyle="1" w:styleId="6CHAPPuce2">
    <w:name w:val="#6#CHAP#Puce 2"/>
    <w:uiPriority w:val="99"/>
    <w:rsid w:val="00D2581B"/>
    <w:pPr>
      <w:numPr>
        <w:numId w:val="27"/>
      </w:numPr>
      <w:spacing w:after="120" w:line="240" w:lineRule="exact"/>
      <w:ind w:left="2552" w:hanging="284"/>
    </w:pPr>
    <w:rPr>
      <w:rFonts w:eastAsia="Arial Unicode MS" w:cs="Times New Roman"/>
    </w:rPr>
  </w:style>
  <w:style w:type="paragraph" w:customStyle="1" w:styleId="Corpsdetableau">
    <w:name w:val="Corps de tableau"/>
    <w:basedOn w:val="Normal"/>
    <w:uiPriority w:val="99"/>
    <w:rsid w:val="00D2581B"/>
    <w:pPr>
      <w:keepLines w:val="0"/>
      <w:tabs>
        <w:tab w:val="left" w:pos="567"/>
      </w:tabs>
      <w:spacing w:before="60" w:after="60"/>
      <w:jc w:val="left"/>
    </w:pPr>
    <w:rPr>
      <w:rFonts w:ascii="Arial Narrow" w:eastAsia="Times New Roman" w:hAnsi="Arial Narrow" w:cs="Times New Roman"/>
      <w:color w:val="auto"/>
      <w:sz w:val="22"/>
      <w:lang w:eastAsia="fr-FR"/>
    </w:rPr>
  </w:style>
  <w:style w:type="paragraph" w:styleId="Listepuces2">
    <w:name w:val="List Bullet 2"/>
    <w:basedOn w:val="Corpsdetexte"/>
    <w:uiPriority w:val="99"/>
    <w:rsid w:val="00D2581B"/>
    <w:pPr>
      <w:keepLines w:val="0"/>
      <w:numPr>
        <w:numId w:val="30"/>
      </w:numPr>
      <w:tabs>
        <w:tab w:val="clear" w:pos="360"/>
        <w:tab w:val="left" w:pos="851"/>
        <w:tab w:val="left" w:pos="3969"/>
      </w:tabs>
      <w:suppressAutoHyphens/>
      <w:spacing w:before="0" w:after="60" w:line="260" w:lineRule="exact"/>
      <w:ind w:left="850" w:hanging="425"/>
    </w:pPr>
    <w:rPr>
      <w:rFonts w:eastAsia="Times New Roman"/>
      <w:color w:val="auto"/>
      <w:lang w:eastAsia="fr-FR"/>
    </w:rPr>
  </w:style>
  <w:style w:type="paragraph" w:styleId="Listepuces">
    <w:name w:val="List Bullet"/>
    <w:basedOn w:val="Corpsdetexte"/>
    <w:uiPriority w:val="99"/>
    <w:rsid w:val="00D2581B"/>
    <w:pPr>
      <w:keepLines w:val="0"/>
      <w:numPr>
        <w:numId w:val="28"/>
      </w:numPr>
      <w:tabs>
        <w:tab w:val="left" w:pos="3969"/>
      </w:tabs>
      <w:suppressAutoHyphens/>
      <w:spacing w:before="0" w:after="140" w:line="260" w:lineRule="exact"/>
    </w:pPr>
    <w:rPr>
      <w:rFonts w:eastAsia="Times New Roman"/>
      <w:color w:val="auto"/>
      <w:lang w:eastAsia="fr-FR"/>
    </w:rPr>
  </w:style>
  <w:style w:type="paragraph" w:styleId="Listepuces3">
    <w:name w:val="List Bullet 3"/>
    <w:basedOn w:val="Corpsdetexte"/>
    <w:uiPriority w:val="99"/>
    <w:rsid w:val="00D2581B"/>
    <w:pPr>
      <w:keepLines w:val="0"/>
      <w:numPr>
        <w:numId w:val="29"/>
      </w:numPr>
      <w:tabs>
        <w:tab w:val="clear" w:pos="926"/>
        <w:tab w:val="num" w:pos="1134"/>
        <w:tab w:val="left" w:pos="3969"/>
      </w:tabs>
      <w:suppressAutoHyphens/>
      <w:spacing w:before="0" w:after="140" w:line="260" w:lineRule="exact"/>
      <w:ind w:left="1134" w:hanging="283"/>
    </w:pPr>
    <w:rPr>
      <w:rFonts w:eastAsia="Times New Roman"/>
      <w:color w:val="auto"/>
      <w:lang w:eastAsia="fr-FR"/>
    </w:rPr>
  </w:style>
  <w:style w:type="paragraph" w:customStyle="1" w:styleId="Listepuce1">
    <w:name w:val="Liste à puce 1"/>
    <w:basedOn w:val="Listepuces"/>
    <w:uiPriority w:val="99"/>
    <w:rsid w:val="00D2581B"/>
  </w:style>
  <w:style w:type="paragraph" w:customStyle="1" w:styleId="Listepuce2">
    <w:name w:val="Liste à puce 2"/>
    <w:basedOn w:val="Listepuces2"/>
    <w:uiPriority w:val="99"/>
    <w:rsid w:val="00D2581B"/>
  </w:style>
  <w:style w:type="paragraph" w:customStyle="1" w:styleId="Sous-TitreDocument">
    <w:name w:val="Sous-Titre Document"/>
    <w:basedOn w:val="Titre"/>
    <w:uiPriority w:val="99"/>
    <w:rsid w:val="00D2581B"/>
    <w:pPr>
      <w:numPr>
        <w:numId w:val="0"/>
      </w:numPr>
      <w:jc w:val="right"/>
    </w:pPr>
    <w:rPr>
      <w:caps w:val="0"/>
      <w:sz w:val="40"/>
    </w:rPr>
  </w:style>
  <w:style w:type="paragraph" w:styleId="Titre">
    <w:name w:val="Title"/>
    <w:basedOn w:val="COUV1Titre"/>
    <w:next w:val="Corpsdetexte"/>
    <w:link w:val="TitreCar"/>
    <w:uiPriority w:val="99"/>
    <w:qFormat/>
    <w:rsid w:val="00D2581B"/>
    <w:pPr>
      <w:pageBreakBefore/>
      <w:numPr>
        <w:numId w:val="32"/>
      </w:numPr>
      <w:spacing w:line="360" w:lineRule="auto"/>
      <w:ind w:left="357" w:hanging="357"/>
      <w:outlineLvl w:val="0"/>
    </w:pPr>
  </w:style>
  <w:style w:type="character" w:customStyle="1" w:styleId="TitreCar">
    <w:name w:val="Titre Car"/>
    <w:basedOn w:val="Policepardfaut"/>
    <w:link w:val="Titre"/>
    <w:uiPriority w:val="99"/>
    <w:rsid w:val="00D2581B"/>
    <w:rPr>
      <w:rFonts w:eastAsia="Times New Roman" w:cs="Times New Roman"/>
      <w:caps/>
      <w:color w:val="F5821F"/>
      <w:sz w:val="44"/>
    </w:rPr>
  </w:style>
  <w:style w:type="paragraph" w:customStyle="1" w:styleId="Nota">
    <w:name w:val="Nota"/>
    <w:basedOn w:val="Corpsdetexte"/>
    <w:next w:val="Corpsdetexte"/>
    <w:uiPriority w:val="99"/>
    <w:rsid w:val="00D2581B"/>
    <w:pPr>
      <w:keepLines w:val="0"/>
      <w:tabs>
        <w:tab w:val="left" w:pos="709"/>
      </w:tabs>
      <w:spacing w:before="240" w:after="240"/>
      <w:ind w:left="851" w:right="28" w:hanging="851"/>
    </w:pPr>
    <w:rPr>
      <w:rFonts w:eastAsia="Times New Roman"/>
      <w:i/>
      <w:iCs/>
      <w:color w:val="000000"/>
      <w:lang w:eastAsia="fr-FR"/>
    </w:rPr>
  </w:style>
  <w:style w:type="paragraph" w:customStyle="1" w:styleId="TitreDocument">
    <w:name w:val="Titre Document"/>
    <w:basedOn w:val="Titre"/>
    <w:uiPriority w:val="99"/>
    <w:rsid w:val="00D2581B"/>
    <w:pPr>
      <w:numPr>
        <w:numId w:val="0"/>
      </w:numPr>
      <w:jc w:val="right"/>
    </w:pPr>
  </w:style>
  <w:style w:type="paragraph" w:styleId="Listenumros">
    <w:name w:val="List Number"/>
    <w:basedOn w:val="Normal"/>
    <w:uiPriority w:val="99"/>
    <w:rsid w:val="00D2581B"/>
    <w:pPr>
      <w:keepLines w:val="0"/>
      <w:numPr>
        <w:numId w:val="33"/>
      </w:numPr>
      <w:spacing w:before="0" w:after="0"/>
      <w:jc w:val="left"/>
    </w:pPr>
    <w:rPr>
      <w:rFonts w:ascii="Cambria" w:eastAsia="Times New Roman" w:hAnsi="Cambria"/>
      <w:color w:val="auto"/>
      <w:lang w:eastAsia="fr-FR"/>
    </w:rPr>
  </w:style>
  <w:style w:type="paragraph" w:customStyle="1" w:styleId="Titre3Justifi">
    <w:name w:val="Titre 3 + Justifié"/>
    <w:basedOn w:val="Titre2"/>
    <w:uiPriority w:val="99"/>
    <w:rsid w:val="00D2581B"/>
    <w:pPr>
      <w:keepLines w:val="0"/>
      <w:numPr>
        <w:ilvl w:val="2"/>
        <w:numId w:val="33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num" w:pos="2366"/>
      </w:tabs>
      <w:spacing w:after="60"/>
    </w:pPr>
    <w:rPr>
      <w:rFonts w:ascii="Cambria" w:hAnsi="Cambria" w:cs="Arial"/>
      <w:bCs w:val="0"/>
      <w:iCs/>
      <w:color w:val="0000FF"/>
      <w:kern w:val="32"/>
      <w:sz w:val="28"/>
      <w:szCs w:val="28"/>
      <w:u w:val="single"/>
      <w:lang w:eastAsia="fr-FR"/>
    </w:rPr>
  </w:style>
  <w:style w:type="paragraph" w:customStyle="1" w:styleId="Titre4Justifi">
    <w:name w:val="Titre 4 + Justifié"/>
    <w:basedOn w:val="Titre3Justifi"/>
    <w:uiPriority w:val="99"/>
    <w:rsid w:val="00D2581B"/>
    <w:pPr>
      <w:numPr>
        <w:ilvl w:val="3"/>
      </w:numPr>
      <w:tabs>
        <w:tab w:val="num" w:pos="2366"/>
        <w:tab w:val="num" w:pos="3086"/>
      </w:tabs>
    </w:pPr>
  </w:style>
  <w:style w:type="paragraph" w:customStyle="1" w:styleId="Titre2Justifi">
    <w:name w:val="Titre 2 + Justifié"/>
    <w:basedOn w:val="Titre1"/>
    <w:uiPriority w:val="99"/>
    <w:rsid w:val="00D2581B"/>
    <w:pPr>
      <w:keepLines w:val="0"/>
      <w:pageBreakBefore w:val="0"/>
      <w:numPr>
        <w:ilvl w:val="1"/>
        <w:numId w:val="33"/>
      </w:numPr>
      <w:tabs>
        <w:tab w:val="num" w:pos="1646"/>
        <w:tab w:val="num" w:pos="2268"/>
      </w:tabs>
      <w:spacing w:before="240" w:after="60"/>
      <w:ind w:left="2268"/>
    </w:pPr>
    <w:rPr>
      <w:rFonts w:cs="Arial"/>
      <w:color w:val="0000FF"/>
      <w:kern w:val="32"/>
      <w:sz w:val="36"/>
      <w:szCs w:val="36"/>
      <w:u w:val="single"/>
      <w:lang w:eastAsia="fr-FR"/>
    </w:rPr>
  </w:style>
  <w:style w:type="paragraph" w:styleId="Normalcentr">
    <w:name w:val="Block Text"/>
    <w:basedOn w:val="Normal"/>
    <w:uiPriority w:val="99"/>
    <w:rsid w:val="00D2581B"/>
    <w:pPr>
      <w:keepLines w:val="0"/>
      <w:spacing w:before="0"/>
      <w:ind w:left="1440" w:right="1440"/>
      <w:jc w:val="left"/>
    </w:pPr>
    <w:rPr>
      <w:rFonts w:ascii="Cambria" w:eastAsia="Times New Roman" w:hAnsi="Cambria"/>
      <w:color w:val="auto"/>
      <w:lang w:eastAsia="fr-FR"/>
    </w:rPr>
  </w:style>
  <w:style w:type="character" w:customStyle="1" w:styleId="Heading2Char2">
    <w:name w:val="Heading 2 Char2"/>
    <w:aliases w:val="H2 Char2,paragraphe Char,Contrat 2 Char2,Ctt Char2,Niveau 2 Char2,Niveau2 Char2,chapitre 1.1 Char2,Titre 2 - RAO Char2,HeadB Char2,h2 Char2,Level 2 Topic Heading Char2"/>
    <w:basedOn w:val="Policepardfaut"/>
    <w:uiPriority w:val="99"/>
    <w:semiHidden/>
    <w:rsid w:val="00D2581B"/>
    <w:rPr>
      <w:rFonts w:ascii="Cambria" w:hAnsi="Cambria" w:cs="Times New Roman"/>
      <w:b/>
      <w:bCs/>
      <w:i/>
      <w:iCs/>
      <w:sz w:val="28"/>
      <w:szCs w:val="28"/>
    </w:rPr>
  </w:style>
  <w:style w:type="paragraph" w:customStyle="1" w:styleId="02Sommaire">
    <w:name w:val="02) Sommaire"/>
    <w:uiPriority w:val="99"/>
    <w:rsid w:val="00D2581B"/>
    <w:pPr>
      <w:suppressAutoHyphens/>
      <w:spacing w:after="600" w:line="500" w:lineRule="exact"/>
      <w:ind w:left="1418"/>
    </w:pPr>
    <w:rPr>
      <w:rFonts w:eastAsia="Arial Unicode MS" w:cs="Times New Roman"/>
      <w:color w:val="F5821F"/>
      <w:sz w:val="34"/>
    </w:rPr>
  </w:style>
  <w:style w:type="character" w:customStyle="1" w:styleId="18cNumrodePageBDP">
    <w:name w:val="18c) Numéro de Page BDP"/>
    <w:uiPriority w:val="99"/>
    <w:rsid w:val="00D2581B"/>
    <w:rPr>
      <w:rFonts w:ascii="Arial" w:hAnsi="Arial"/>
      <w:b/>
      <w:color w:val="F5821F"/>
      <w:sz w:val="20"/>
    </w:rPr>
  </w:style>
  <w:style w:type="paragraph" w:customStyle="1" w:styleId="03eSousTitreLigne">
    <w:name w:val="03e) Sous Titre + Ligne"/>
    <w:uiPriority w:val="99"/>
    <w:rsid w:val="00D2581B"/>
    <w:pPr>
      <w:pBdr>
        <w:bottom w:val="single" w:sz="4" w:space="2" w:color="009FC3"/>
      </w:pBdr>
      <w:spacing w:before="200" w:after="100" w:line="220" w:lineRule="exact"/>
      <w:ind w:left="1701"/>
    </w:pPr>
    <w:rPr>
      <w:rFonts w:eastAsia="Times New Roman" w:cs="Times New Roman"/>
      <w:b/>
      <w:caps/>
      <w:sz w:val="22"/>
    </w:rPr>
  </w:style>
  <w:style w:type="paragraph" w:customStyle="1" w:styleId="03aTitreHDP">
    <w:name w:val="03a) Titre HDP"/>
    <w:uiPriority w:val="99"/>
    <w:rsid w:val="00D2581B"/>
    <w:pPr>
      <w:jc w:val="right"/>
    </w:pPr>
    <w:rPr>
      <w:rFonts w:eastAsia="Times New Roman" w:cs="Times New Roman"/>
      <w:b/>
      <w:caps/>
      <w:color w:val="888888"/>
      <w:spacing w:val="30"/>
      <w:position w:val="-10"/>
      <w:sz w:val="18"/>
      <w:szCs w:val="24"/>
    </w:rPr>
  </w:style>
  <w:style w:type="character" w:customStyle="1" w:styleId="04dCaractregras">
    <w:name w:val="04d) Caractère gras"/>
    <w:basedOn w:val="Policepardfaut"/>
    <w:uiPriority w:val="99"/>
    <w:rsid w:val="00D2581B"/>
    <w:rPr>
      <w:rFonts w:cs="Times New Roman"/>
      <w:b/>
      <w:color w:val="auto"/>
    </w:rPr>
  </w:style>
  <w:style w:type="paragraph" w:customStyle="1" w:styleId="01bIntertitreCouverture">
    <w:name w:val="01b) Intertitre Couverture"/>
    <w:uiPriority w:val="99"/>
    <w:rsid w:val="00D2581B"/>
    <w:pPr>
      <w:tabs>
        <w:tab w:val="left" w:pos="142"/>
        <w:tab w:val="left" w:pos="284"/>
        <w:tab w:val="left" w:pos="454"/>
        <w:tab w:val="left" w:pos="624"/>
        <w:tab w:val="left" w:pos="709"/>
        <w:tab w:val="left" w:pos="907"/>
        <w:tab w:val="left" w:pos="1134"/>
      </w:tabs>
      <w:spacing w:after="40" w:line="340" w:lineRule="exact"/>
    </w:pPr>
    <w:rPr>
      <w:rFonts w:eastAsia="Times New Roman" w:cs="Times New Roman"/>
      <w:b/>
      <w:sz w:val="32"/>
    </w:rPr>
  </w:style>
  <w:style w:type="paragraph" w:customStyle="1" w:styleId="01aTitreCouverture">
    <w:name w:val="01a) Titre Couverture"/>
    <w:uiPriority w:val="99"/>
    <w:rsid w:val="00D2581B"/>
    <w:pPr>
      <w:spacing w:line="460" w:lineRule="exact"/>
    </w:pPr>
    <w:rPr>
      <w:rFonts w:eastAsia="Times New Roman" w:cs="Times New Roman"/>
      <w:caps/>
      <w:color w:val="F5821F"/>
      <w:sz w:val="44"/>
    </w:rPr>
  </w:style>
  <w:style w:type="paragraph" w:customStyle="1" w:styleId="11cTextecentrtableaux">
    <w:name w:val="11c) Texte centré tableaux"/>
    <w:basedOn w:val="11cTexteTableaux"/>
    <w:uiPriority w:val="99"/>
    <w:rsid w:val="00D2581B"/>
    <w:pPr>
      <w:jc w:val="center"/>
    </w:pPr>
  </w:style>
  <w:style w:type="paragraph" w:customStyle="1" w:styleId="11cTexteTableaux">
    <w:name w:val="11c) Texte Tableaux"/>
    <w:uiPriority w:val="99"/>
    <w:rsid w:val="00D2581B"/>
    <w:pPr>
      <w:spacing w:line="200" w:lineRule="exact"/>
      <w:ind w:left="142" w:right="113"/>
    </w:pPr>
    <w:rPr>
      <w:rFonts w:eastAsia="Times New Roman" w:cs="Times New Roman"/>
      <w:sz w:val="18"/>
    </w:rPr>
  </w:style>
  <w:style w:type="paragraph" w:customStyle="1" w:styleId="06bTexteEXERGUE">
    <w:name w:val="06b) Texte EXERGUE"/>
    <w:uiPriority w:val="99"/>
    <w:rsid w:val="00D2581B"/>
    <w:pPr>
      <w:spacing w:after="60" w:line="220" w:lineRule="exact"/>
      <w:jc w:val="right"/>
    </w:pPr>
    <w:rPr>
      <w:rFonts w:eastAsia="Times New Roman" w:cs="Times New Roman"/>
      <w:b/>
      <w:color w:val="888888"/>
      <w:sz w:val="18"/>
      <w:szCs w:val="24"/>
    </w:rPr>
  </w:style>
  <w:style w:type="paragraph" w:customStyle="1" w:styleId="03dTitreSansNiveau">
    <w:name w:val="03d) Titre Sans Niveau"/>
    <w:uiPriority w:val="99"/>
    <w:rsid w:val="00D2581B"/>
    <w:pPr>
      <w:spacing w:before="400" w:after="100" w:line="400" w:lineRule="exact"/>
      <w:ind w:left="1701"/>
    </w:pPr>
    <w:rPr>
      <w:rFonts w:eastAsia="MS Mincho" w:cs="Times New Roman"/>
      <w:color w:val="1E9BC3"/>
      <w:sz w:val="40"/>
    </w:rPr>
  </w:style>
  <w:style w:type="character" w:customStyle="1" w:styleId="18bCaractreRfrenceBDP">
    <w:name w:val="18b) Caractère Référence BDP"/>
    <w:uiPriority w:val="99"/>
    <w:rsid w:val="00D2581B"/>
    <w:rPr>
      <w:rFonts w:ascii="Arial" w:hAnsi="Arial"/>
      <w:color w:val="auto"/>
      <w:sz w:val="16"/>
    </w:rPr>
  </w:style>
  <w:style w:type="paragraph" w:customStyle="1" w:styleId="06aTitreEXERGUE">
    <w:name w:val="06a) Titre EXERGUE"/>
    <w:next w:val="06bTexteEXERGUE"/>
    <w:uiPriority w:val="99"/>
    <w:rsid w:val="00D2581B"/>
    <w:pPr>
      <w:spacing w:after="60" w:line="220" w:lineRule="exact"/>
      <w:jc w:val="right"/>
    </w:pPr>
    <w:rPr>
      <w:rFonts w:eastAsia="Times New Roman" w:cs="Times New Roman"/>
      <w:b/>
      <w:caps/>
      <w:color w:val="F5821F"/>
      <w:sz w:val="18"/>
      <w:szCs w:val="24"/>
    </w:rPr>
  </w:style>
  <w:style w:type="paragraph" w:customStyle="1" w:styleId="17INTERCALAIRE">
    <w:name w:val="17) INTERCALAIRE"/>
    <w:uiPriority w:val="99"/>
    <w:rsid w:val="00D2581B"/>
    <w:rPr>
      <w:rFonts w:eastAsia="Times New Roman" w:cs="Times New Roman"/>
      <w:b/>
      <w:caps/>
      <w:color w:val="888888"/>
      <w:spacing w:val="60"/>
      <w:sz w:val="40"/>
    </w:rPr>
  </w:style>
  <w:style w:type="paragraph" w:customStyle="1" w:styleId="01bIntertitrePuceCouverture">
    <w:name w:val="01b) Intertitre Puce Couverture"/>
    <w:uiPriority w:val="99"/>
    <w:rsid w:val="00D2581B"/>
    <w:pPr>
      <w:numPr>
        <w:numId w:val="36"/>
      </w:numPr>
      <w:tabs>
        <w:tab w:val="left" w:pos="142"/>
        <w:tab w:val="left" w:pos="284"/>
        <w:tab w:val="left" w:pos="454"/>
        <w:tab w:val="left" w:pos="624"/>
        <w:tab w:val="left" w:pos="709"/>
        <w:tab w:val="left" w:pos="907"/>
        <w:tab w:val="left" w:pos="1134"/>
      </w:tabs>
      <w:spacing w:after="40" w:line="280" w:lineRule="exact"/>
      <w:ind w:left="113"/>
    </w:pPr>
    <w:rPr>
      <w:rFonts w:eastAsia="Times New Roman" w:cs="Times New Roman"/>
      <w:color w:val="999999"/>
      <w:sz w:val="24"/>
    </w:rPr>
  </w:style>
  <w:style w:type="paragraph" w:customStyle="1" w:styleId="11bTitrePuceTableaux">
    <w:name w:val="11b) Titre + Puce Tableaux"/>
    <w:uiPriority w:val="99"/>
    <w:rsid w:val="00D2581B"/>
    <w:pPr>
      <w:tabs>
        <w:tab w:val="num" w:pos="85"/>
        <w:tab w:val="left" w:pos="227"/>
      </w:tabs>
      <w:spacing w:after="60" w:line="240" w:lineRule="exact"/>
      <w:ind w:left="227" w:hanging="227"/>
    </w:pPr>
    <w:rPr>
      <w:rFonts w:eastAsia="Times New Roman" w:cs="Times New Roman"/>
      <w:caps/>
      <w:color w:val="999999"/>
      <w:sz w:val="22"/>
    </w:rPr>
  </w:style>
  <w:style w:type="paragraph" w:customStyle="1" w:styleId="11bTitreBandeauTableaux">
    <w:name w:val="11b) Titre + Bandeau Tableaux"/>
    <w:uiPriority w:val="99"/>
    <w:rsid w:val="00D2581B"/>
    <w:pPr>
      <w:shd w:val="clear" w:color="auto" w:fill="009FC3"/>
      <w:tabs>
        <w:tab w:val="left" w:pos="284"/>
      </w:tabs>
      <w:spacing w:before="25" w:line="200" w:lineRule="exact"/>
      <w:ind w:left="255"/>
    </w:pPr>
    <w:rPr>
      <w:rFonts w:eastAsia="Times New Roman" w:cs="Times New Roman"/>
      <w:b/>
      <w:caps/>
      <w:color w:val="FFFFFF"/>
      <w:sz w:val="18"/>
    </w:rPr>
  </w:style>
  <w:style w:type="paragraph" w:customStyle="1" w:styleId="03eSousTitreLettre">
    <w:name w:val="03e) Sous Titre + Lettre"/>
    <w:autoRedefine/>
    <w:uiPriority w:val="99"/>
    <w:rsid w:val="00D2581B"/>
    <w:pPr>
      <w:tabs>
        <w:tab w:val="num" w:pos="1701"/>
        <w:tab w:val="left" w:pos="1985"/>
        <w:tab w:val="left" w:pos="2268"/>
        <w:tab w:val="left" w:pos="2410"/>
        <w:tab w:val="left" w:pos="2552"/>
        <w:tab w:val="left" w:pos="3119"/>
        <w:tab w:val="left" w:pos="3402"/>
        <w:tab w:val="left" w:pos="3686"/>
        <w:tab w:val="left" w:pos="3969"/>
      </w:tabs>
      <w:spacing w:before="100" w:after="100" w:line="260" w:lineRule="exact"/>
      <w:ind w:left="1701"/>
    </w:pPr>
    <w:rPr>
      <w:rFonts w:eastAsia="Arial Unicode MS" w:cs="Times New Roman"/>
      <w:b/>
      <w:color w:val="999999"/>
      <w:sz w:val="24"/>
    </w:rPr>
  </w:style>
  <w:style w:type="paragraph" w:customStyle="1" w:styleId="12TitreBlancBandeau">
    <w:name w:val="12) Titre Blanc Bandeau"/>
    <w:uiPriority w:val="99"/>
    <w:rsid w:val="00D2581B"/>
    <w:pPr>
      <w:spacing w:line="240" w:lineRule="exact"/>
      <w:jc w:val="center"/>
    </w:pPr>
    <w:rPr>
      <w:rFonts w:eastAsia="Times New Roman" w:cs="Times New Roman"/>
      <w:caps/>
      <w:color w:val="FFFFFF"/>
      <w:szCs w:val="24"/>
    </w:rPr>
  </w:style>
  <w:style w:type="paragraph" w:customStyle="1" w:styleId="12TitreBlancCBandeau">
    <w:name w:val="12) Titre Blanc C Bandeau"/>
    <w:uiPriority w:val="99"/>
    <w:rsid w:val="00D2581B"/>
    <w:pPr>
      <w:jc w:val="center"/>
    </w:pPr>
    <w:rPr>
      <w:rFonts w:eastAsia="Times New Roman" w:cs="Times New Roman"/>
      <w:color w:val="FFFFFF"/>
      <w:szCs w:val="24"/>
    </w:rPr>
  </w:style>
  <w:style w:type="paragraph" w:customStyle="1" w:styleId="11bTitreLigneTableaux">
    <w:name w:val="11b) Titre + Ligne Tableaux"/>
    <w:uiPriority w:val="99"/>
    <w:rsid w:val="00D2581B"/>
    <w:pPr>
      <w:pBdr>
        <w:bottom w:val="single" w:sz="4" w:space="4" w:color="009FC3"/>
      </w:pBdr>
      <w:spacing w:after="100"/>
      <w:jc w:val="center"/>
    </w:pPr>
    <w:rPr>
      <w:rFonts w:eastAsia="Times New Roman" w:cs="Times New Roman"/>
      <w:b/>
      <w:caps/>
      <w:color w:val="1E9BC3"/>
      <w:sz w:val="18"/>
      <w:szCs w:val="24"/>
    </w:rPr>
  </w:style>
  <w:style w:type="paragraph" w:customStyle="1" w:styleId="15aTlphoneOrganigramme">
    <w:name w:val="15a) Téléphone Organigramme"/>
    <w:uiPriority w:val="99"/>
    <w:rsid w:val="00D2581B"/>
    <w:pPr>
      <w:tabs>
        <w:tab w:val="left" w:pos="142"/>
      </w:tabs>
      <w:spacing w:before="20"/>
      <w:ind w:left="142" w:hanging="142"/>
    </w:pPr>
    <w:rPr>
      <w:rFonts w:eastAsia="Times New Roman" w:cs="Times New Roman"/>
      <w:b/>
      <w:color w:val="1E9BC3"/>
      <w:sz w:val="16"/>
    </w:rPr>
  </w:style>
  <w:style w:type="paragraph" w:customStyle="1" w:styleId="15aFonctionOrganigramme">
    <w:name w:val="15a) Fonction Organigramme"/>
    <w:uiPriority w:val="99"/>
    <w:rsid w:val="00D2581B"/>
    <w:pPr>
      <w:spacing w:after="60" w:line="200" w:lineRule="exact"/>
    </w:pPr>
    <w:rPr>
      <w:rFonts w:eastAsia="Times New Roman" w:cs="Times New Roman"/>
      <w:i/>
      <w:color w:val="888888"/>
    </w:rPr>
  </w:style>
  <w:style w:type="paragraph" w:customStyle="1" w:styleId="15aNomOrganigramme">
    <w:name w:val="15a) Nom Organigramme"/>
    <w:uiPriority w:val="99"/>
    <w:rsid w:val="00D2581B"/>
    <w:pPr>
      <w:spacing w:after="20" w:line="240" w:lineRule="exact"/>
    </w:pPr>
    <w:rPr>
      <w:rFonts w:eastAsia="Times New Roman" w:cs="Times New Roman"/>
      <w:b/>
      <w:color w:val="1E9BC3"/>
      <w:sz w:val="22"/>
    </w:rPr>
  </w:style>
  <w:style w:type="paragraph" w:customStyle="1" w:styleId="15bNomSubordonnOrganigramme">
    <w:name w:val="15b) Nom Subordonné Organigramme"/>
    <w:uiPriority w:val="99"/>
    <w:rsid w:val="00D2581B"/>
    <w:pPr>
      <w:spacing w:line="180" w:lineRule="exact"/>
    </w:pPr>
    <w:rPr>
      <w:rFonts w:eastAsia="Times New Roman" w:cs="Times New Roman"/>
      <w:b/>
      <w:color w:val="999999"/>
      <w:sz w:val="16"/>
    </w:rPr>
  </w:style>
  <w:style w:type="paragraph" w:customStyle="1" w:styleId="15bFonctionSubordonnOrganigramme">
    <w:name w:val="15b) Fonction Subordonné Organigramme"/>
    <w:uiPriority w:val="99"/>
    <w:rsid w:val="00D2581B"/>
    <w:pPr>
      <w:tabs>
        <w:tab w:val="num" w:pos="1520"/>
      </w:tabs>
      <w:spacing w:after="40"/>
      <w:ind w:left="1520" w:hanging="360"/>
    </w:pPr>
    <w:rPr>
      <w:rFonts w:eastAsia="Times New Roman" w:cs="Times New Roman"/>
      <w:i/>
      <w:sz w:val="16"/>
    </w:rPr>
  </w:style>
  <w:style w:type="paragraph" w:customStyle="1" w:styleId="15bTlphoneSubordonnOrganigramme">
    <w:name w:val="15b) Téléphone Subordonné Organigramme"/>
    <w:uiPriority w:val="99"/>
    <w:rsid w:val="00D2581B"/>
    <w:pPr>
      <w:tabs>
        <w:tab w:val="left" w:pos="113"/>
        <w:tab w:val="num" w:pos="284"/>
        <w:tab w:val="left" w:pos="567"/>
        <w:tab w:val="left" w:pos="851"/>
      </w:tabs>
      <w:ind w:left="85" w:hanging="85"/>
    </w:pPr>
    <w:rPr>
      <w:rFonts w:eastAsia="Times New Roman" w:cs="Times New Roman"/>
      <w:b/>
      <w:color w:val="999999"/>
      <w:sz w:val="16"/>
    </w:rPr>
  </w:style>
  <w:style w:type="paragraph" w:customStyle="1" w:styleId="15cNomSous-SubOrganigramme">
    <w:name w:val="15c) Nom Sous-Sub Organigramme"/>
    <w:uiPriority w:val="99"/>
    <w:rsid w:val="00D2581B"/>
    <w:rPr>
      <w:rFonts w:eastAsia="Times New Roman" w:cs="Times New Roman"/>
      <w:sz w:val="16"/>
    </w:rPr>
  </w:style>
  <w:style w:type="character" w:customStyle="1" w:styleId="03eCaractreSousTitreGras">
    <w:name w:val="03e) Caractère Sous Titre Gras"/>
    <w:uiPriority w:val="99"/>
    <w:rsid w:val="00D2581B"/>
    <w:rPr>
      <w:rFonts w:ascii="Arial" w:hAnsi="Arial"/>
      <w:b/>
      <w:color w:val="F5821F"/>
      <w:sz w:val="24"/>
    </w:rPr>
  </w:style>
  <w:style w:type="paragraph" w:customStyle="1" w:styleId="14Lgende">
    <w:name w:val="14) Légende"/>
    <w:uiPriority w:val="99"/>
    <w:rsid w:val="00D2581B"/>
    <w:pPr>
      <w:framePr w:hSpace="141" w:wrap="around" w:vAnchor="text" w:hAnchor="margin" w:xAlign="right" w:y="187"/>
      <w:tabs>
        <w:tab w:val="right" w:pos="9923"/>
      </w:tabs>
      <w:suppressAutoHyphens/>
      <w:spacing w:line="220" w:lineRule="exact"/>
    </w:pPr>
    <w:rPr>
      <w:rFonts w:eastAsia="Times New Roman" w:cs="Times New Roman"/>
      <w:color w:val="000000"/>
    </w:rPr>
  </w:style>
  <w:style w:type="paragraph" w:customStyle="1" w:styleId="03dTitreLigne">
    <w:name w:val="03d) Titre + Ligne"/>
    <w:uiPriority w:val="99"/>
    <w:rsid w:val="00D2581B"/>
    <w:pPr>
      <w:pBdr>
        <w:bottom w:val="single" w:sz="4" w:space="5" w:color="888888"/>
      </w:pBdr>
      <w:tabs>
        <w:tab w:val="left" w:pos="3119"/>
        <w:tab w:val="left" w:pos="3686"/>
        <w:tab w:val="left" w:pos="5103"/>
      </w:tabs>
      <w:spacing w:before="100" w:after="300" w:line="440" w:lineRule="exact"/>
      <w:ind w:left="1701"/>
    </w:pPr>
    <w:rPr>
      <w:rFonts w:eastAsia="Times New Roman" w:cs="Times New Roman"/>
      <w:noProof/>
      <w:color w:val="888888"/>
      <w:sz w:val="40"/>
    </w:rPr>
  </w:style>
  <w:style w:type="paragraph" w:customStyle="1" w:styleId="10aPuceETDEN1TexteGrisC11Rfrence">
    <w:name w:val="10a) Puce ETDE N1 + Texte Gris C11 Référence"/>
    <w:uiPriority w:val="99"/>
    <w:rsid w:val="00D2581B"/>
    <w:pPr>
      <w:tabs>
        <w:tab w:val="num" w:pos="0"/>
        <w:tab w:val="left" w:pos="5954"/>
        <w:tab w:val="left" w:pos="6237"/>
        <w:tab w:val="left" w:pos="6379"/>
        <w:tab w:val="left" w:pos="6521"/>
        <w:tab w:val="left" w:pos="6804"/>
        <w:tab w:val="left" w:pos="7088"/>
      </w:tabs>
      <w:spacing w:after="140" w:line="240" w:lineRule="exact"/>
      <w:ind w:left="5948" w:hanging="284"/>
    </w:pPr>
    <w:rPr>
      <w:rFonts w:eastAsia="Times New Roman" w:cs="Times New Roman"/>
      <w:color w:val="999999"/>
      <w:sz w:val="22"/>
      <w:szCs w:val="24"/>
    </w:rPr>
  </w:style>
  <w:style w:type="paragraph" w:customStyle="1" w:styleId="03dTitrePuceETDE">
    <w:name w:val="03d) Titre + Puce ETDE"/>
    <w:uiPriority w:val="99"/>
    <w:rsid w:val="00D2581B"/>
    <w:pPr>
      <w:tabs>
        <w:tab w:val="left" w:pos="1843"/>
      </w:tabs>
      <w:spacing w:before="100" w:after="200" w:line="320" w:lineRule="exact"/>
      <w:ind w:left="2098" w:hanging="397"/>
    </w:pPr>
    <w:rPr>
      <w:rFonts w:eastAsia="Times New Roman" w:cs="Times New Roman"/>
      <w:caps/>
      <w:color w:val="1E9BC3"/>
      <w:spacing w:val="10"/>
      <w:sz w:val="32"/>
      <w:lang w:val="en-US"/>
    </w:rPr>
  </w:style>
  <w:style w:type="paragraph" w:customStyle="1" w:styleId="10bContactDRfrences">
    <w:name w:val="10b) Contact D Références"/>
    <w:next w:val="10cAdresseDRfrences"/>
    <w:uiPriority w:val="99"/>
    <w:rsid w:val="00D2581B"/>
    <w:pPr>
      <w:spacing w:after="100" w:line="240" w:lineRule="exact"/>
      <w:jc w:val="right"/>
    </w:pPr>
    <w:rPr>
      <w:rFonts w:eastAsia="Times New Roman" w:cs="Times New Roman"/>
      <w:b/>
      <w:caps/>
      <w:color w:val="1E9BC3"/>
      <w:spacing w:val="30"/>
    </w:rPr>
  </w:style>
  <w:style w:type="paragraph" w:customStyle="1" w:styleId="10cAdresseDRfrences">
    <w:name w:val="10c) Adresse D Références"/>
    <w:uiPriority w:val="99"/>
    <w:rsid w:val="00D2581B"/>
    <w:pPr>
      <w:spacing w:line="240" w:lineRule="exact"/>
      <w:jc w:val="right"/>
    </w:pPr>
    <w:rPr>
      <w:rFonts w:eastAsia="Times New Roman" w:cs="Times New Roman"/>
    </w:rPr>
  </w:style>
  <w:style w:type="paragraph" w:customStyle="1" w:styleId="10aPuceETDEN1TexteGrisC11Rfrence0">
    <w:name w:val="10a') Puce ETDE N1 + Texte Gris C11 Référence"/>
    <w:uiPriority w:val="99"/>
    <w:rsid w:val="00D2581B"/>
    <w:pPr>
      <w:tabs>
        <w:tab w:val="num" w:pos="720"/>
        <w:tab w:val="left" w:pos="2410"/>
        <w:tab w:val="left" w:pos="2665"/>
        <w:tab w:val="left" w:pos="2835"/>
      </w:tabs>
      <w:spacing w:after="140" w:line="240" w:lineRule="exact"/>
      <w:ind w:left="2410" w:hanging="284"/>
    </w:pPr>
    <w:rPr>
      <w:rFonts w:eastAsia="Times New Roman" w:cs="Times New Roman"/>
      <w:color w:val="999999"/>
      <w:sz w:val="22"/>
      <w:szCs w:val="24"/>
    </w:rPr>
  </w:style>
  <w:style w:type="paragraph" w:customStyle="1" w:styleId="10bContactGRfrences">
    <w:name w:val="10b) Contact G Références"/>
    <w:next w:val="10cAdresseGRfrences"/>
    <w:uiPriority w:val="99"/>
    <w:rsid w:val="00D2581B"/>
    <w:pPr>
      <w:spacing w:after="100" w:line="240" w:lineRule="exact"/>
    </w:pPr>
    <w:rPr>
      <w:rFonts w:eastAsia="Times New Roman" w:cs="Times New Roman"/>
      <w:b/>
      <w:caps/>
      <w:color w:val="1E9BC3"/>
      <w:spacing w:val="30"/>
    </w:rPr>
  </w:style>
  <w:style w:type="paragraph" w:customStyle="1" w:styleId="10cAdresseGRfrences">
    <w:name w:val="10c) Adresse G Références"/>
    <w:uiPriority w:val="99"/>
    <w:rsid w:val="00D2581B"/>
    <w:pPr>
      <w:spacing w:line="240" w:lineRule="exact"/>
    </w:pPr>
    <w:rPr>
      <w:rFonts w:eastAsia="Times New Roman" w:cs="Times New Roman"/>
    </w:rPr>
  </w:style>
  <w:style w:type="paragraph" w:customStyle="1" w:styleId="09aNomVilleNImplantation">
    <w:name w:val="09a) Nom Ville N° Implantation"/>
    <w:uiPriority w:val="99"/>
    <w:rsid w:val="00D2581B"/>
    <w:pPr>
      <w:framePr w:hSpace="141" w:wrap="around" w:vAnchor="text" w:hAnchor="margin" w:xAlign="right" w:y="-15"/>
      <w:tabs>
        <w:tab w:val="num" w:pos="113"/>
        <w:tab w:val="left" w:pos="284"/>
      </w:tabs>
      <w:spacing w:before="120" w:line="200" w:lineRule="exact"/>
      <w:ind w:left="397" w:hanging="113"/>
    </w:pPr>
    <w:rPr>
      <w:rFonts w:eastAsia="Times New Roman" w:cs="Times New Roman"/>
      <w:b/>
      <w:color w:val="1E9BC3"/>
      <w:sz w:val="18"/>
    </w:rPr>
  </w:style>
  <w:style w:type="paragraph" w:customStyle="1" w:styleId="09bAdresseTlImplantation">
    <w:name w:val="09b) Adresse + Tél. Implantation"/>
    <w:next w:val="09cContactImplantation"/>
    <w:uiPriority w:val="99"/>
    <w:rsid w:val="00D2581B"/>
    <w:pPr>
      <w:ind w:left="284"/>
    </w:pPr>
    <w:rPr>
      <w:rFonts w:eastAsia="Times New Roman" w:cs="Times New Roman"/>
      <w:color w:val="000000"/>
      <w:sz w:val="16"/>
    </w:rPr>
  </w:style>
  <w:style w:type="paragraph" w:customStyle="1" w:styleId="09cContactImplantation">
    <w:name w:val="09c) Contact Implantation"/>
    <w:next w:val="09aNomVilleNImplantation"/>
    <w:uiPriority w:val="99"/>
    <w:rsid w:val="00D2581B"/>
    <w:pPr>
      <w:ind w:left="284"/>
    </w:pPr>
    <w:rPr>
      <w:rFonts w:eastAsia="Times New Roman" w:cs="Times New Roman"/>
      <w:b/>
      <w:color w:val="999999"/>
      <w:sz w:val="16"/>
    </w:rPr>
  </w:style>
  <w:style w:type="paragraph" w:customStyle="1" w:styleId="13bTitreLgendeGraphique">
    <w:name w:val="13b) Titre Légende Graphique"/>
    <w:uiPriority w:val="99"/>
    <w:rsid w:val="00D2581B"/>
    <w:pPr>
      <w:framePr w:hSpace="141" w:wrap="around" w:vAnchor="text" w:hAnchor="margin" w:xAlign="right" w:y="187"/>
      <w:suppressAutoHyphens/>
      <w:spacing w:after="40" w:line="220" w:lineRule="exact"/>
      <w:ind w:left="227" w:hanging="227"/>
    </w:pPr>
    <w:rPr>
      <w:rFonts w:eastAsia="Times New Roman" w:cs="Times New Roman"/>
      <w:b/>
      <w:color w:val="1E9BC3"/>
      <w:sz w:val="22"/>
    </w:rPr>
  </w:style>
  <w:style w:type="paragraph" w:customStyle="1" w:styleId="13aTexteLgendeGraphique">
    <w:name w:val="13a) Texte Légende Graphique"/>
    <w:uiPriority w:val="99"/>
    <w:rsid w:val="00D2581B"/>
    <w:pPr>
      <w:ind w:left="142"/>
    </w:pPr>
    <w:rPr>
      <w:rFonts w:eastAsia="Times New Roman" w:cs="Times New Roman"/>
    </w:rPr>
  </w:style>
  <w:style w:type="table" w:customStyle="1" w:styleId="1132">
    <w:name w:val="1132"/>
    <w:uiPriority w:val="99"/>
    <w:rsid w:val="00D2581B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</w:rPr>
    <w:tblPr>
      <w:tblInd w:w="1814" w:type="dxa"/>
      <w:tblBorders>
        <w:top w:val="single" w:sz="4" w:space="0" w:color="1E9BC3"/>
        <w:left w:val="single" w:sz="4" w:space="0" w:color="1E9BC3"/>
        <w:bottom w:val="single" w:sz="4" w:space="0" w:color="1E9BC3"/>
        <w:right w:val="single" w:sz="4" w:space="0" w:color="1E9BC3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6PrestationFormulaire">
    <w:name w:val="16) Prestation Formulaire"/>
    <w:uiPriority w:val="99"/>
    <w:rsid w:val="00D2581B"/>
    <w:pPr>
      <w:spacing w:after="60" w:line="300" w:lineRule="exact"/>
      <w:jc w:val="right"/>
    </w:pPr>
    <w:rPr>
      <w:rFonts w:eastAsia="Times New Roman" w:cs="Times New Roman"/>
      <w:b/>
      <w:caps/>
      <w:color w:val="888888"/>
    </w:rPr>
  </w:style>
  <w:style w:type="paragraph" w:customStyle="1" w:styleId="11cTexteGrisTableaux">
    <w:name w:val="11c) Texte Gris Tableaux"/>
    <w:uiPriority w:val="99"/>
    <w:rsid w:val="00D2581B"/>
    <w:pPr>
      <w:spacing w:line="180" w:lineRule="exact"/>
    </w:pPr>
    <w:rPr>
      <w:rFonts w:eastAsia="Times New Roman" w:cs="Times New Roman"/>
      <w:color w:val="888888"/>
      <w:sz w:val="16"/>
    </w:rPr>
  </w:style>
  <w:style w:type="paragraph" w:customStyle="1" w:styleId="11cTexteBleuGrasTableaux">
    <w:name w:val="11c) Texte Bleu Gras Tableaux"/>
    <w:uiPriority w:val="99"/>
    <w:rsid w:val="00D2581B"/>
    <w:pPr>
      <w:tabs>
        <w:tab w:val="left" w:pos="3686"/>
        <w:tab w:val="left" w:pos="3969"/>
        <w:tab w:val="left" w:pos="4536"/>
      </w:tabs>
      <w:spacing w:line="200" w:lineRule="exact"/>
    </w:pPr>
    <w:rPr>
      <w:rFonts w:eastAsia="Times New Roman" w:cs="Times New Roman"/>
      <w:b/>
      <w:color w:val="1E9BC3"/>
      <w:sz w:val="18"/>
    </w:rPr>
  </w:style>
  <w:style w:type="paragraph" w:customStyle="1" w:styleId="03eSousTitreGris">
    <w:name w:val="03e) Sous Titre Gris"/>
    <w:uiPriority w:val="99"/>
    <w:rsid w:val="00D2581B"/>
    <w:pPr>
      <w:spacing w:before="300" w:line="320" w:lineRule="exact"/>
      <w:ind w:left="1701"/>
    </w:pPr>
    <w:rPr>
      <w:rFonts w:eastAsia="Times New Roman" w:cs="Times New Roman"/>
      <w:b/>
      <w:color w:val="888888"/>
      <w:sz w:val="28"/>
    </w:rPr>
  </w:style>
  <w:style w:type="paragraph" w:customStyle="1" w:styleId="05cPuceETDEGrisTexteC10">
    <w:name w:val="05c) Puce ETDE Gris +Texte C10"/>
    <w:uiPriority w:val="99"/>
    <w:rsid w:val="00D2581B"/>
    <w:pPr>
      <w:numPr>
        <w:numId w:val="35"/>
      </w:numPr>
      <w:tabs>
        <w:tab w:val="clear" w:pos="170"/>
      </w:tabs>
      <w:spacing w:after="60"/>
      <w:ind w:left="3119" w:hanging="284"/>
      <w:jc w:val="both"/>
    </w:pPr>
    <w:rPr>
      <w:rFonts w:eastAsia="Times New Roman" w:cs="Times New Roman"/>
      <w:color w:val="888888"/>
    </w:rPr>
  </w:style>
  <w:style w:type="paragraph" w:customStyle="1" w:styleId="11dPuceCarreTextebleuTableaux">
    <w:name w:val="11d) Puce Carrée + Texte bleu Tableaux"/>
    <w:uiPriority w:val="99"/>
    <w:rsid w:val="00D2581B"/>
    <w:pPr>
      <w:tabs>
        <w:tab w:val="left" w:pos="142"/>
      </w:tabs>
      <w:spacing w:before="100" w:after="100" w:line="200" w:lineRule="exact"/>
      <w:ind w:left="142" w:hanging="142"/>
    </w:pPr>
    <w:rPr>
      <w:rFonts w:eastAsia="Times New Roman" w:cs="Times New Roman"/>
      <w:color w:val="1E9BC3"/>
      <w:sz w:val="18"/>
    </w:rPr>
  </w:style>
  <w:style w:type="paragraph" w:customStyle="1" w:styleId="04cTexteC11Gris">
    <w:name w:val="04c) Texte C11 Gris"/>
    <w:uiPriority w:val="99"/>
    <w:rsid w:val="00D2581B"/>
    <w:pPr>
      <w:tabs>
        <w:tab w:val="left" w:pos="1985"/>
        <w:tab w:val="left" w:pos="3402"/>
        <w:tab w:val="left" w:pos="4536"/>
        <w:tab w:val="left" w:pos="5670"/>
        <w:tab w:val="left" w:pos="6804"/>
        <w:tab w:val="left" w:pos="7938"/>
        <w:tab w:val="left" w:pos="9072"/>
      </w:tabs>
      <w:spacing w:line="240" w:lineRule="exact"/>
      <w:ind w:left="1701"/>
    </w:pPr>
    <w:rPr>
      <w:rFonts w:eastAsia="Times New Roman" w:cs="Times New Roman"/>
      <w:color w:val="888888"/>
      <w:sz w:val="22"/>
    </w:rPr>
  </w:style>
  <w:style w:type="paragraph" w:customStyle="1" w:styleId="08aTitreFonctionBleuCV">
    <w:name w:val="08a) Titre Fonction Bleu CV"/>
    <w:next w:val="08cNomPrnomAgeC10CV"/>
    <w:uiPriority w:val="99"/>
    <w:rsid w:val="00D2581B"/>
    <w:pPr>
      <w:pageBreakBefore/>
      <w:tabs>
        <w:tab w:val="left" w:pos="2552"/>
      </w:tabs>
      <w:spacing w:after="400" w:line="320" w:lineRule="exact"/>
      <w:ind w:left="2552"/>
    </w:pPr>
    <w:rPr>
      <w:rFonts w:eastAsia="Arial Unicode MS" w:cs="Times New Roman"/>
      <w:b/>
      <w:color w:val="1E9BC3"/>
      <w:sz w:val="28"/>
    </w:rPr>
  </w:style>
  <w:style w:type="paragraph" w:customStyle="1" w:styleId="08cNomPrnomAgeC10CV">
    <w:name w:val="08c) Nom Prénom Age C10 CV"/>
    <w:uiPriority w:val="99"/>
    <w:rsid w:val="00D2581B"/>
    <w:pPr>
      <w:spacing w:line="260" w:lineRule="exact"/>
      <w:ind w:left="2552"/>
    </w:pPr>
    <w:rPr>
      <w:rFonts w:eastAsia="Arial Unicode MS" w:cs="Times New Roman"/>
      <w:b/>
      <w:color w:val="888888"/>
      <w:sz w:val="22"/>
    </w:rPr>
  </w:style>
  <w:style w:type="paragraph" w:customStyle="1" w:styleId="08aTitreFonctionCV">
    <w:name w:val="08a) Titre Fonction CV"/>
    <w:next w:val="08bSousTitreLigneCV"/>
    <w:uiPriority w:val="99"/>
    <w:rsid w:val="00D2581B"/>
    <w:pPr>
      <w:suppressAutoHyphens/>
      <w:spacing w:before="600" w:line="280" w:lineRule="exact"/>
      <w:ind w:left="1418"/>
      <w:jc w:val="center"/>
    </w:pPr>
    <w:rPr>
      <w:rFonts w:eastAsia="Arial Unicode MS" w:cs="Times New Roman"/>
      <w:b/>
      <w:caps/>
      <w:color w:val="888888"/>
      <w:spacing w:val="30"/>
      <w:sz w:val="28"/>
    </w:rPr>
  </w:style>
  <w:style w:type="paragraph" w:customStyle="1" w:styleId="08bSousTitreLigneCV">
    <w:name w:val="08b) Sous Titre + Ligne CV"/>
    <w:next w:val="08dTexteC10GrisCV"/>
    <w:uiPriority w:val="99"/>
    <w:rsid w:val="00D2581B"/>
    <w:pPr>
      <w:pBdr>
        <w:top w:val="single" w:sz="4" w:space="3" w:color="009FC3"/>
      </w:pBdr>
      <w:spacing w:before="200" w:after="100" w:line="240" w:lineRule="exact"/>
      <w:ind w:left="1418"/>
    </w:pPr>
    <w:rPr>
      <w:rFonts w:eastAsia="Arial Unicode MS" w:cs="Times New Roman"/>
      <w:b/>
      <w:color w:val="1E9BC3"/>
      <w:sz w:val="22"/>
    </w:rPr>
  </w:style>
  <w:style w:type="character" w:customStyle="1" w:styleId="08eCaractreC10GrasGrisCV">
    <w:name w:val="08e) Caractère C10 Gras Gris CV"/>
    <w:uiPriority w:val="99"/>
    <w:rsid w:val="00D2581B"/>
    <w:rPr>
      <w:rFonts w:ascii="Arial" w:hAnsi="Arial"/>
      <w:b/>
      <w:caps/>
      <w:color w:val="888888"/>
      <w:sz w:val="20"/>
      <w:vertAlign w:val="baseline"/>
    </w:rPr>
  </w:style>
  <w:style w:type="paragraph" w:customStyle="1" w:styleId="07aAdresseHDPCourrier">
    <w:name w:val="07a) Adresse HDP Courrier"/>
    <w:next w:val="07bTitreCourrier"/>
    <w:uiPriority w:val="99"/>
    <w:rsid w:val="00D2581B"/>
    <w:pPr>
      <w:keepNext/>
      <w:tabs>
        <w:tab w:val="num" w:pos="720"/>
      </w:tabs>
      <w:suppressAutoHyphens/>
      <w:spacing w:after="1400" w:line="220" w:lineRule="exact"/>
      <w:ind w:left="720" w:hanging="360"/>
    </w:pPr>
    <w:rPr>
      <w:rFonts w:eastAsia="Times New Roman" w:cs="Times New Roman"/>
      <w:sz w:val="16"/>
    </w:rPr>
  </w:style>
  <w:style w:type="paragraph" w:customStyle="1" w:styleId="07bTitreCourrier">
    <w:name w:val="07b) Titre Courrier"/>
    <w:uiPriority w:val="99"/>
    <w:rsid w:val="00D2581B"/>
    <w:pPr>
      <w:suppressAutoHyphens/>
      <w:spacing w:after="600" w:line="420" w:lineRule="exact"/>
      <w:jc w:val="center"/>
    </w:pPr>
    <w:rPr>
      <w:rFonts w:eastAsia="Times New Roman" w:cs="Times New Roman"/>
      <w:b/>
      <w:caps/>
      <w:color w:val="1E9BC3"/>
      <w:sz w:val="42"/>
    </w:rPr>
  </w:style>
  <w:style w:type="paragraph" w:customStyle="1" w:styleId="07cTexteJC11Courrier">
    <w:name w:val="07c) Texte J C11 Courrier"/>
    <w:uiPriority w:val="99"/>
    <w:rsid w:val="00D2581B"/>
    <w:pPr>
      <w:spacing w:line="300" w:lineRule="exact"/>
      <w:ind w:firstLine="567"/>
      <w:jc w:val="both"/>
    </w:pPr>
    <w:rPr>
      <w:rFonts w:eastAsia="Arial Unicode MS" w:cs="Times New Roman"/>
      <w:color w:val="000000"/>
      <w:sz w:val="22"/>
    </w:rPr>
  </w:style>
  <w:style w:type="paragraph" w:customStyle="1" w:styleId="07cTexteGrasC11Courrier">
    <w:name w:val="07c) Texte Gras C11 Courrier"/>
    <w:uiPriority w:val="99"/>
    <w:rsid w:val="00D2581B"/>
    <w:rPr>
      <w:rFonts w:eastAsia="Arial Unicode MS" w:cs="Times New Roman"/>
      <w:b/>
      <w:color w:val="000000"/>
      <w:sz w:val="22"/>
    </w:rPr>
  </w:style>
  <w:style w:type="character" w:customStyle="1" w:styleId="07dCaractreGrasC11Courrier">
    <w:name w:val="07d) Caractère Gras C11 Courrier"/>
    <w:uiPriority w:val="99"/>
    <w:rsid w:val="00D2581B"/>
    <w:rPr>
      <w:rFonts w:ascii="Arial" w:hAnsi="Arial"/>
      <w:b/>
      <w:color w:val="auto"/>
      <w:sz w:val="22"/>
    </w:rPr>
  </w:style>
  <w:style w:type="paragraph" w:customStyle="1" w:styleId="19aAdresseDos">
    <w:name w:val="19a) Adresse Dos"/>
    <w:uiPriority w:val="99"/>
    <w:rsid w:val="00D2581B"/>
    <w:pPr>
      <w:jc w:val="right"/>
    </w:pPr>
    <w:rPr>
      <w:rFonts w:eastAsia="Times New Roman" w:cs="Times New Roman"/>
      <w:color w:val="888888"/>
    </w:rPr>
  </w:style>
  <w:style w:type="paragraph" w:customStyle="1" w:styleId="19bMentionDos">
    <w:name w:val="19b) Mention Dos"/>
    <w:uiPriority w:val="99"/>
    <w:rsid w:val="00D2581B"/>
    <w:pPr>
      <w:jc w:val="right"/>
    </w:pPr>
    <w:rPr>
      <w:rFonts w:eastAsia="Times New Roman" w:cs="Times New Roman"/>
      <w:color w:val="888888"/>
      <w:sz w:val="16"/>
    </w:rPr>
  </w:style>
  <w:style w:type="paragraph" w:customStyle="1" w:styleId="17Intercalaire0">
    <w:name w:val="17) Intercalaire"/>
    <w:basedOn w:val="Normal"/>
    <w:uiPriority w:val="99"/>
    <w:rsid w:val="00D2581B"/>
    <w:pPr>
      <w:keepLines w:val="0"/>
      <w:spacing w:before="0" w:after="0"/>
    </w:pPr>
    <w:rPr>
      <w:rFonts w:eastAsia="Times New Roman" w:cs="Times New Roman"/>
      <w:b/>
      <w:color w:val="auto"/>
      <w:spacing w:val="60"/>
      <w:sz w:val="40"/>
      <w:lang w:eastAsia="fr-FR"/>
    </w:rPr>
  </w:style>
  <w:style w:type="paragraph" w:customStyle="1" w:styleId="11dPuceETDETableaux">
    <w:name w:val="11d) Puce ETDE Tableaux"/>
    <w:uiPriority w:val="99"/>
    <w:rsid w:val="00D2581B"/>
    <w:pPr>
      <w:tabs>
        <w:tab w:val="left" w:pos="340"/>
        <w:tab w:val="left" w:pos="425"/>
        <w:tab w:val="left" w:pos="567"/>
        <w:tab w:val="num" w:pos="2061"/>
      </w:tabs>
      <w:spacing w:after="60" w:line="200" w:lineRule="exact"/>
      <w:ind w:left="340" w:right="113" w:hanging="227"/>
    </w:pPr>
    <w:rPr>
      <w:rFonts w:eastAsia="Arial Unicode MS" w:cs="Times New Roman"/>
      <w:sz w:val="18"/>
      <w:szCs w:val="24"/>
    </w:rPr>
  </w:style>
  <w:style w:type="paragraph" w:customStyle="1" w:styleId="05aPuceFlche">
    <w:name w:val="05a) Puce Flèche"/>
    <w:uiPriority w:val="99"/>
    <w:rsid w:val="00D2581B"/>
    <w:pPr>
      <w:tabs>
        <w:tab w:val="left" w:pos="2552"/>
      </w:tabs>
      <w:spacing w:before="100" w:after="100" w:line="240" w:lineRule="exact"/>
      <w:ind w:left="2552" w:hanging="284"/>
      <w:jc w:val="both"/>
    </w:pPr>
    <w:rPr>
      <w:rFonts w:eastAsia="Arial Unicode MS" w:cs="Times New Roman"/>
    </w:rPr>
  </w:style>
  <w:style w:type="paragraph" w:customStyle="1" w:styleId="05bPuceETDETexteC9">
    <w:name w:val="05b) Puce ETDE + Texte C9"/>
    <w:uiPriority w:val="99"/>
    <w:rsid w:val="00D2581B"/>
    <w:pPr>
      <w:numPr>
        <w:numId w:val="34"/>
      </w:numPr>
      <w:tabs>
        <w:tab w:val="clear" w:pos="2061"/>
        <w:tab w:val="left" w:pos="2835"/>
      </w:tabs>
      <w:spacing w:after="60" w:line="220" w:lineRule="exact"/>
      <w:ind w:left="2835" w:hanging="283"/>
      <w:jc w:val="both"/>
    </w:pPr>
    <w:rPr>
      <w:rFonts w:eastAsia="Times New Roman" w:cs="Times New Roman"/>
      <w:sz w:val="18"/>
    </w:rPr>
  </w:style>
  <w:style w:type="paragraph" w:customStyle="1" w:styleId="Niveauducommentaire5">
    <w:name w:val="Niveau du commentaire : 5"/>
    <w:basedOn w:val="Normal"/>
    <w:uiPriority w:val="99"/>
    <w:locked/>
    <w:rsid w:val="00D2581B"/>
    <w:pPr>
      <w:keepNext/>
      <w:keepLines w:val="0"/>
      <w:tabs>
        <w:tab w:val="num" w:pos="3600"/>
      </w:tabs>
      <w:spacing w:before="0" w:after="0"/>
      <w:ind w:left="3600" w:hanging="360"/>
      <w:outlineLvl w:val="4"/>
    </w:pPr>
    <w:rPr>
      <w:rFonts w:ascii="Verdana" w:eastAsia="MS Gothic" w:hAnsi="Verdana" w:cs="Times New Roman"/>
      <w:color w:val="auto"/>
      <w:szCs w:val="24"/>
      <w:lang w:eastAsia="fr-FR"/>
    </w:rPr>
  </w:style>
  <w:style w:type="paragraph" w:customStyle="1" w:styleId="Niveauducommentaire6">
    <w:name w:val="Niveau du commentaire : 6"/>
    <w:basedOn w:val="Normal"/>
    <w:uiPriority w:val="99"/>
    <w:locked/>
    <w:rsid w:val="00D2581B"/>
    <w:pPr>
      <w:keepNext/>
      <w:keepLines w:val="0"/>
      <w:tabs>
        <w:tab w:val="num" w:pos="4320"/>
      </w:tabs>
      <w:spacing w:before="0" w:after="0"/>
      <w:ind w:left="4320" w:hanging="360"/>
      <w:outlineLvl w:val="5"/>
    </w:pPr>
    <w:rPr>
      <w:rFonts w:ascii="Verdana" w:eastAsia="MS Gothic" w:hAnsi="Verdana" w:cs="Times New Roman"/>
      <w:color w:val="auto"/>
      <w:szCs w:val="24"/>
      <w:lang w:eastAsia="fr-FR"/>
    </w:rPr>
  </w:style>
  <w:style w:type="paragraph" w:customStyle="1" w:styleId="04bTexteC11GrasJ">
    <w:name w:val="04b) Texte C11 Gras J"/>
    <w:basedOn w:val="04bTexteC11Gras"/>
    <w:link w:val="04bTexteC11GrasJCar"/>
    <w:uiPriority w:val="99"/>
    <w:rsid w:val="00D2581B"/>
    <w:pPr>
      <w:jc w:val="both"/>
    </w:pPr>
  </w:style>
  <w:style w:type="table" w:customStyle="1" w:styleId="1131">
    <w:name w:val="1131"/>
    <w:uiPriority w:val="99"/>
    <w:rsid w:val="00D2581B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</w:rPr>
    <w:tblPr>
      <w:tblInd w:w="1814" w:type="dxa"/>
      <w:tblBorders>
        <w:top w:val="single" w:sz="4" w:space="0" w:color="888888"/>
        <w:left w:val="single" w:sz="4" w:space="0" w:color="888888"/>
        <w:bottom w:val="single" w:sz="4" w:space="0" w:color="888888"/>
        <w:right w:val="single" w:sz="4" w:space="0" w:color="888888"/>
        <w:insideH w:val="single" w:sz="4" w:space="0" w:color="888888"/>
        <w:insideV w:val="single" w:sz="4" w:space="0" w:color="888888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bTitreTableaux">
    <w:name w:val="11b) Titre Tableaux"/>
    <w:basedOn w:val="03aTitreHDP"/>
    <w:uiPriority w:val="99"/>
    <w:rsid w:val="00D2581B"/>
  </w:style>
  <w:style w:type="character" w:customStyle="1" w:styleId="11cTexteGrasTableaux">
    <w:name w:val="11c) Texte Gras Tableaux"/>
    <w:basedOn w:val="Policepardfaut"/>
    <w:uiPriority w:val="99"/>
    <w:rsid w:val="00D2581B"/>
    <w:rPr>
      <w:rFonts w:ascii="Arial" w:hAnsi="Arial" w:cs="Times New Roman"/>
      <w:b/>
      <w:sz w:val="18"/>
    </w:rPr>
  </w:style>
  <w:style w:type="paragraph" w:customStyle="1" w:styleId="11dPuceETDETexteItaliqueTableaux">
    <w:name w:val="11d) Puce ETDE + Texte Italique Tableaux"/>
    <w:basedOn w:val="11dPuceETDETableaux"/>
    <w:uiPriority w:val="99"/>
    <w:rsid w:val="00D2581B"/>
    <w:rPr>
      <w:i/>
    </w:rPr>
  </w:style>
  <w:style w:type="paragraph" w:customStyle="1" w:styleId="11cTexteItaliqueTableaux">
    <w:name w:val="11c) Texte Italique Tableaux"/>
    <w:basedOn w:val="11cTexteTableaux"/>
    <w:uiPriority w:val="99"/>
    <w:rsid w:val="00D2581B"/>
    <w:rPr>
      <w:i/>
    </w:rPr>
  </w:style>
  <w:style w:type="paragraph" w:customStyle="1" w:styleId="04bTexteC11ItaliqueJ">
    <w:name w:val="04b) Texte C11 Italique J"/>
    <w:basedOn w:val="04aTexteC11J"/>
    <w:uiPriority w:val="99"/>
    <w:rsid w:val="00D2581B"/>
    <w:pPr>
      <w:tabs>
        <w:tab w:val="left" w:pos="360"/>
        <w:tab w:val="left" w:pos="3969"/>
      </w:tabs>
      <w:ind w:left="360"/>
    </w:pPr>
    <w:rPr>
      <w:rFonts w:eastAsia="MS Mincho"/>
      <w:i/>
      <w:noProof w:val="0"/>
      <w:color w:val="auto"/>
      <w:szCs w:val="20"/>
    </w:rPr>
  </w:style>
  <w:style w:type="paragraph" w:customStyle="1" w:styleId="04bTexteC11Italique">
    <w:name w:val="04b) Texte C11 Italique"/>
    <w:basedOn w:val="04aTexteC11"/>
    <w:uiPriority w:val="99"/>
    <w:rsid w:val="00D2581B"/>
    <w:rPr>
      <w:i/>
    </w:rPr>
  </w:style>
  <w:style w:type="paragraph" w:customStyle="1" w:styleId="Style6">
    <w:name w:val="Style6"/>
    <w:basedOn w:val="Normal"/>
    <w:link w:val="Style6Car"/>
    <w:uiPriority w:val="99"/>
    <w:locked/>
    <w:rsid w:val="00D2581B"/>
    <w:pPr>
      <w:keepLines w:val="0"/>
      <w:numPr>
        <w:ilvl w:val="1"/>
        <w:numId w:val="34"/>
      </w:numPr>
      <w:spacing w:before="0" w:after="0"/>
    </w:pPr>
    <w:rPr>
      <w:rFonts w:eastAsia="Times New Roman" w:cs="Times New Roman"/>
      <w:color w:val="auto"/>
      <w:szCs w:val="24"/>
      <w:lang w:eastAsia="fr-FR"/>
    </w:rPr>
  </w:style>
  <w:style w:type="paragraph" w:customStyle="1" w:styleId="05cPucecarreNiveau3">
    <w:name w:val="05c) Puce carrée Niveau3"/>
    <w:basedOn w:val="Style6"/>
    <w:link w:val="05cPucecarreNiveau3Car"/>
    <w:uiPriority w:val="99"/>
    <w:rsid w:val="00D2581B"/>
    <w:pPr>
      <w:tabs>
        <w:tab w:val="clear" w:pos="1364"/>
        <w:tab w:val="num" w:pos="3119"/>
      </w:tabs>
      <w:ind w:left="3119"/>
    </w:pPr>
  </w:style>
  <w:style w:type="paragraph" w:customStyle="1" w:styleId="03eSousTitre">
    <w:name w:val="03e) Sous Titre"/>
    <w:uiPriority w:val="99"/>
    <w:rsid w:val="00D2581B"/>
    <w:pPr>
      <w:tabs>
        <w:tab w:val="left" w:pos="2552"/>
      </w:tabs>
      <w:spacing w:after="300" w:line="300" w:lineRule="exact"/>
      <w:ind w:left="1701"/>
    </w:pPr>
    <w:rPr>
      <w:rFonts w:eastAsia="Arial Unicode MS" w:cs="Times New Roman"/>
      <w:color w:val="F5821F"/>
      <w:sz w:val="28"/>
    </w:rPr>
  </w:style>
  <w:style w:type="paragraph" w:customStyle="1" w:styleId="03cTitreNiveau1">
    <w:name w:val="03c) Titre Niveau1"/>
    <w:next w:val="04aTexteC11J"/>
    <w:uiPriority w:val="99"/>
    <w:rsid w:val="00D2581B"/>
    <w:pPr>
      <w:keepNext/>
      <w:keepLines/>
      <w:tabs>
        <w:tab w:val="left" w:pos="1701"/>
        <w:tab w:val="left" w:pos="2268"/>
        <w:tab w:val="left" w:pos="5103"/>
        <w:tab w:val="left" w:pos="5387"/>
        <w:tab w:val="left" w:pos="7088"/>
      </w:tabs>
      <w:suppressAutoHyphens/>
      <w:spacing w:before="400" w:after="100" w:line="400" w:lineRule="exact"/>
      <w:ind w:left="1701" w:hanging="57"/>
    </w:pPr>
    <w:rPr>
      <w:rFonts w:eastAsia="Arial Unicode MS" w:cs="Times New Roman"/>
      <w:color w:val="1E9BC3"/>
      <w:sz w:val="40"/>
    </w:rPr>
  </w:style>
  <w:style w:type="paragraph" w:customStyle="1" w:styleId="03cTitreNiveau2">
    <w:name w:val="03c) Titre Niveau2"/>
    <w:uiPriority w:val="99"/>
    <w:rsid w:val="00D2581B"/>
    <w:pPr>
      <w:tabs>
        <w:tab w:val="num" w:pos="0"/>
      </w:tabs>
      <w:spacing w:before="200" w:after="40" w:line="320" w:lineRule="exact"/>
      <w:ind w:left="2268" w:hanging="567"/>
    </w:pPr>
    <w:rPr>
      <w:rFonts w:eastAsia="Arial Unicode MS" w:cs="Times New Roman"/>
      <w:color w:val="1E9BC3"/>
      <w:sz w:val="32"/>
    </w:rPr>
  </w:style>
  <w:style w:type="paragraph" w:customStyle="1" w:styleId="03cTitreNiveau3">
    <w:name w:val="03c) Titre Niveau3"/>
    <w:basedOn w:val="03cTitreNiveau2"/>
    <w:uiPriority w:val="99"/>
    <w:rsid w:val="00D2581B"/>
    <w:pPr>
      <w:spacing w:line="240" w:lineRule="exact"/>
      <w:ind w:left="2381" w:hanging="680"/>
    </w:pPr>
    <w:rPr>
      <w:b/>
      <w:color w:val="888888"/>
      <w:sz w:val="24"/>
    </w:rPr>
  </w:style>
  <w:style w:type="paragraph" w:customStyle="1" w:styleId="03cTitreNiveau4">
    <w:name w:val="03c) Titre Niveau4"/>
    <w:basedOn w:val="03cTitreNiveau3"/>
    <w:uiPriority w:val="99"/>
    <w:rsid w:val="00D2581B"/>
    <w:pPr>
      <w:ind w:left="2552" w:hanging="851"/>
    </w:pPr>
    <w:rPr>
      <w:b w:val="0"/>
      <w:color w:val="F5821F"/>
    </w:rPr>
  </w:style>
  <w:style w:type="paragraph" w:customStyle="1" w:styleId="11BTITRECBandeauTableaux">
    <w:name w:val="11B) TITRE C + Bandeau Tableaux"/>
    <w:basedOn w:val="11bTitreBandeauTableaux"/>
    <w:uiPriority w:val="99"/>
    <w:rsid w:val="00D2581B"/>
    <w:pPr>
      <w:spacing w:before="0"/>
      <w:ind w:left="0"/>
      <w:jc w:val="center"/>
    </w:pPr>
  </w:style>
  <w:style w:type="paragraph" w:customStyle="1" w:styleId="07eAdresseBDPCourrier">
    <w:name w:val="07e) Adresse BDP Courrier"/>
    <w:uiPriority w:val="99"/>
    <w:rsid w:val="00D2581B"/>
    <w:pPr>
      <w:spacing w:line="220" w:lineRule="exact"/>
      <w:ind w:left="567"/>
    </w:pPr>
    <w:rPr>
      <w:rFonts w:eastAsia="Times New Roman" w:cs="Times New Roman"/>
      <w:sz w:val="18"/>
      <w:szCs w:val="24"/>
    </w:rPr>
  </w:style>
  <w:style w:type="paragraph" w:customStyle="1" w:styleId="20aAdresseLgale">
    <w:name w:val="20a) Adresse Légale"/>
    <w:uiPriority w:val="99"/>
    <w:rsid w:val="00D2581B"/>
    <w:pPr>
      <w:spacing w:after="60" w:line="220" w:lineRule="exact"/>
      <w:jc w:val="center"/>
    </w:pPr>
    <w:rPr>
      <w:rFonts w:eastAsia="Times New Roman" w:cs="Times New Roman"/>
      <w:color w:val="888888"/>
      <w:sz w:val="18"/>
    </w:rPr>
  </w:style>
  <w:style w:type="paragraph" w:customStyle="1" w:styleId="20bMentionLgal">
    <w:name w:val="20b) Mention Légal"/>
    <w:uiPriority w:val="99"/>
    <w:rsid w:val="00D2581B"/>
    <w:pPr>
      <w:spacing w:before="40" w:line="180" w:lineRule="exact"/>
    </w:pPr>
    <w:rPr>
      <w:rFonts w:eastAsia="Times New Roman" w:cs="Times New Roman"/>
      <w:color w:val="888888"/>
      <w:sz w:val="16"/>
    </w:rPr>
  </w:style>
  <w:style w:type="character" w:customStyle="1" w:styleId="04dCaractrebleu">
    <w:name w:val="04d) Caractère bleu"/>
    <w:basedOn w:val="Policepardfaut"/>
    <w:uiPriority w:val="99"/>
    <w:rsid w:val="00D2581B"/>
    <w:rPr>
      <w:rFonts w:cs="Times New Roman"/>
      <w:color w:val="1E9BC3"/>
    </w:rPr>
  </w:style>
  <w:style w:type="paragraph" w:styleId="Explorateurdedocuments">
    <w:name w:val="Document Map"/>
    <w:basedOn w:val="Normal"/>
    <w:link w:val="ExplorateurdedocumentsCar"/>
    <w:uiPriority w:val="99"/>
    <w:semiHidden/>
    <w:rsid w:val="00D2581B"/>
    <w:pPr>
      <w:keepLines w:val="0"/>
      <w:shd w:val="clear" w:color="auto" w:fill="000080"/>
      <w:spacing w:before="0" w:after="0"/>
    </w:pPr>
    <w:rPr>
      <w:rFonts w:ascii="Tahoma" w:eastAsia="Times New Roman" w:hAnsi="Tahoma" w:cs="Tahoma"/>
      <w:color w:val="auto"/>
      <w:lang w:eastAsia="fr-FR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D2581B"/>
    <w:rPr>
      <w:rFonts w:ascii="Tahoma" w:eastAsia="Times New Roman" w:hAnsi="Tahoma" w:cs="Tahoma"/>
      <w:shd w:val="clear" w:color="auto" w:fill="000080"/>
    </w:rPr>
  </w:style>
  <w:style w:type="paragraph" w:customStyle="1" w:styleId="05aPuceETDEGrisC12">
    <w:name w:val="05a) Puce ETDE Gris C12"/>
    <w:basedOn w:val="05cPuceETDEGrisTexteC10"/>
    <w:autoRedefine/>
    <w:uiPriority w:val="99"/>
    <w:rsid w:val="00D2581B"/>
    <w:pPr>
      <w:ind w:left="2552"/>
    </w:pPr>
    <w:rPr>
      <w:b/>
      <w:bCs/>
      <w:sz w:val="24"/>
    </w:rPr>
  </w:style>
  <w:style w:type="character" w:customStyle="1" w:styleId="04dCaractre12">
    <w:name w:val="04d) Caractère 12"/>
    <w:basedOn w:val="Policepardfaut"/>
    <w:uiPriority w:val="99"/>
    <w:rsid w:val="00D2581B"/>
    <w:rPr>
      <w:rFonts w:cs="Times New Roman"/>
      <w:sz w:val="24"/>
      <w:szCs w:val="24"/>
    </w:rPr>
  </w:style>
  <w:style w:type="paragraph" w:styleId="Retraitcorpsdetexte2">
    <w:name w:val="Body Text Indent 2"/>
    <w:basedOn w:val="Normal"/>
    <w:link w:val="Retraitcorpsdetexte2Car"/>
    <w:uiPriority w:val="99"/>
    <w:rsid w:val="00D2581B"/>
    <w:pPr>
      <w:keepLines w:val="0"/>
      <w:spacing w:before="0" w:line="480" w:lineRule="auto"/>
      <w:ind w:left="283"/>
    </w:pPr>
    <w:rPr>
      <w:rFonts w:eastAsia="Times New Roman" w:cs="Times New Roman"/>
      <w:color w:val="auto"/>
      <w:szCs w:val="24"/>
      <w:lang w:eastAsia="fr-FR"/>
    </w:rPr>
  </w:style>
  <w:style w:type="character" w:customStyle="1" w:styleId="Retraitcorpsdetexte2Car">
    <w:name w:val="Retrait corps de texte 2 Car"/>
    <w:basedOn w:val="Policepardfaut"/>
    <w:link w:val="Retraitcorpsdetexte2"/>
    <w:uiPriority w:val="99"/>
    <w:rsid w:val="00D2581B"/>
    <w:rPr>
      <w:rFonts w:eastAsia="Times New Roman" w:cs="Times New Roman"/>
      <w:szCs w:val="24"/>
    </w:rPr>
  </w:style>
  <w:style w:type="paragraph" w:styleId="Listepuces4">
    <w:name w:val="List Bullet 4"/>
    <w:basedOn w:val="Normal"/>
    <w:uiPriority w:val="99"/>
    <w:rsid w:val="00D2581B"/>
    <w:pPr>
      <w:keepLines w:val="0"/>
      <w:tabs>
        <w:tab w:val="num" w:pos="1500"/>
      </w:tabs>
      <w:spacing w:before="0" w:after="0"/>
      <w:ind w:left="1500" w:hanging="360"/>
    </w:pPr>
    <w:rPr>
      <w:rFonts w:eastAsia="Times New Roman" w:cs="Times New Roman"/>
      <w:color w:val="auto"/>
      <w:szCs w:val="24"/>
      <w:lang w:eastAsia="fr-FR"/>
    </w:rPr>
  </w:style>
  <w:style w:type="paragraph" w:styleId="Corpsdetexte3">
    <w:name w:val="Body Text 3"/>
    <w:basedOn w:val="Normal"/>
    <w:link w:val="Corpsdetexte3Car"/>
    <w:uiPriority w:val="99"/>
    <w:rsid w:val="00D2581B"/>
    <w:pPr>
      <w:keepLines w:val="0"/>
      <w:spacing w:before="0"/>
    </w:pPr>
    <w:rPr>
      <w:rFonts w:eastAsia="Times New Roman" w:cs="Times New Roman"/>
      <w:color w:val="auto"/>
      <w:sz w:val="16"/>
      <w:szCs w:val="16"/>
      <w:lang w:eastAsia="fr-FR"/>
    </w:rPr>
  </w:style>
  <w:style w:type="character" w:customStyle="1" w:styleId="Corpsdetexte3Car">
    <w:name w:val="Corps de texte 3 Car"/>
    <w:basedOn w:val="Policepardfaut"/>
    <w:link w:val="Corpsdetexte3"/>
    <w:uiPriority w:val="99"/>
    <w:rsid w:val="00D2581B"/>
    <w:rPr>
      <w:rFonts w:eastAsia="Times New Roman" w:cs="Times New Roman"/>
      <w:sz w:val="16"/>
      <w:szCs w:val="16"/>
    </w:rPr>
  </w:style>
  <w:style w:type="character" w:customStyle="1" w:styleId="DeltaViewInsertion">
    <w:name w:val="DeltaView Insertion"/>
    <w:uiPriority w:val="99"/>
    <w:rsid w:val="00D2581B"/>
    <w:rPr>
      <w:color w:val="FF0000"/>
      <w:spacing w:val="0"/>
      <w:u w:val="single"/>
    </w:rPr>
  </w:style>
  <w:style w:type="paragraph" w:customStyle="1" w:styleId="RponseAxione">
    <w:name w:val="Réponse Axione"/>
    <w:basedOn w:val="Normal"/>
    <w:uiPriority w:val="99"/>
    <w:rsid w:val="00D2581B"/>
    <w:pPr>
      <w:keepLines w:val="0"/>
      <w:numPr>
        <w:numId w:val="37"/>
      </w:numPr>
    </w:pPr>
    <w:rPr>
      <w:rFonts w:eastAsia="Times New Roman" w:cs="Times New Roman"/>
      <w:color w:val="auto"/>
      <w:spacing w:val="-5"/>
      <w:sz w:val="22"/>
      <w:szCs w:val="24"/>
      <w:lang w:eastAsia="fr-FR"/>
    </w:rPr>
  </w:style>
  <w:style w:type="character" w:customStyle="1" w:styleId="emailstyle17">
    <w:name w:val="emailstyle17"/>
    <w:basedOn w:val="Policepardfaut"/>
    <w:uiPriority w:val="99"/>
    <w:rsid w:val="00D2581B"/>
    <w:rPr>
      <w:rFonts w:ascii="Arial" w:hAnsi="Arial" w:cs="Arial"/>
      <w:color w:val="auto"/>
    </w:rPr>
  </w:style>
  <w:style w:type="character" w:customStyle="1" w:styleId="emailstyle19">
    <w:name w:val="emailstyle19"/>
    <w:basedOn w:val="Policepardfaut"/>
    <w:uiPriority w:val="99"/>
    <w:rsid w:val="00D2581B"/>
    <w:rPr>
      <w:rFonts w:ascii="Arial" w:hAnsi="Arial" w:cs="Arial"/>
      <w:color w:val="000080"/>
    </w:rPr>
  </w:style>
  <w:style w:type="character" w:styleId="Lienhypertextesuivivisit">
    <w:name w:val="FollowedHyperlink"/>
    <w:basedOn w:val="Policepardfaut"/>
    <w:uiPriority w:val="99"/>
    <w:rsid w:val="00D2581B"/>
    <w:rPr>
      <w:rFonts w:cs="Times New Roman"/>
      <w:color w:val="800080"/>
      <w:u w:val="single"/>
    </w:rPr>
  </w:style>
  <w:style w:type="paragraph" w:customStyle="1" w:styleId="Pucecarr1">
    <w:name w:val="Puce carré à 1"/>
    <w:basedOn w:val="Normal"/>
    <w:uiPriority w:val="99"/>
    <w:rsid w:val="00D2581B"/>
    <w:pPr>
      <w:keepLines w:val="0"/>
      <w:tabs>
        <w:tab w:val="left" w:pos="-76"/>
        <w:tab w:val="num" w:pos="720"/>
      </w:tabs>
      <w:suppressAutoHyphens/>
      <w:spacing w:after="40" w:line="240" w:lineRule="exact"/>
    </w:pPr>
    <w:rPr>
      <w:rFonts w:eastAsia="Times New Roman" w:cs="Times New Roman"/>
      <w:color w:val="auto"/>
      <w:sz w:val="22"/>
      <w:szCs w:val="24"/>
      <w:lang w:eastAsia="ar-SA"/>
    </w:rPr>
  </w:style>
  <w:style w:type="paragraph" w:customStyle="1" w:styleId="StyleCorpsdetexte8pt">
    <w:name w:val="Style Corps de texte + 8 pt"/>
    <w:basedOn w:val="Corpsdetexte"/>
    <w:autoRedefine/>
    <w:uiPriority w:val="99"/>
    <w:rsid w:val="00D2581B"/>
    <w:pPr>
      <w:keepLines w:val="0"/>
      <w:spacing w:before="0" w:after="0"/>
    </w:pPr>
    <w:rPr>
      <w:rFonts w:eastAsia="Times New Roman"/>
      <w:color w:val="auto"/>
      <w:sz w:val="16"/>
      <w:szCs w:val="24"/>
      <w:lang w:eastAsia="fr-FR"/>
    </w:rPr>
  </w:style>
  <w:style w:type="paragraph" w:customStyle="1" w:styleId="Listepuce8">
    <w:name w:val="Liste à puce 8"/>
    <w:basedOn w:val="Listepuces"/>
    <w:uiPriority w:val="99"/>
    <w:rsid w:val="00D2581B"/>
    <w:pPr>
      <w:numPr>
        <w:numId w:val="0"/>
      </w:numPr>
      <w:tabs>
        <w:tab w:val="clear" w:pos="3969"/>
        <w:tab w:val="num" w:pos="1068"/>
      </w:tabs>
      <w:suppressAutoHyphens w:val="0"/>
      <w:spacing w:before="60" w:after="60" w:line="240" w:lineRule="auto"/>
      <w:ind w:left="511" w:hanging="227"/>
    </w:pPr>
    <w:rPr>
      <w:sz w:val="16"/>
      <w:szCs w:val="16"/>
    </w:rPr>
  </w:style>
  <w:style w:type="paragraph" w:customStyle="1" w:styleId="CorpsdetexteRA">
    <w:name w:val="Corps de texte RA"/>
    <w:basedOn w:val="Normal"/>
    <w:uiPriority w:val="99"/>
    <w:rsid w:val="00D2581B"/>
    <w:pPr>
      <w:keepLines w:val="0"/>
      <w:spacing w:before="0" w:after="0" w:line="264" w:lineRule="auto"/>
    </w:pPr>
    <w:rPr>
      <w:rFonts w:eastAsia="Times New Roman"/>
      <w:color w:val="auto"/>
      <w:sz w:val="16"/>
      <w:szCs w:val="16"/>
      <w:lang w:eastAsia="fr-FR"/>
    </w:rPr>
  </w:style>
  <w:style w:type="paragraph" w:customStyle="1" w:styleId="Titreab">
    <w:name w:val="Titre a) b)..."/>
    <w:basedOn w:val="Normal"/>
    <w:autoRedefine/>
    <w:uiPriority w:val="99"/>
    <w:rsid w:val="00D2581B"/>
    <w:pPr>
      <w:keepLines w:val="0"/>
      <w:spacing w:before="0"/>
      <w:ind w:left="1276" w:firstLine="709"/>
    </w:pPr>
    <w:rPr>
      <w:rFonts w:eastAsia="Times New Roman"/>
      <w:b/>
      <w:color w:val="auto"/>
      <w:u w:val="single"/>
      <w:lang w:eastAsia="fr-FR"/>
    </w:rPr>
  </w:style>
  <w:style w:type="paragraph" w:customStyle="1" w:styleId="Normal8">
    <w:name w:val="Normal 8"/>
    <w:basedOn w:val="Normal"/>
    <w:link w:val="Normal8Car"/>
    <w:uiPriority w:val="99"/>
    <w:rsid w:val="00D2581B"/>
    <w:pPr>
      <w:keepNext/>
      <w:keepLines w:val="0"/>
      <w:spacing w:before="0" w:after="0" w:line="264" w:lineRule="auto"/>
    </w:pPr>
    <w:rPr>
      <w:rFonts w:eastAsia="Times New Roman"/>
      <w:color w:val="auto"/>
      <w:sz w:val="16"/>
      <w:szCs w:val="15"/>
      <w:lang w:eastAsia="fr-FR"/>
    </w:rPr>
  </w:style>
  <w:style w:type="character" w:customStyle="1" w:styleId="Normal8Car">
    <w:name w:val="Normal 8 Car"/>
    <w:basedOn w:val="Policepardfaut"/>
    <w:link w:val="Normal8"/>
    <w:uiPriority w:val="99"/>
    <w:locked/>
    <w:rsid w:val="00D2581B"/>
    <w:rPr>
      <w:rFonts w:eastAsia="Times New Roman"/>
      <w:sz w:val="16"/>
      <w:szCs w:val="15"/>
    </w:rPr>
  </w:style>
  <w:style w:type="paragraph" w:customStyle="1" w:styleId="Puceronde">
    <w:name w:val="Puce ronde"/>
    <w:basedOn w:val="Retraitcorpsdetexte2"/>
    <w:uiPriority w:val="99"/>
    <w:rsid w:val="00D2581B"/>
    <w:pPr>
      <w:numPr>
        <w:numId w:val="38"/>
      </w:numPr>
      <w:tabs>
        <w:tab w:val="left" w:pos="900"/>
      </w:tabs>
      <w:spacing w:before="60" w:after="60" w:line="240" w:lineRule="auto"/>
    </w:pPr>
    <w:rPr>
      <w:rFonts w:cs="Arial"/>
      <w:sz w:val="16"/>
      <w:szCs w:val="15"/>
    </w:rPr>
  </w:style>
  <w:style w:type="paragraph" w:customStyle="1" w:styleId="Legal2L3">
    <w:name w:val="Legal2_L3"/>
    <w:basedOn w:val="Normal"/>
    <w:next w:val="Normal"/>
    <w:uiPriority w:val="99"/>
    <w:rsid w:val="00D2581B"/>
    <w:pPr>
      <w:keepLines w:val="0"/>
      <w:tabs>
        <w:tab w:val="num" w:pos="720"/>
      </w:tabs>
      <w:spacing w:before="0" w:after="240"/>
      <w:ind w:left="720"/>
      <w:outlineLvl w:val="2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ElisaTitrePrincipale">
    <w:name w:val="Elisa Titre Principale"/>
    <w:basedOn w:val="Normal"/>
    <w:uiPriority w:val="99"/>
    <w:rsid w:val="00D2581B"/>
    <w:pPr>
      <w:keepLines w:val="0"/>
      <w:numPr>
        <w:numId w:val="39"/>
      </w:numPr>
      <w:tabs>
        <w:tab w:val="clear" w:pos="1"/>
        <w:tab w:val="left" w:pos="567"/>
      </w:tabs>
      <w:spacing w:before="0" w:after="0"/>
      <w:ind w:left="567" w:hanging="567"/>
      <w:outlineLvl w:val="0"/>
    </w:pPr>
    <w:rPr>
      <w:rFonts w:eastAsia="Times New Roman" w:cs="Times New Roman"/>
      <w:b/>
      <w:color w:val="289BC3"/>
      <w:sz w:val="32"/>
      <w:szCs w:val="24"/>
      <w:lang w:eastAsia="fr-FR"/>
    </w:rPr>
  </w:style>
  <w:style w:type="paragraph" w:customStyle="1" w:styleId="ElisaTitreSecondaire">
    <w:name w:val="Elisa Titre Secondaire"/>
    <w:basedOn w:val="Normal"/>
    <w:uiPriority w:val="99"/>
    <w:rsid w:val="00D2581B"/>
    <w:pPr>
      <w:keepLines w:val="0"/>
      <w:numPr>
        <w:ilvl w:val="1"/>
        <w:numId w:val="39"/>
      </w:numPr>
      <w:tabs>
        <w:tab w:val="clear" w:pos="0"/>
        <w:tab w:val="left" w:pos="1134"/>
      </w:tabs>
      <w:spacing w:before="0" w:after="0"/>
      <w:ind w:left="1134" w:hanging="567"/>
      <w:outlineLvl w:val="1"/>
    </w:pPr>
    <w:rPr>
      <w:rFonts w:eastAsia="Times New Roman" w:cs="Times New Roman"/>
      <w:b/>
      <w:color w:val="D77D28"/>
      <w:sz w:val="24"/>
      <w:szCs w:val="24"/>
      <w:lang w:eastAsia="fr-FR"/>
    </w:rPr>
  </w:style>
  <w:style w:type="paragraph" w:customStyle="1" w:styleId="ElisaTitreTertiaire">
    <w:name w:val="Elisa Titre Tertiaire"/>
    <w:basedOn w:val="Normal"/>
    <w:uiPriority w:val="99"/>
    <w:rsid w:val="00D2581B"/>
    <w:pPr>
      <w:keepLines w:val="0"/>
      <w:numPr>
        <w:ilvl w:val="2"/>
        <w:numId w:val="39"/>
      </w:numPr>
      <w:tabs>
        <w:tab w:val="left" w:pos="1985"/>
      </w:tabs>
      <w:spacing w:before="0" w:after="0"/>
      <w:outlineLvl w:val="2"/>
    </w:pPr>
    <w:rPr>
      <w:rFonts w:ascii="Arial Gras" w:eastAsia="Times New Roman" w:hAnsi="Arial Gras" w:cs="Times New Roman"/>
      <w:b/>
      <w:color w:val="878787"/>
      <w:sz w:val="24"/>
      <w:szCs w:val="24"/>
      <w:lang w:eastAsia="fr-FR"/>
    </w:rPr>
  </w:style>
  <w:style w:type="character" w:customStyle="1" w:styleId="Heading2Text">
    <w:name w:val="Heading 2 Text"/>
    <w:basedOn w:val="Policepardfaut"/>
    <w:uiPriority w:val="99"/>
    <w:semiHidden/>
    <w:rsid w:val="00D2581B"/>
    <w:rPr>
      <w:rFonts w:cs="Times New Roman"/>
      <w:b/>
    </w:rPr>
  </w:style>
  <w:style w:type="character" w:customStyle="1" w:styleId="Heading3Text">
    <w:name w:val="Heading 3 Text"/>
    <w:basedOn w:val="Heading2Text"/>
    <w:uiPriority w:val="99"/>
    <w:semiHidden/>
    <w:rsid w:val="00D2581B"/>
    <w:rPr>
      <w:rFonts w:cs="Times New Roman"/>
      <w:b/>
    </w:rPr>
  </w:style>
  <w:style w:type="paragraph" w:customStyle="1" w:styleId="Correct">
    <w:name w:val="Correct"/>
    <w:basedOn w:val="Normal"/>
    <w:uiPriority w:val="99"/>
    <w:semiHidden/>
    <w:rsid w:val="00D2581B"/>
    <w:pPr>
      <w:keepLines w:val="0"/>
      <w:spacing w:before="0" w:after="0"/>
      <w:ind w:left="770" w:hanging="770"/>
    </w:pPr>
    <w:rPr>
      <w:rFonts w:eastAsia="Times New Roman" w:cs="Times New Roman"/>
      <w:iCs/>
      <w:color w:val="auto"/>
      <w:szCs w:val="21"/>
      <w:lang w:eastAsia="fr-FR"/>
    </w:rPr>
  </w:style>
  <w:style w:type="paragraph" w:customStyle="1" w:styleId="CONSULT">
    <w:name w:val="CONSULT"/>
    <w:basedOn w:val="Normal"/>
    <w:uiPriority w:val="99"/>
    <w:semiHidden/>
    <w:rsid w:val="00D2581B"/>
    <w:pPr>
      <w:keepLines w:val="0"/>
      <w:spacing w:before="480" w:after="0"/>
    </w:pPr>
    <w:rPr>
      <w:rFonts w:eastAsia="Times New Roman" w:cs="Times New Roman"/>
      <w:color w:val="auto"/>
      <w:sz w:val="24"/>
      <w:lang w:eastAsia="fr-FR"/>
    </w:rPr>
  </w:style>
  <w:style w:type="paragraph" w:customStyle="1" w:styleId="L4">
    <w:name w:val="L4"/>
    <w:basedOn w:val="Normal"/>
    <w:autoRedefine/>
    <w:uiPriority w:val="99"/>
    <w:semiHidden/>
    <w:rsid w:val="00D2581B"/>
    <w:pPr>
      <w:keepLines w:val="0"/>
      <w:spacing w:before="0" w:after="0"/>
    </w:pPr>
    <w:rPr>
      <w:rFonts w:eastAsia="Times New Roman"/>
      <w:color w:val="auto"/>
      <w:sz w:val="24"/>
      <w:lang w:eastAsia="fr-FR"/>
    </w:rPr>
  </w:style>
  <w:style w:type="paragraph" w:customStyle="1" w:styleId="puce0">
    <w:name w:val="puce"/>
    <w:basedOn w:val="Normal"/>
    <w:autoRedefine/>
    <w:uiPriority w:val="99"/>
    <w:semiHidden/>
    <w:rsid w:val="00D2581B"/>
    <w:pPr>
      <w:keepLines w:val="0"/>
      <w:spacing w:before="0" w:after="0" w:line="260" w:lineRule="atLeast"/>
    </w:pPr>
    <w:rPr>
      <w:rFonts w:ascii="Tahoma" w:eastAsia="Times New Roman" w:hAnsi="Tahoma" w:cs="Tahoma"/>
      <w:color w:val="auto"/>
      <w:lang w:eastAsia="fr-FR"/>
    </w:rPr>
  </w:style>
  <w:style w:type="paragraph" w:customStyle="1" w:styleId="Titre3H3H31H32H33H34H35H36H37H38H39H311H321H331H341H351H361H371H381H310H312H322H332H342H352H362H372H382H313H323H333H343H353H363H373H383H314H324H334H344H354H364H374H384H391H3111H3211H3311H3411H3511">
    <w:name w:val="Titre 3.H3.H31.H32.H33.H34.H35.H36.H37.H38.H39.H311.H321.H331.H341.H351.H361.H371.H381.H310.H312.H322.H332.H342.H352.H362.H372.H382.H313.H323.H333.H343.H353.H363.H373.H383.H314.H324.H334.H344.H354.H364.H374.H384.H391.H3111.H3211.H3311.H3411.H3511"/>
    <w:basedOn w:val="Normal"/>
    <w:next w:val="Corpsdetexte"/>
    <w:uiPriority w:val="99"/>
    <w:semiHidden/>
    <w:rsid w:val="00D2581B"/>
    <w:pPr>
      <w:keepNext/>
      <w:tabs>
        <w:tab w:val="left" w:pos="709"/>
      </w:tabs>
      <w:spacing w:before="480" w:after="240" w:line="240" w:lineRule="atLeast"/>
      <w:outlineLvl w:val="2"/>
    </w:pPr>
    <w:rPr>
      <w:rFonts w:ascii="Arial Narrow" w:eastAsia="Times New Roman" w:hAnsi="Arial Narrow" w:cs="Times New Roman"/>
      <w:b/>
      <w:color w:val="auto"/>
      <w:spacing w:val="-10"/>
      <w:kern w:val="28"/>
      <w:sz w:val="24"/>
      <w:lang w:eastAsia="fr-FR"/>
    </w:rPr>
  </w:style>
  <w:style w:type="paragraph" w:customStyle="1" w:styleId="Flo1">
    <w:name w:val="Flo1"/>
    <w:basedOn w:val="Normal"/>
    <w:uiPriority w:val="99"/>
    <w:rsid w:val="00D2581B"/>
    <w:pPr>
      <w:keepLines w:val="0"/>
      <w:spacing w:before="0" w:after="0"/>
      <w:jc w:val="left"/>
    </w:pPr>
    <w:rPr>
      <w:rFonts w:eastAsia="Times New Roman" w:cs="Times New Roman"/>
      <w:color w:val="auto"/>
      <w:szCs w:val="24"/>
      <w:lang w:eastAsia="fr-FR"/>
    </w:rPr>
  </w:style>
  <w:style w:type="paragraph" w:customStyle="1" w:styleId="Flo2">
    <w:name w:val="Flo2"/>
    <w:basedOn w:val="Normal"/>
    <w:uiPriority w:val="99"/>
    <w:rsid w:val="00D2581B"/>
    <w:pPr>
      <w:keepLines w:val="0"/>
      <w:spacing w:before="0" w:after="0"/>
      <w:jc w:val="left"/>
    </w:pPr>
    <w:rPr>
      <w:rFonts w:eastAsia="Times New Roman" w:cs="Times New Roman"/>
      <w:color w:val="auto"/>
      <w:szCs w:val="24"/>
      <w:lang w:eastAsia="fr-FR"/>
    </w:rPr>
  </w:style>
  <w:style w:type="paragraph" w:customStyle="1" w:styleId="Flo3">
    <w:name w:val="Flo3"/>
    <w:basedOn w:val="Normal"/>
    <w:uiPriority w:val="99"/>
    <w:rsid w:val="00D2581B"/>
    <w:pPr>
      <w:keepLines w:val="0"/>
      <w:spacing w:before="0" w:after="0"/>
      <w:jc w:val="left"/>
    </w:pPr>
    <w:rPr>
      <w:rFonts w:eastAsia="Times New Roman" w:cs="Times New Roman"/>
      <w:color w:val="auto"/>
      <w:szCs w:val="24"/>
      <w:lang w:eastAsia="fr-FR"/>
    </w:rPr>
  </w:style>
  <w:style w:type="paragraph" w:styleId="NormalWeb">
    <w:name w:val="Normal (Web)"/>
    <w:basedOn w:val="Normal"/>
    <w:uiPriority w:val="99"/>
    <w:rsid w:val="00D2581B"/>
    <w:pPr>
      <w:keepLines w:val="0"/>
      <w:spacing w:before="0" w:after="15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fr-FR"/>
    </w:rPr>
  </w:style>
  <w:style w:type="character" w:customStyle="1" w:styleId="TitreFVIG2Car">
    <w:name w:val="Titre FVIG 2 Car"/>
    <w:basedOn w:val="Policepardfaut"/>
    <w:link w:val="TitreFVIG2"/>
    <w:uiPriority w:val="99"/>
    <w:locked/>
    <w:rsid w:val="00D2581B"/>
    <w:rPr>
      <w:rFonts w:ascii="Arial Gras" w:eastAsia="Times New Roman" w:hAnsi="Arial Gras" w:cs="Times New Roman"/>
      <w:sz w:val="22"/>
      <w:szCs w:val="24"/>
    </w:rPr>
  </w:style>
  <w:style w:type="character" w:customStyle="1" w:styleId="TitreFVIG3Car">
    <w:name w:val="Titre FVIG 3 Car"/>
    <w:basedOn w:val="TitreFVIG2Car"/>
    <w:link w:val="TitreFVIG3"/>
    <w:uiPriority w:val="99"/>
    <w:locked/>
    <w:rsid w:val="00D2581B"/>
    <w:rPr>
      <w:rFonts w:ascii="Arial Gras" w:eastAsia="Times New Roman" w:hAnsi="Arial Gras" w:cs="Times New Roman"/>
      <w:b/>
      <w:i/>
      <w:sz w:val="22"/>
      <w:szCs w:val="24"/>
    </w:rPr>
  </w:style>
  <w:style w:type="paragraph" w:customStyle="1" w:styleId="TitreFVIG4">
    <w:name w:val="Titre FVIG 4"/>
    <w:basedOn w:val="Normal"/>
    <w:uiPriority w:val="99"/>
    <w:rsid w:val="00D2581B"/>
    <w:pPr>
      <w:keepLines w:val="0"/>
      <w:numPr>
        <w:numId w:val="40"/>
      </w:numPr>
      <w:spacing w:before="0" w:after="0" w:line="260" w:lineRule="exact"/>
    </w:pPr>
    <w:rPr>
      <w:rFonts w:eastAsia="Times New Roman" w:cs="Times New Roman"/>
      <w:b/>
      <w:color w:val="auto"/>
      <w:szCs w:val="24"/>
      <w:lang w:eastAsia="fr-FR"/>
    </w:rPr>
  </w:style>
  <w:style w:type="paragraph" w:customStyle="1" w:styleId="CM4">
    <w:name w:val="CM4"/>
    <w:basedOn w:val="Default"/>
    <w:next w:val="Default"/>
    <w:uiPriority w:val="99"/>
    <w:rsid w:val="00D2581B"/>
    <w:pPr>
      <w:widowControl w:val="0"/>
      <w:spacing w:line="233" w:lineRule="atLeast"/>
    </w:pPr>
    <w:rPr>
      <w:rFonts w:ascii="Arial" w:eastAsia="Times New Roman" w:hAnsi="Arial" w:cs="Times New Roman"/>
      <w:color w:val="auto"/>
    </w:rPr>
  </w:style>
  <w:style w:type="character" w:customStyle="1" w:styleId="EmailStyle3571">
    <w:name w:val="EmailStyle3571"/>
    <w:basedOn w:val="Policepardfaut"/>
    <w:uiPriority w:val="99"/>
    <w:semiHidden/>
    <w:rsid w:val="00D2581B"/>
    <w:rPr>
      <w:rFonts w:ascii="Tahoma" w:hAnsi="Tahoma" w:cs="Times New Roman"/>
      <w:color w:val="0000FF"/>
      <w:sz w:val="20"/>
      <w:szCs w:val="20"/>
      <w:u w:val="none"/>
    </w:rPr>
  </w:style>
  <w:style w:type="character" w:customStyle="1" w:styleId="Style6Car">
    <w:name w:val="Style6 Car"/>
    <w:basedOn w:val="Policepardfaut"/>
    <w:link w:val="Style6"/>
    <w:uiPriority w:val="99"/>
    <w:locked/>
    <w:rsid w:val="00D2581B"/>
    <w:rPr>
      <w:rFonts w:eastAsia="Times New Roman" w:cs="Times New Roman"/>
      <w:szCs w:val="24"/>
    </w:rPr>
  </w:style>
  <w:style w:type="character" w:customStyle="1" w:styleId="05cPucecarreNiveau3Car">
    <w:name w:val="05c) Puce carrée Niveau3 Car"/>
    <w:basedOn w:val="Style6Car"/>
    <w:link w:val="05cPucecarreNiveau3"/>
    <w:uiPriority w:val="99"/>
    <w:locked/>
    <w:rsid w:val="00D2581B"/>
    <w:rPr>
      <w:rFonts w:eastAsia="Times New Roman" w:cs="Times New Roman"/>
      <w:szCs w:val="24"/>
    </w:rPr>
  </w:style>
  <w:style w:type="character" w:customStyle="1" w:styleId="04bTexteC11GrasJCar">
    <w:name w:val="04b) Texte C11 Gras J Car"/>
    <w:basedOn w:val="04bTexteC11GrasCar"/>
    <w:link w:val="04bTexteC11GrasJ"/>
    <w:uiPriority w:val="99"/>
    <w:locked/>
    <w:rsid w:val="00D2581B"/>
    <w:rPr>
      <w:rFonts w:eastAsia="Times New Roman" w:cs="Times New Roman"/>
      <w:b/>
      <w:sz w:val="22"/>
      <w:lang w:val="fr-FR" w:eastAsia="fr-FR" w:bidi="ar-SA"/>
    </w:rPr>
  </w:style>
  <w:style w:type="paragraph" w:customStyle="1" w:styleId="04cTexteC10BleuGras">
    <w:name w:val="04c) Texte C10 Bleu Gras"/>
    <w:uiPriority w:val="99"/>
    <w:rsid w:val="00D2581B"/>
    <w:pPr>
      <w:tabs>
        <w:tab w:val="left" w:pos="1928"/>
        <w:tab w:val="left" w:pos="1985"/>
        <w:tab w:val="left" w:pos="3402"/>
        <w:tab w:val="left" w:pos="4536"/>
        <w:tab w:val="left" w:pos="5670"/>
        <w:tab w:val="left" w:pos="6804"/>
        <w:tab w:val="left" w:pos="7938"/>
        <w:tab w:val="left" w:pos="8505"/>
        <w:tab w:val="left" w:pos="9072"/>
      </w:tabs>
      <w:spacing w:before="100" w:after="40" w:line="240" w:lineRule="exact"/>
      <w:ind w:left="1701"/>
    </w:pPr>
    <w:rPr>
      <w:rFonts w:eastAsia="Times New Roman" w:cs="Times New Roman"/>
      <w:b/>
      <w:color w:val="1E9BC3"/>
    </w:rPr>
  </w:style>
  <w:style w:type="paragraph" w:customStyle="1" w:styleId="i">
    <w:name w:val="(i)"/>
    <w:basedOn w:val="Normal"/>
    <w:uiPriority w:val="99"/>
    <w:rsid w:val="00D2581B"/>
    <w:pPr>
      <w:keepLines w:val="0"/>
      <w:spacing w:before="0"/>
      <w:ind w:left="1702" w:hanging="851"/>
    </w:pPr>
    <w:rPr>
      <w:rFonts w:ascii="Verdana" w:eastAsia="Times New Roman" w:hAnsi="Verdana" w:cs="Times New Roman"/>
      <w:color w:val="auto"/>
      <w:lang w:val="en-US" w:eastAsia="fr-FR"/>
    </w:rPr>
  </w:style>
  <w:style w:type="paragraph" w:customStyle="1" w:styleId="NB">
    <w:name w:val="NB"/>
    <w:basedOn w:val="Normal"/>
    <w:uiPriority w:val="99"/>
    <w:rsid w:val="00D2581B"/>
    <w:pPr>
      <w:keepLines w:val="0"/>
      <w:spacing w:before="0" w:after="240"/>
      <w:ind w:left="567" w:hanging="567"/>
    </w:pPr>
    <w:rPr>
      <w:rFonts w:eastAsia="Times New Roman" w:cs="Times New Roman"/>
      <w:color w:val="auto"/>
      <w:sz w:val="22"/>
    </w:rPr>
  </w:style>
  <w:style w:type="character" w:customStyle="1" w:styleId="trkfieldvalue">
    <w:name w:val="trkfieldvalue"/>
    <w:basedOn w:val="Policepardfaut"/>
    <w:uiPriority w:val="99"/>
    <w:rsid w:val="00D2581B"/>
    <w:rPr>
      <w:rFonts w:cs="Times New Roman"/>
    </w:rPr>
  </w:style>
  <w:style w:type="character" w:customStyle="1" w:styleId="tx1">
    <w:name w:val="tx1"/>
    <w:basedOn w:val="Policepardfaut"/>
    <w:uiPriority w:val="99"/>
    <w:rsid w:val="00D2581B"/>
    <w:rPr>
      <w:rFonts w:cs="Times New Roman"/>
      <w:b/>
      <w:b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2581B"/>
    <w:pPr>
      <w:keepLines w:val="0"/>
      <w:pBdr>
        <w:bottom w:val="single" w:sz="4" w:space="4" w:color="4F81BD" w:themeColor="accent1"/>
      </w:pBdr>
      <w:spacing w:before="200" w:after="280"/>
      <w:ind w:left="936" w:right="936"/>
      <w:jc w:val="left"/>
    </w:pPr>
    <w:rPr>
      <w:rFonts w:ascii="Times New Roman" w:eastAsia="Times New Roman" w:hAnsi="Times New Roman" w:cs="Times New Roman"/>
      <w:b/>
      <w:bCs/>
      <w:i/>
      <w:iCs/>
      <w:color w:val="4F81BD" w:themeColor="accent1"/>
      <w:sz w:val="24"/>
      <w:szCs w:val="24"/>
      <w:lang w:eastAsia="fr-FR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2581B"/>
    <w:rPr>
      <w:rFonts w:ascii="Times New Roman" w:eastAsia="Times New Roman" w:hAnsi="Times New Roman" w:cs="Times New Roman"/>
      <w:b/>
      <w:bCs/>
      <w:i/>
      <w:iCs/>
      <w:color w:val="4F81BD" w:themeColor="accent1"/>
      <w:sz w:val="24"/>
      <w:szCs w:val="24"/>
    </w:rPr>
  </w:style>
  <w:style w:type="character" w:styleId="Rfrenceintense">
    <w:name w:val="Intense Reference"/>
    <w:basedOn w:val="Policepardfaut"/>
    <w:uiPriority w:val="32"/>
    <w:qFormat/>
    <w:rsid w:val="00D2581B"/>
    <w:rPr>
      <w:b/>
      <w:bCs/>
      <w:smallCaps/>
      <w:color w:val="C0504D" w:themeColor="accent2"/>
      <w:spacing w:val="5"/>
      <w:u w:val="single"/>
    </w:rPr>
  </w:style>
  <w:style w:type="paragraph" w:customStyle="1" w:styleId="msolistparagraph0">
    <w:name w:val="msolistparagraph"/>
    <w:basedOn w:val="Normal"/>
    <w:rsid w:val="00D2581B"/>
    <w:pPr>
      <w:keepLines w:val="0"/>
      <w:spacing w:before="0" w:after="0"/>
      <w:ind w:left="720"/>
      <w:jc w:val="left"/>
    </w:pPr>
    <w:rPr>
      <w:rFonts w:ascii="Calibri" w:eastAsia="MS Mincho" w:hAnsi="Calibri" w:cs="Times New Roman"/>
      <w:color w:val="auto"/>
      <w:sz w:val="22"/>
      <w:szCs w:val="22"/>
      <w:lang w:val="en-US"/>
    </w:rPr>
  </w:style>
  <w:style w:type="table" w:customStyle="1" w:styleId="TableGrid">
    <w:name w:val="TableGrid"/>
    <w:rsid w:val="00D97F37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OmniPage1">
    <w:name w:val="OmniPage #1"/>
    <w:basedOn w:val="Normal"/>
    <w:uiPriority w:val="99"/>
    <w:rsid w:val="00510DD7"/>
    <w:pPr>
      <w:keepLines w:val="0"/>
      <w:spacing w:before="0" w:after="0" w:line="180" w:lineRule="exact"/>
      <w:jc w:val="left"/>
    </w:pPr>
    <w:rPr>
      <w:rFonts w:ascii="Times New Roman" w:eastAsia="Times New Roman" w:hAnsi="Times New Roman" w:cs="Times New Roman"/>
      <w:color w:val="auto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672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12.jpeg"/><Relationship Id="rId18" Type="http://schemas.openxmlformats.org/officeDocument/2006/relationships/image" Target="media/image120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50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1.jpeg"/><Relationship Id="rId17" Type="http://schemas.openxmlformats.org/officeDocument/2006/relationships/image" Target="media/image110.jpeg"/><Relationship Id="rId25" Type="http://schemas.openxmlformats.org/officeDocument/2006/relationships/header" Target="header3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5.jpeg"/><Relationship Id="rId20" Type="http://schemas.openxmlformats.org/officeDocument/2006/relationships/image" Target="media/image140.jpeg"/><Relationship Id="rId29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header" Target="header2.xml"/><Relationship Id="rId32" Type="http://schemas.openxmlformats.org/officeDocument/2006/relationships/header" Target="header7.xml"/><Relationship Id="rId5" Type="http://schemas.openxmlformats.org/officeDocument/2006/relationships/webSettings" Target="webSettings.xml"/><Relationship Id="rId15" Type="http://schemas.openxmlformats.org/officeDocument/2006/relationships/image" Target="media/image14.jpeg"/><Relationship Id="rId23" Type="http://schemas.openxmlformats.org/officeDocument/2006/relationships/footer" Target="footer1.xml"/><Relationship Id="rId28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image" Target="media/image130.jpeg"/><Relationship Id="rId31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13.jpeg"/><Relationship Id="rId22" Type="http://schemas.openxmlformats.org/officeDocument/2006/relationships/header" Target="header1.xml"/><Relationship Id="rId27" Type="http://schemas.openxmlformats.org/officeDocument/2006/relationships/header" Target="header4.xml"/><Relationship Id="rId30" Type="http://schemas.openxmlformats.org/officeDocument/2006/relationships/header" Target="header6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Model'O%202013\BOITE%20MODELO%202013_Fevrier\MODELES\OFFRES\A4%20RV\marche%20villes%20avec%20logo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94E686-C06A-4A2B-B86A-4604F1E4A1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marche villes avec logo.dotx</Template>
  <TotalTime>0</TotalTime>
  <Pages>1</Pages>
  <Words>594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BOUYGUES-CONSTRUCTION</Company>
  <LinksUpToDate>false</LinksUpToDate>
  <CharactersWithSpaces>3859</CharactersWithSpaces>
  <SharedDoc>false</SharedDoc>
  <HLinks>
    <vt:vector size="276" baseType="variant">
      <vt:variant>
        <vt:i4>1769526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_Toc353568049</vt:lpwstr>
      </vt:variant>
      <vt:variant>
        <vt:i4>1769526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_Toc353568048</vt:lpwstr>
      </vt:variant>
      <vt:variant>
        <vt:i4>1769526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_Toc353568047</vt:lpwstr>
      </vt:variant>
      <vt:variant>
        <vt:i4>1769526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_Toc353568046</vt:lpwstr>
      </vt:variant>
      <vt:variant>
        <vt:i4>1769526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_Toc353568045</vt:lpwstr>
      </vt:variant>
      <vt:variant>
        <vt:i4>1769526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_Toc353568044</vt:lpwstr>
      </vt:variant>
      <vt:variant>
        <vt:i4>1769526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_Toc353568043</vt:lpwstr>
      </vt:variant>
      <vt:variant>
        <vt:i4>1769526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_Toc353568042</vt:lpwstr>
      </vt:variant>
      <vt:variant>
        <vt:i4>1769526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_Toc353568041</vt:lpwstr>
      </vt:variant>
      <vt:variant>
        <vt:i4>1769526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_Toc353568040</vt:lpwstr>
      </vt:variant>
      <vt:variant>
        <vt:i4>1835062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_Toc353568039</vt:lpwstr>
      </vt:variant>
      <vt:variant>
        <vt:i4>1835062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_Toc353568038</vt:lpwstr>
      </vt:variant>
      <vt:variant>
        <vt:i4>1835062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_Toc353568037</vt:lpwstr>
      </vt:variant>
      <vt:variant>
        <vt:i4>1835062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_Toc353568036</vt:lpwstr>
      </vt:variant>
      <vt:variant>
        <vt:i4>1835062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_Toc353568035</vt:lpwstr>
      </vt:variant>
      <vt:variant>
        <vt:i4>1835062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_Toc353568034</vt:lpwstr>
      </vt:variant>
      <vt:variant>
        <vt:i4>1835062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_Toc353568033</vt:lpwstr>
      </vt:variant>
      <vt:variant>
        <vt:i4>1835062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_Toc353568032</vt:lpwstr>
      </vt:variant>
      <vt:variant>
        <vt:i4>1835062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_Toc353568031</vt:lpwstr>
      </vt:variant>
      <vt:variant>
        <vt:i4>1835062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_Toc353568030</vt:lpwstr>
      </vt:variant>
      <vt:variant>
        <vt:i4>1900598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_Toc353568029</vt:lpwstr>
      </vt:variant>
      <vt:variant>
        <vt:i4>1900598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_Toc353568028</vt:lpwstr>
      </vt:variant>
      <vt:variant>
        <vt:i4>1900598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_Toc353568027</vt:lpwstr>
      </vt:variant>
      <vt:variant>
        <vt:i4>1900598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_Toc353568026</vt:lpwstr>
      </vt:variant>
      <vt:variant>
        <vt:i4>1900598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_Toc353568025</vt:lpwstr>
      </vt:variant>
      <vt:variant>
        <vt:i4>1900598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_Toc353568024</vt:lpwstr>
      </vt:variant>
      <vt:variant>
        <vt:i4>1900598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_Toc353568023</vt:lpwstr>
      </vt:variant>
      <vt:variant>
        <vt:i4>1900598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_Toc353568022</vt:lpwstr>
      </vt:variant>
      <vt:variant>
        <vt:i4>1900598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_Toc353568021</vt:lpwstr>
      </vt:variant>
      <vt:variant>
        <vt:i4>1900598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_Toc353568020</vt:lpwstr>
      </vt:variant>
      <vt:variant>
        <vt:i4>1966134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_Toc353568019</vt:lpwstr>
      </vt:variant>
      <vt:variant>
        <vt:i4>1966134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_Toc353568018</vt:lpwstr>
      </vt:variant>
      <vt:variant>
        <vt:i4>1966134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_Toc353568017</vt:lpwstr>
      </vt:variant>
      <vt:variant>
        <vt:i4>1966134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_Toc353568016</vt:lpwstr>
      </vt:variant>
      <vt:variant>
        <vt:i4>1966134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_Toc353568015</vt:lpwstr>
      </vt:variant>
      <vt:variant>
        <vt:i4>1966134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_Toc353568014</vt:lpwstr>
      </vt:variant>
      <vt:variant>
        <vt:i4>1966134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_Toc353568013</vt:lpwstr>
      </vt:variant>
      <vt:variant>
        <vt:i4>1966134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_Toc353568012</vt:lpwstr>
      </vt:variant>
      <vt:variant>
        <vt:i4>1966134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_Toc353568011</vt:lpwstr>
      </vt:variant>
      <vt:variant>
        <vt:i4>1966134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_Toc353568010</vt:lpwstr>
      </vt:variant>
      <vt:variant>
        <vt:i4>2031670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_Toc353568009</vt:lpwstr>
      </vt:variant>
      <vt:variant>
        <vt:i4>2031670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_Toc353568008</vt:lpwstr>
      </vt:variant>
      <vt:variant>
        <vt:i4>2031670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_Toc353568007</vt:lpwstr>
      </vt:variant>
      <vt:variant>
        <vt:i4>2031670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_Toc353568006</vt:lpwstr>
      </vt:variant>
      <vt:variant>
        <vt:i4>2031670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_Toc353568005</vt:lpwstr>
      </vt:variant>
      <vt:variant>
        <vt:i4>2031670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_Toc353568004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AXIONE</dc:creator>
  <cp:keywords/>
  <dc:description/>
  <cp:lastModifiedBy>Axione</cp:lastModifiedBy>
  <cp:revision>19</cp:revision>
  <cp:lastPrinted>2019-12-12T17:59:00Z</cp:lastPrinted>
  <dcterms:created xsi:type="dcterms:W3CDTF">2018-03-12T16:16:00Z</dcterms:created>
  <dcterms:modified xsi:type="dcterms:W3CDTF">2020-03-24T10:59:00Z</dcterms:modified>
</cp:coreProperties>
</file>